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1E57EF" w14:textId="6DFE04C9" w:rsidR="008B5298" w:rsidRPr="008C02B4" w:rsidRDefault="00FF26D7" w:rsidP="001A2209">
      <w:pPr>
        <w:jc w:val="center"/>
        <w:rPr>
          <w:lang w:val="en-CA"/>
        </w:rPr>
      </w:pPr>
      <w:r>
        <w:rPr>
          <w:noProof/>
        </w:rPr>
        <w:drawing>
          <wp:inline distT="0" distB="0" distL="0" distR="0" wp14:anchorId="450A8390" wp14:editId="3F65FE8F">
            <wp:extent cx="1878741" cy="1439333"/>
            <wp:effectExtent l="0" t="0" r="0" b="0"/>
            <wp:docPr id="2106966606" name="Picture 1" descr="The official University of Guelph crest in black, red, and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66606" name="Picture 1" descr="The official University of Guelph crest in black, red, and yellow."/>
                    <pic:cNvPicPr>
                      <a:picLocks noChangeAspect="1" noChangeArrowheads="1"/>
                    </pic:cNvPicPr>
                  </pic:nvPicPr>
                  <pic:blipFill>
                    <a:blip r:embed="rId11"/>
                    <a:stretch>
                      <a:fillRect/>
                    </a:stretch>
                  </pic:blipFill>
                  <pic:spPr bwMode="auto">
                    <a:xfrm>
                      <a:off x="0" y="0"/>
                      <a:ext cx="1886950" cy="1445622"/>
                    </a:xfrm>
                    <a:prstGeom prst="rect">
                      <a:avLst/>
                    </a:prstGeom>
                    <a:noFill/>
                    <a:ln>
                      <a:noFill/>
                    </a:ln>
                  </pic:spPr>
                </pic:pic>
              </a:graphicData>
            </a:graphic>
          </wp:inline>
        </w:drawing>
      </w:r>
    </w:p>
    <w:p w14:paraId="73205219" w14:textId="3FBABD4E" w:rsidR="008B5298" w:rsidRPr="008C02B4" w:rsidRDefault="008B5298" w:rsidP="001A2209">
      <w:pPr>
        <w:pStyle w:val="Heading1"/>
        <w:rPr>
          <w:lang w:val="en-CA"/>
        </w:rPr>
      </w:pPr>
      <w:r w:rsidRPr="008C02B4">
        <w:rPr>
          <w:lang w:val="en-CA"/>
        </w:rPr>
        <w:t>ECON*1100 Introductory Macroeconomics</w:t>
      </w:r>
    </w:p>
    <w:p w14:paraId="32ED4005" w14:textId="22575723" w:rsidR="008B5298" w:rsidRPr="00426CA8" w:rsidRDefault="00FF26D7" w:rsidP="008B5298">
      <w:pPr>
        <w:pStyle w:val="Heading1"/>
        <w:rPr>
          <w:lang w:val="en-CA"/>
        </w:rPr>
      </w:pPr>
      <w:r>
        <w:rPr>
          <w:lang w:val="en-CA"/>
        </w:rPr>
        <w:t xml:space="preserve">Fall </w:t>
      </w:r>
      <w:r w:rsidR="00F55CDE">
        <w:rPr>
          <w:lang w:val="en-CA"/>
        </w:rPr>
        <w:t>2026</w:t>
      </w:r>
    </w:p>
    <w:p w14:paraId="2ACAF4F9" w14:textId="77777777" w:rsidR="00A572B2" w:rsidRPr="008C02B4" w:rsidRDefault="00A572B2" w:rsidP="001A2209">
      <w:pPr>
        <w:spacing w:after="300"/>
        <w:jc w:val="center"/>
      </w:pPr>
      <w:r w:rsidRPr="008C02B4">
        <w:t>Section: DE01</w:t>
      </w:r>
    </w:p>
    <w:p w14:paraId="4724CF32" w14:textId="77777777" w:rsidR="00A572B2" w:rsidRPr="008C02B4" w:rsidRDefault="00A572B2" w:rsidP="001A2209">
      <w:pPr>
        <w:spacing w:before="0"/>
        <w:jc w:val="center"/>
        <w:rPr>
          <w:sz w:val="28"/>
        </w:rPr>
      </w:pPr>
      <w:r w:rsidRPr="008C02B4">
        <w:rPr>
          <w:sz w:val="28"/>
        </w:rPr>
        <w:t>Department of Economics and Finance</w:t>
      </w:r>
    </w:p>
    <w:p w14:paraId="6A2D89BA" w14:textId="77777777" w:rsidR="00A572B2" w:rsidRPr="008C02B4" w:rsidRDefault="00A572B2" w:rsidP="001A2209">
      <w:pPr>
        <w:spacing w:before="0" w:after="240"/>
        <w:contextualSpacing/>
        <w:jc w:val="center"/>
        <w:rPr>
          <w:sz w:val="28"/>
        </w:rPr>
      </w:pPr>
      <w:r w:rsidRPr="008C02B4">
        <w:rPr>
          <w:sz w:val="28"/>
        </w:rPr>
        <w:t>Credit Weight: 0.50</w:t>
      </w:r>
    </w:p>
    <w:p w14:paraId="7009993B" w14:textId="77777777" w:rsidR="00A572B2" w:rsidRPr="008C02B4" w:rsidRDefault="00A572B2" w:rsidP="001A2209">
      <w:pPr>
        <w:pBdr>
          <w:top w:val="single" w:sz="8" w:space="12" w:color="BFBFBF"/>
        </w:pBdr>
        <w:spacing w:before="360" w:after="240"/>
        <w:outlineLvl w:val="1"/>
        <w:rPr>
          <w:sz w:val="36"/>
          <w:szCs w:val="36"/>
        </w:rPr>
      </w:pPr>
      <w:r w:rsidRPr="008C02B4">
        <w:rPr>
          <w:sz w:val="36"/>
          <w:szCs w:val="36"/>
        </w:rPr>
        <w:t>Course Details</w:t>
      </w:r>
    </w:p>
    <w:p w14:paraId="1AD02FB3" w14:textId="77777777" w:rsidR="00530E6E" w:rsidRPr="008C02B4" w:rsidRDefault="00D82088" w:rsidP="001A2209">
      <w:pPr>
        <w:pStyle w:val="Heading3"/>
        <w:rPr>
          <w:color w:val="auto"/>
          <w:lang w:val="en-CA"/>
        </w:rPr>
      </w:pPr>
      <w:r w:rsidRPr="008C02B4">
        <w:rPr>
          <w:color w:val="auto"/>
          <w:lang w:val="en-CA"/>
        </w:rPr>
        <w:t>Calendar</w:t>
      </w:r>
      <w:r w:rsidR="00530E6E" w:rsidRPr="008C02B4">
        <w:rPr>
          <w:color w:val="auto"/>
          <w:lang w:val="en-CA"/>
        </w:rPr>
        <w:t xml:space="preserve"> Description</w:t>
      </w:r>
    </w:p>
    <w:p w14:paraId="3FC29A67" w14:textId="2CCE759C" w:rsidR="00E8776A" w:rsidRPr="008C02B4" w:rsidRDefault="006C6E8F" w:rsidP="001A2209">
      <w:pPr>
        <w:spacing w:after="200"/>
        <w:rPr>
          <w:lang w:val="en-CA"/>
        </w:rPr>
      </w:pPr>
      <w:r w:rsidRPr="008C02B4">
        <w:rPr>
          <w:lang w:val="en-CA"/>
        </w:rPr>
        <w:t>This course looks at the Canadian Economy in terms of aggregate performance and policy; analysis of the determinants of national income, employment and the price level, and the role of government monetary and fiscal policies in improving the rate of economic growth.</w:t>
      </w:r>
    </w:p>
    <w:p w14:paraId="27AA39FC" w14:textId="1D153BB9" w:rsidR="00E1799D" w:rsidRPr="008C02B4" w:rsidRDefault="00E1799D" w:rsidP="001A2209">
      <w:pPr>
        <w:rPr>
          <w:b/>
          <w:lang w:val="en-CA"/>
        </w:rPr>
      </w:pPr>
      <w:r w:rsidRPr="008C02B4">
        <w:rPr>
          <w:b/>
          <w:lang w:val="en-CA"/>
        </w:rPr>
        <w:t>Pre-Requisite(s):</w:t>
      </w:r>
      <w:r w:rsidRPr="008C02B4">
        <w:rPr>
          <w:lang w:val="en-CA"/>
        </w:rPr>
        <w:t xml:space="preserve"> </w:t>
      </w:r>
      <w:r w:rsidR="006C6E8F" w:rsidRPr="008C02B4">
        <w:rPr>
          <w:lang w:val="en-CA"/>
        </w:rPr>
        <w:t>None</w:t>
      </w:r>
    </w:p>
    <w:p w14:paraId="487F46D9" w14:textId="738DA659" w:rsidR="00E1799D" w:rsidRPr="008C02B4" w:rsidRDefault="00E1799D" w:rsidP="001A2209">
      <w:pPr>
        <w:rPr>
          <w:lang w:val="en-CA"/>
        </w:rPr>
      </w:pPr>
      <w:r w:rsidRPr="008C02B4">
        <w:rPr>
          <w:b/>
          <w:lang w:val="en-CA"/>
        </w:rPr>
        <w:t>Co-Requisite(s):</w:t>
      </w:r>
      <w:r w:rsidRPr="008C02B4">
        <w:rPr>
          <w:lang w:val="en-CA"/>
        </w:rPr>
        <w:t xml:space="preserve"> </w:t>
      </w:r>
      <w:r w:rsidR="002C0A20" w:rsidRPr="008C02B4">
        <w:rPr>
          <w:lang w:val="en-CA"/>
        </w:rPr>
        <w:t>None</w:t>
      </w:r>
    </w:p>
    <w:p w14:paraId="5220A071" w14:textId="2773ED1F" w:rsidR="00E1799D" w:rsidRPr="008C02B4" w:rsidRDefault="00E1799D" w:rsidP="001A2209">
      <w:pPr>
        <w:rPr>
          <w:b/>
          <w:lang w:val="en-CA"/>
        </w:rPr>
      </w:pPr>
      <w:r w:rsidRPr="008C02B4">
        <w:rPr>
          <w:b/>
          <w:lang w:val="en-CA"/>
        </w:rPr>
        <w:t>Restriction(s):</w:t>
      </w:r>
      <w:r w:rsidRPr="008C02B4">
        <w:rPr>
          <w:lang w:val="en-CA"/>
        </w:rPr>
        <w:t xml:space="preserve"> </w:t>
      </w:r>
      <w:r w:rsidR="002C0A20" w:rsidRPr="008C02B4">
        <w:rPr>
          <w:lang w:val="en-CA"/>
        </w:rPr>
        <w:t>None</w:t>
      </w:r>
    </w:p>
    <w:p w14:paraId="4538D7A5" w14:textId="77777777" w:rsidR="00621D69" w:rsidRPr="00621D69" w:rsidRDefault="00621D69" w:rsidP="001A2209">
      <w:r w:rsidRPr="00621D69">
        <w:rPr>
          <w:b/>
          <w:bCs/>
        </w:rPr>
        <w:t xml:space="preserve">Method of Delivery: </w:t>
      </w:r>
      <w:r w:rsidRPr="00621D69">
        <w:t>Distance Education (asynchronous online)</w:t>
      </w:r>
    </w:p>
    <w:p w14:paraId="30B5A770" w14:textId="77777777" w:rsidR="00621D69" w:rsidRPr="00621D69" w:rsidRDefault="00621D69" w:rsidP="001A2209">
      <w:pPr>
        <w:rPr>
          <w:b/>
          <w:sz w:val="28"/>
          <w:szCs w:val="28"/>
        </w:rPr>
      </w:pPr>
      <w:r w:rsidRPr="00621D69">
        <w:rPr>
          <w:b/>
          <w:sz w:val="28"/>
          <w:szCs w:val="28"/>
        </w:rPr>
        <w:t>Final Exam</w:t>
      </w:r>
    </w:p>
    <w:p w14:paraId="33292287" w14:textId="2503A320" w:rsidR="005174EF" w:rsidRPr="005174EF" w:rsidRDefault="005174EF" w:rsidP="005174EF">
      <w:pPr>
        <w:rPr>
          <w:b/>
          <w:color w:val="000000"/>
        </w:rPr>
      </w:pPr>
      <w:r w:rsidRPr="005174EF">
        <w:rPr>
          <w:b/>
          <w:bCs/>
          <w:color w:val="000000"/>
        </w:rPr>
        <w:t xml:space="preserve">Date: </w:t>
      </w:r>
      <w:r w:rsidR="00F55CDE">
        <w:rPr>
          <w:b/>
          <w:bCs/>
          <w:color w:val="000000"/>
        </w:rPr>
        <w:t>TBA</w:t>
      </w:r>
    </w:p>
    <w:p w14:paraId="4C1E6A63" w14:textId="061F65C3" w:rsidR="005174EF" w:rsidRPr="005174EF" w:rsidRDefault="005174EF" w:rsidP="005174EF">
      <w:pPr>
        <w:rPr>
          <w:bCs/>
          <w:color w:val="000000"/>
        </w:rPr>
      </w:pPr>
      <w:r w:rsidRPr="005174EF">
        <w:rPr>
          <w:b/>
          <w:bCs/>
          <w:color w:val="000000"/>
        </w:rPr>
        <w:t>Time:</w:t>
      </w:r>
      <w:r w:rsidRPr="005174EF">
        <w:rPr>
          <w:b/>
          <w:color w:val="000000"/>
        </w:rPr>
        <w:t xml:space="preserve"> </w:t>
      </w:r>
      <w:r w:rsidR="00F55CDE">
        <w:rPr>
          <w:b/>
          <w:color w:val="000000"/>
        </w:rPr>
        <w:t>TBA</w:t>
      </w:r>
    </w:p>
    <w:p w14:paraId="6675C9CF" w14:textId="2B583067" w:rsidR="00854614" w:rsidRPr="008C02B4" w:rsidRDefault="00AD60AD" w:rsidP="001A2209">
      <w:pPr>
        <w:rPr>
          <w:lang w:val="fr-CA"/>
        </w:rPr>
      </w:pPr>
      <w:r w:rsidRPr="008C02B4">
        <w:rPr>
          <w:b/>
          <w:bCs/>
        </w:rPr>
        <w:t xml:space="preserve">Note: </w:t>
      </w:r>
      <w:r w:rsidR="382E164F" w:rsidRPr="008C02B4">
        <w:t xml:space="preserve">Please read the important information about exam timing in the </w:t>
      </w:r>
      <w:r w:rsidR="382E164F" w:rsidRPr="008C02B4">
        <w:rPr>
          <w:b/>
          <w:bCs/>
        </w:rPr>
        <w:t>Assessment Description</w:t>
      </w:r>
      <w:r w:rsidR="382E164F" w:rsidRPr="008C02B4">
        <w:t xml:space="preserve"> section under </w:t>
      </w:r>
      <w:r w:rsidR="382E164F" w:rsidRPr="008C02B4">
        <w:rPr>
          <w:b/>
          <w:bCs/>
        </w:rPr>
        <w:t>Final Exam</w:t>
      </w:r>
      <w:r w:rsidR="382E164F" w:rsidRPr="008C02B4">
        <w:t xml:space="preserve"> in this </w:t>
      </w:r>
      <w:r w:rsidR="382E164F" w:rsidRPr="008C02B4">
        <w:rPr>
          <w:b/>
          <w:bCs/>
        </w:rPr>
        <w:t>Outline</w:t>
      </w:r>
      <w:r w:rsidR="382E164F" w:rsidRPr="008C02B4">
        <w:t>.</w:t>
      </w:r>
    </w:p>
    <w:p w14:paraId="3FF7B955" w14:textId="10E6EC00" w:rsidR="00AD628F" w:rsidRPr="008C02B4" w:rsidRDefault="00854614" w:rsidP="001A2209">
      <w:pPr>
        <w:spacing w:before="0" w:after="0"/>
        <w:rPr>
          <w:rFonts w:ascii="Times New Roman" w:eastAsia="Times New Roman" w:hAnsi="Times New Roman" w:cs="Times New Roman"/>
          <w:lang w:val="en-CA"/>
        </w:rPr>
      </w:pPr>
      <w:r w:rsidRPr="008C02B4">
        <w:rPr>
          <w:b/>
          <w:bCs/>
          <w:lang w:val="en-CA"/>
        </w:rPr>
        <w:t>Location:</w:t>
      </w:r>
      <w:r w:rsidRPr="008C02B4">
        <w:rPr>
          <w:lang w:val="en-CA"/>
        </w:rPr>
        <w:t xml:space="preserve"> </w:t>
      </w:r>
      <w:r w:rsidR="00F04040">
        <w:t>In person on campus</w:t>
      </w:r>
    </w:p>
    <w:p w14:paraId="693E8BC4" w14:textId="472C7F9C" w:rsidR="005B4C6A" w:rsidRPr="008C02B4" w:rsidRDefault="00AD628F" w:rsidP="001A2209">
      <w:pPr>
        <w:spacing w:before="200" w:after="200" w:line="276" w:lineRule="auto"/>
        <w:rPr>
          <w:rFonts w:ascii="Times New Roman" w:eastAsia="Times New Roman" w:hAnsi="Times New Roman" w:cs="Times New Roman"/>
          <w:lang w:val="en-CA"/>
        </w:rPr>
      </w:pPr>
      <w:r w:rsidRPr="008C02B4">
        <w:rPr>
          <w:rFonts w:ascii="Times New Roman" w:eastAsia="Times New Roman" w:hAnsi="Times New Roman" w:cs="Times New Roman"/>
          <w:lang w:val="en-CA"/>
        </w:rPr>
        <w:br w:type="page"/>
      </w:r>
    </w:p>
    <w:p w14:paraId="6D29DFD1" w14:textId="5994E3E5" w:rsidR="001469B8" w:rsidRPr="008C02B4" w:rsidRDefault="00610AA1" w:rsidP="001A2209">
      <w:pPr>
        <w:pStyle w:val="Heading2"/>
        <w:pBdr>
          <w:top w:val="single" w:sz="8" w:space="12" w:color="BFBFBF" w:themeColor="background1" w:themeShade="BF"/>
        </w:pBdr>
        <w:rPr>
          <w:color w:val="auto"/>
          <w:lang w:val="en-CA"/>
        </w:rPr>
      </w:pPr>
      <w:r w:rsidRPr="008C02B4">
        <w:rPr>
          <w:color w:val="auto"/>
          <w:lang w:val="en-CA"/>
        </w:rPr>
        <w:lastRenderedPageBreak/>
        <w:t>Instructional Support</w:t>
      </w:r>
    </w:p>
    <w:p w14:paraId="67456517" w14:textId="77777777" w:rsidR="003A0F1E" w:rsidRPr="008C02B4" w:rsidRDefault="003A0F1E" w:rsidP="001A2209">
      <w:pPr>
        <w:spacing w:after="0"/>
        <w:rPr>
          <w:b/>
          <w:sz w:val="28"/>
          <w:szCs w:val="28"/>
        </w:rPr>
      </w:pPr>
      <w:r w:rsidRPr="008C02B4">
        <w:rPr>
          <w:b/>
          <w:sz w:val="28"/>
          <w:szCs w:val="28"/>
        </w:rPr>
        <w:t>Instructor</w:t>
      </w:r>
    </w:p>
    <w:p w14:paraId="6EE43B81" w14:textId="29AE3EBE" w:rsidR="00832978" w:rsidRPr="00FA324F" w:rsidRDefault="009633B6" w:rsidP="00832978">
      <w:pPr>
        <w:rPr>
          <w:b/>
        </w:rPr>
      </w:pPr>
      <w:bookmarkStart w:id="0" w:name="_Hlk83105532"/>
      <w:r>
        <w:rPr>
          <w:b/>
        </w:rPr>
        <w:t>Mamadou Diallo</w:t>
      </w:r>
    </w:p>
    <w:p w14:paraId="12CED876" w14:textId="071566C7" w:rsidR="00832978" w:rsidRPr="00284B3A" w:rsidRDefault="00832978" w:rsidP="00832978">
      <w:pPr>
        <w:contextualSpacing/>
        <w:rPr>
          <w:b/>
          <w:lang w:val="en-CA"/>
        </w:rPr>
      </w:pPr>
      <w:r w:rsidRPr="00FA324F">
        <w:rPr>
          <w:b/>
          <w:lang w:val="en-CA"/>
        </w:rPr>
        <w:t xml:space="preserve">Email: </w:t>
      </w:r>
      <w:r w:rsidR="009633B6">
        <w:rPr>
          <w:b/>
          <w:lang w:val="en-CA"/>
        </w:rPr>
        <w:t>mdiallo@uoguelph.ca</w:t>
      </w:r>
    </w:p>
    <w:p w14:paraId="2452E882" w14:textId="0AFBF9E0" w:rsidR="00832978" w:rsidRDefault="009633B6" w:rsidP="00832978">
      <w:pPr>
        <w:spacing w:before="300"/>
      </w:pPr>
      <w:r>
        <w:t xml:space="preserve">Mamadou Diallo is a </w:t>
      </w:r>
      <w:r w:rsidR="00D22018">
        <w:t>5</w:t>
      </w:r>
      <w:r w:rsidRPr="00396FEC">
        <w:rPr>
          <w:vertAlign w:val="superscript"/>
        </w:rPr>
        <w:t>th</w:t>
      </w:r>
      <w:r>
        <w:t xml:space="preserve"> year PhD candidate in the Department of Economics. He received a B.A. in Economics from the University of British Columbia (2016) and an MSc in Economics from the University of Warwick (2017).</w:t>
      </w:r>
    </w:p>
    <w:p w14:paraId="061BAC04" w14:textId="4BB88D91" w:rsidR="001A5993" w:rsidRPr="00396504" w:rsidRDefault="00832978" w:rsidP="001A2209">
      <w:r w:rsidRPr="2EA95E5F">
        <w:rPr>
          <w:b/>
          <w:bCs/>
        </w:rPr>
        <w:t xml:space="preserve">Office </w:t>
      </w:r>
      <w:r w:rsidRPr="000901C0">
        <w:rPr>
          <w:b/>
          <w:bCs/>
        </w:rPr>
        <w:t xml:space="preserve">Hours </w:t>
      </w:r>
      <w:r w:rsidRPr="000901C0">
        <w:t>via</w:t>
      </w:r>
      <w:r w:rsidRPr="000901C0">
        <w:rPr>
          <w:b/>
          <w:bCs/>
        </w:rPr>
        <w:t xml:space="preserve"> Microsoft Teams: </w:t>
      </w:r>
      <w:r w:rsidRPr="000901C0">
        <w:t>Students</w:t>
      </w:r>
      <w:r>
        <w:t xml:space="preserve"> may opt to drop into office hours</w:t>
      </w:r>
      <w:r w:rsidR="009633B6">
        <w:t xml:space="preserve">. </w:t>
      </w:r>
      <w:r>
        <w:t xml:space="preserve">Please note that further details will be posted in the </w:t>
      </w:r>
      <w:r w:rsidRPr="2EA95E5F">
        <w:rPr>
          <w:b/>
          <w:bCs/>
        </w:rPr>
        <w:t>Announcements</w:t>
      </w:r>
      <w:r>
        <w:t xml:space="preserve">. See also </w:t>
      </w:r>
      <w:r w:rsidRPr="2EA95E5F">
        <w:rPr>
          <w:b/>
          <w:bCs/>
        </w:rPr>
        <w:t>Communicating with Your Instructor.</w:t>
      </w:r>
    </w:p>
    <w:bookmarkEnd w:id="0"/>
    <w:p w14:paraId="738D0D43" w14:textId="78F15842" w:rsidR="00802D2E" w:rsidRPr="008C02B4" w:rsidRDefault="00610AA1" w:rsidP="001A2209">
      <w:pPr>
        <w:pStyle w:val="Heading2"/>
        <w:pBdr>
          <w:top w:val="single" w:sz="8" w:space="12" w:color="BFBFBF" w:themeColor="background1" w:themeShade="BF"/>
        </w:pBdr>
        <w:rPr>
          <w:color w:val="auto"/>
          <w:lang w:val="en-CA"/>
        </w:rPr>
      </w:pPr>
      <w:r w:rsidRPr="008C02B4">
        <w:rPr>
          <w:color w:val="auto"/>
          <w:lang w:val="en-CA"/>
        </w:rPr>
        <w:t>Learning Resources</w:t>
      </w:r>
      <w:r w:rsidR="002C4B96" w:rsidRPr="008C02B4">
        <w:rPr>
          <w:color w:val="auto"/>
          <w:lang w:val="en-CA"/>
        </w:rPr>
        <w:t xml:space="preserve"> </w:t>
      </w:r>
    </w:p>
    <w:p w14:paraId="2C6408ED" w14:textId="77777777" w:rsidR="002D3C80" w:rsidRPr="00251AB7" w:rsidRDefault="002D3C80" w:rsidP="001A2209">
      <w:pPr>
        <w:spacing w:before="0" w:after="240"/>
        <w:rPr>
          <w:rFonts w:ascii="Calibri" w:eastAsia="Calibri" w:hAnsi="Calibri" w:cs="Calibri"/>
          <w:sz w:val="22"/>
          <w:szCs w:val="22"/>
          <w:lang w:eastAsia="en-CA" w:bidi="th-TH"/>
        </w:rPr>
      </w:pPr>
      <w:bookmarkStart w:id="1" w:name="_Hlk530490811"/>
      <w:bookmarkStart w:id="2" w:name="_Hlk491076437"/>
      <w:bookmarkStart w:id="3" w:name="_Hlk495935144"/>
      <w:bookmarkEnd w:id="1"/>
      <w:bookmarkEnd w:id="2"/>
      <w:bookmarkEnd w:id="3"/>
      <w:r w:rsidRPr="00251AB7">
        <w:rPr>
          <w:rFonts w:eastAsia="Calibri"/>
          <w:b/>
          <w:bCs/>
          <w:color w:val="000000"/>
          <w:sz w:val="28"/>
          <w:szCs w:val="28"/>
          <w:lang w:eastAsia="en-CA" w:bidi="th-TH"/>
        </w:rPr>
        <w:t>Required Textbook</w:t>
      </w:r>
    </w:p>
    <w:p w14:paraId="14B749C3" w14:textId="77777777" w:rsidR="002D3C80" w:rsidRPr="00251AB7" w:rsidRDefault="002D3C80" w:rsidP="00B41F5D">
      <w:pPr>
        <w:spacing w:before="0" w:after="0"/>
        <w:rPr>
          <w:rFonts w:ascii="Calibri" w:eastAsiaTheme="minorHAnsi" w:hAnsi="Calibri" w:cs="Calibri"/>
        </w:rPr>
      </w:pPr>
      <w:bookmarkStart w:id="4" w:name="_Hlk118445787"/>
      <w:r w:rsidRPr="00251AB7">
        <w:rPr>
          <w:b/>
          <w:bCs/>
        </w:rPr>
        <w:t>Title:</w:t>
      </w:r>
      <w:r w:rsidRPr="00251AB7">
        <w:t xml:space="preserve"> Macroeconomics </w:t>
      </w:r>
    </w:p>
    <w:p w14:paraId="56957343" w14:textId="77777777" w:rsidR="002D3C80" w:rsidRPr="00251AB7" w:rsidRDefault="002D3C80" w:rsidP="00B41F5D">
      <w:pPr>
        <w:spacing w:before="0" w:after="0"/>
      </w:pPr>
      <w:r w:rsidRPr="00251AB7">
        <w:rPr>
          <w:b/>
          <w:bCs/>
        </w:rPr>
        <w:t>Author(s):</w:t>
      </w:r>
      <w:r w:rsidRPr="00251AB7">
        <w:t xml:space="preserve"> Glenn Hubbard and Anthony Patrick O’Brien</w:t>
      </w:r>
    </w:p>
    <w:p w14:paraId="3E73BEBC" w14:textId="36A65A55" w:rsidR="002D3C80" w:rsidRPr="00251AB7" w:rsidRDefault="002D3C80" w:rsidP="00B41F5D">
      <w:pPr>
        <w:spacing w:before="0" w:after="0"/>
      </w:pPr>
      <w:r w:rsidRPr="00251AB7">
        <w:rPr>
          <w:b/>
          <w:bCs/>
        </w:rPr>
        <w:t>Edition / Year:</w:t>
      </w:r>
      <w:r w:rsidRPr="00251AB7">
        <w:t xml:space="preserve"> </w:t>
      </w:r>
      <w:proofErr w:type="gramStart"/>
      <w:r w:rsidR="009633B6">
        <w:t>4</w:t>
      </w:r>
      <w:r w:rsidRPr="00251AB7">
        <w:rPr>
          <w:vertAlign w:val="superscript"/>
        </w:rPr>
        <w:t>rd</w:t>
      </w:r>
      <w:proofErr w:type="gramEnd"/>
      <w:r w:rsidRPr="00251AB7">
        <w:t xml:space="preserve"> Canadian Edition / 202</w:t>
      </w:r>
      <w:r w:rsidR="009B5676">
        <w:t>4</w:t>
      </w:r>
    </w:p>
    <w:p w14:paraId="796913A0" w14:textId="77777777" w:rsidR="002D3C80" w:rsidRPr="00251AB7" w:rsidRDefault="002D3C80" w:rsidP="00B41F5D">
      <w:pPr>
        <w:spacing w:before="0" w:after="0"/>
      </w:pPr>
      <w:r w:rsidRPr="00251AB7">
        <w:rPr>
          <w:b/>
          <w:bCs/>
        </w:rPr>
        <w:t>Publisher:</w:t>
      </w:r>
      <w:r w:rsidRPr="00251AB7">
        <w:t xml:space="preserve"> Pearson</w:t>
      </w:r>
    </w:p>
    <w:p w14:paraId="4F22DF74" w14:textId="68C83F41" w:rsidR="002D3C80" w:rsidRPr="00251AB7" w:rsidRDefault="002D3C80" w:rsidP="00B41F5D">
      <w:pPr>
        <w:spacing w:before="0"/>
        <w:rPr>
          <w:color w:val="000000"/>
        </w:rPr>
      </w:pPr>
      <w:r w:rsidRPr="00251AB7">
        <w:rPr>
          <w:b/>
          <w:bCs/>
          <w:color w:val="000000"/>
        </w:rPr>
        <w:t>ISBN (E-Text with My Lab access):</w:t>
      </w:r>
      <w:r w:rsidRPr="00251AB7">
        <w:rPr>
          <w:color w:val="000000"/>
        </w:rPr>
        <w:t xml:space="preserve"> </w:t>
      </w:r>
      <w:r w:rsidR="009B5676" w:rsidRPr="00883D28">
        <w:rPr>
          <w:color w:val="333333"/>
          <w:shd w:val="clear" w:color="auto" w:fill="FFFFFF"/>
        </w:rPr>
        <w:t>9780137688500</w:t>
      </w:r>
    </w:p>
    <w:p w14:paraId="07E34893" w14:textId="1E5BB401" w:rsidR="002D3C80" w:rsidRPr="00251AB7" w:rsidRDefault="002D3C80" w:rsidP="001A2209">
      <w:pPr>
        <w:spacing w:before="300"/>
        <w:rPr>
          <w:color w:val="000000" w:themeColor="text1"/>
          <w:lang w:val="en-CA"/>
        </w:rPr>
      </w:pPr>
      <w:r w:rsidRPr="00251AB7">
        <w:t xml:space="preserve">The materials required for this course are ONLY available for purchase </w:t>
      </w:r>
      <w:r w:rsidRPr="00251AB7">
        <w:rPr>
          <w:color w:val="000000" w:themeColor="text1"/>
          <w:lang w:val="en-CA"/>
        </w:rPr>
        <w:t>at the</w:t>
      </w:r>
      <w:r w:rsidRPr="00251AB7">
        <w:rPr>
          <w:color w:val="000000" w:themeColor="text1"/>
        </w:rPr>
        <w:t xml:space="preserve"> </w:t>
      </w:r>
      <w:hyperlink r:id="rId12">
        <w:r w:rsidRPr="00251AB7">
          <w:rPr>
            <w:rStyle w:val="Hyperlink"/>
            <w:color w:val="0000FF"/>
            <w:lang w:val="en-CA"/>
          </w:rPr>
          <w:t>Guelph Campus Co-op Bookstore</w:t>
        </w:r>
      </w:hyperlink>
      <w:r w:rsidRPr="00251AB7">
        <w:rPr>
          <w:color w:val="000000" w:themeColor="text1"/>
          <w:lang w:val="en-CA"/>
        </w:rPr>
        <w:t xml:space="preserve"> or the </w:t>
      </w:r>
      <w:hyperlink r:id="rId13">
        <w:r w:rsidRPr="00251AB7">
          <w:rPr>
            <w:rStyle w:val="Hyperlink"/>
            <w:color w:val="0000FF"/>
            <w:lang w:val="en-CA"/>
          </w:rPr>
          <w:t>University of Guelph Bookstore</w:t>
        </w:r>
      </w:hyperlink>
      <w:r w:rsidRPr="00251AB7">
        <w:rPr>
          <w:rStyle w:val="Hyperlink"/>
          <w:color w:val="0000FF"/>
          <w:lang w:val="en-CA"/>
        </w:rPr>
        <w:t>.</w:t>
      </w:r>
      <w:r w:rsidRPr="00251AB7">
        <w:rPr>
          <w:color w:val="000000" w:themeColor="text1"/>
          <w:lang w:val="en-CA"/>
        </w:rPr>
        <w:t xml:space="preserve"> </w:t>
      </w:r>
    </w:p>
    <w:bookmarkEnd w:id="4"/>
    <w:p w14:paraId="3563E44D" w14:textId="77777777" w:rsidR="002D3C80" w:rsidRPr="00251AB7" w:rsidRDefault="002D3C80" w:rsidP="001A2209">
      <w:pPr>
        <w:rPr>
          <w:color w:val="000000" w:themeColor="text1"/>
          <w:lang w:val="en-CA"/>
        </w:rPr>
      </w:pPr>
      <w:r w:rsidRPr="00251AB7">
        <w:fldChar w:fldCharType="begin"/>
      </w:r>
      <w:r w:rsidRPr="00251AB7">
        <w:instrText xml:space="preserve"> HYPERLINK "https://bookstore.coop/" \h </w:instrText>
      </w:r>
      <w:r w:rsidRPr="00251AB7">
        <w:fldChar w:fldCharType="separate"/>
      </w:r>
      <w:r w:rsidRPr="00251AB7">
        <w:rPr>
          <w:rStyle w:val="Hyperlink"/>
          <w:color w:val="000000" w:themeColor="text1"/>
          <w:u w:val="none"/>
          <w:lang w:val="en-CA"/>
        </w:rPr>
        <w:t>https://bookstore.coop/</w:t>
      </w:r>
      <w:r w:rsidRPr="00251AB7">
        <w:rPr>
          <w:rStyle w:val="Hyperlink"/>
          <w:color w:val="000000" w:themeColor="text1"/>
          <w:u w:val="none"/>
          <w:lang w:val="en-CA"/>
        </w:rPr>
        <w:fldChar w:fldCharType="end"/>
      </w:r>
    </w:p>
    <w:p w14:paraId="36261A44" w14:textId="01289228" w:rsidR="00C166F4" w:rsidRPr="00284B3A" w:rsidRDefault="002D3C80" w:rsidP="00284B3A">
      <w:pPr>
        <w:rPr>
          <w:color w:val="000000" w:themeColor="text1"/>
          <w:lang w:val="en-CA"/>
        </w:rPr>
      </w:pPr>
      <w:hyperlink r:id="rId14">
        <w:r w:rsidRPr="00251AB7">
          <w:rPr>
            <w:rStyle w:val="Hyperlink"/>
            <w:color w:val="000000" w:themeColor="text1"/>
            <w:u w:val="none"/>
            <w:lang w:val="en-CA"/>
          </w:rPr>
          <w:t>http://www.bookstore.uoguelph.ca/</w:t>
        </w:r>
      </w:hyperlink>
    </w:p>
    <w:p w14:paraId="629B6579" w14:textId="08300B17" w:rsidR="0037331F" w:rsidRPr="008C02B4" w:rsidRDefault="0037331F" w:rsidP="001A2209">
      <w:pPr>
        <w:spacing w:before="200" w:after="240"/>
        <w:outlineLvl w:val="2"/>
        <w:rPr>
          <w:b/>
          <w:sz w:val="28"/>
          <w:szCs w:val="28"/>
          <w:lang w:val="en-CA"/>
        </w:rPr>
      </w:pPr>
      <w:r w:rsidRPr="008C02B4">
        <w:rPr>
          <w:b/>
          <w:sz w:val="28"/>
          <w:szCs w:val="28"/>
          <w:lang w:val="en-CA"/>
        </w:rPr>
        <w:t>Course Materials</w:t>
      </w:r>
    </w:p>
    <w:p w14:paraId="1703A094" w14:textId="610E99C7" w:rsidR="00E5220C" w:rsidRDefault="00E5220C" w:rsidP="001A2209">
      <w:pPr>
        <w:rPr>
          <w:rFonts w:eastAsia="Times New Roman"/>
        </w:rPr>
      </w:pPr>
      <w:r w:rsidRPr="008C02B4">
        <w:t xml:space="preserve">This course requires the use or purchase of </w:t>
      </w:r>
      <w:proofErr w:type="spellStart"/>
      <w:r w:rsidRPr="008C02B4">
        <w:rPr>
          <w:b/>
          <w:bCs/>
        </w:rPr>
        <w:t>MyEconLab</w:t>
      </w:r>
      <w:proofErr w:type="spellEnd"/>
      <w:r w:rsidRPr="008C02B4">
        <w:rPr>
          <w:b/>
          <w:bCs/>
        </w:rPr>
        <w:t xml:space="preserve"> </w:t>
      </w:r>
      <w:r w:rsidRPr="008C02B4">
        <w:t xml:space="preserve">to complete the course activities and/or assessments. </w:t>
      </w:r>
      <w:r w:rsidR="00833673">
        <w:t xml:space="preserve">The course also requires a webcam to complete assessments using the </w:t>
      </w:r>
      <w:proofErr w:type="spellStart"/>
      <w:r w:rsidR="00833673">
        <w:t>Respondus</w:t>
      </w:r>
      <w:proofErr w:type="spellEnd"/>
      <w:r w:rsidR="00833673">
        <w:t xml:space="preserve"> Monitor. </w:t>
      </w:r>
      <w:r w:rsidRPr="008C02B4">
        <w:rPr>
          <w:rFonts w:eastAsia="Times New Roman"/>
        </w:rPr>
        <w:t xml:space="preserve">It is your responsibility to ensure that you have </w:t>
      </w:r>
      <w:proofErr w:type="gramStart"/>
      <w:r w:rsidRPr="008C02B4">
        <w:rPr>
          <w:rFonts w:eastAsia="Times New Roman"/>
        </w:rPr>
        <w:t>all of</w:t>
      </w:r>
      <w:proofErr w:type="gramEnd"/>
      <w:r w:rsidRPr="008C02B4">
        <w:rPr>
          <w:rFonts w:eastAsia="Times New Roman"/>
        </w:rPr>
        <w:t xml:space="preserve"> the required materials for the course. </w:t>
      </w:r>
    </w:p>
    <w:p w14:paraId="7F02CBC3" w14:textId="77777777" w:rsidR="00284B3A" w:rsidRDefault="00284B3A">
      <w:pPr>
        <w:spacing w:before="200" w:after="200" w:line="276" w:lineRule="auto"/>
        <w:rPr>
          <w:b/>
          <w:color w:val="000000" w:themeColor="text1"/>
          <w:sz w:val="28"/>
          <w:szCs w:val="28"/>
        </w:rPr>
      </w:pPr>
      <w:r>
        <w:br w:type="page"/>
      </w:r>
    </w:p>
    <w:p w14:paraId="39467FEF" w14:textId="0C7BA8AE" w:rsidR="008E3177" w:rsidRDefault="008E3177" w:rsidP="008E3177">
      <w:pPr>
        <w:pStyle w:val="Heading3"/>
      </w:pPr>
      <w:r w:rsidRPr="00364F99">
        <w:lastRenderedPageBreak/>
        <w:t>Cost of Textbook and Learning Resources</w:t>
      </w:r>
    </w:p>
    <w:p w14:paraId="33D62497" w14:textId="4929532F" w:rsidR="008E3177" w:rsidRPr="008E3177" w:rsidRDefault="008E3177" w:rsidP="001A2209">
      <w:r w:rsidRPr="005902F7">
        <w:t xml:space="preserve">The cost of the required text for this course, </w:t>
      </w:r>
      <w:r w:rsidR="00B331F3">
        <w:t>Macroeconomics 4</w:t>
      </w:r>
      <w:r w:rsidR="00B331F3" w:rsidRPr="00022CAA">
        <w:rPr>
          <w:vertAlign w:val="superscript"/>
        </w:rPr>
        <w:t>th</w:t>
      </w:r>
      <w:r w:rsidR="00B331F3">
        <w:t xml:space="preserve"> edition with </w:t>
      </w:r>
      <w:proofErr w:type="spellStart"/>
      <w:r w:rsidR="00B331F3">
        <w:t>MyLab</w:t>
      </w:r>
      <w:proofErr w:type="spellEnd"/>
      <w:r w:rsidRPr="005902F7">
        <w:t>, is $</w:t>
      </w:r>
      <w:r w:rsidR="00B331F3">
        <w:t>10</w:t>
      </w:r>
      <w:r w:rsidR="004B6257">
        <w:t>7</w:t>
      </w:r>
      <w:r w:rsidR="00B331F3">
        <w:t>.5</w:t>
      </w:r>
      <w:r w:rsidRPr="005902F7">
        <w:t xml:space="preserve"> at the campus bookstore. Students are welcome to use second-hand copies of the textbook or purchase the textbook from alternate locations. The prices in other locations may differ from that at the bookstore and prices at the bookstore are subject to change. </w:t>
      </w:r>
    </w:p>
    <w:p w14:paraId="5926D353" w14:textId="77777777" w:rsidR="001D1000" w:rsidRPr="00FA324F" w:rsidRDefault="001D1000" w:rsidP="001D1000">
      <w:pPr>
        <w:pStyle w:val="Heading3"/>
      </w:pPr>
      <w:r w:rsidRPr="00FA324F">
        <w:t>Course Website</w:t>
      </w:r>
    </w:p>
    <w:p w14:paraId="41860705" w14:textId="77777777" w:rsidR="001D1000" w:rsidRPr="00FA324F" w:rsidRDefault="001D1000" w:rsidP="001D1000">
      <w:pPr>
        <w:rPr>
          <w:lang w:val="en-CA"/>
        </w:rPr>
      </w:pPr>
      <w:hyperlink r:id="rId15" w:history="1">
        <w:r w:rsidRPr="00CF1AE7">
          <w:rPr>
            <w:rStyle w:val="Hyperlink"/>
            <w:lang w:val="en-CA"/>
          </w:rPr>
          <w:t>CourseLink</w:t>
        </w:r>
      </w:hyperlink>
      <w:r>
        <w:rPr>
          <w:lang w:val="en-CA"/>
        </w:rPr>
        <w:t xml:space="preserve"> </w:t>
      </w:r>
      <w:r w:rsidRPr="00FA324F">
        <w:rPr>
          <w:lang w:val="en-CA"/>
        </w:rPr>
        <w:t xml:space="preserve">(powered by D2L’s Brightspace) is the course website and will act as your classroom. It is recommended that you log in to your course website every day to check for announcements, access course materials, and review the weekly schedule and assignment requirements. </w:t>
      </w:r>
    </w:p>
    <w:p w14:paraId="4DC82BEC" w14:textId="77777777" w:rsidR="001D1000" w:rsidRPr="00FA324F" w:rsidRDefault="001D1000" w:rsidP="001D1000">
      <w:pPr>
        <w:rPr>
          <w:lang w:val="en-CA"/>
        </w:rPr>
      </w:pPr>
      <w:r w:rsidRPr="00CF1AE7">
        <w:rPr>
          <w:lang w:val="en-CA"/>
        </w:rPr>
        <w:t>https://courselink.uoguelph.ca</w:t>
      </w:r>
    </w:p>
    <w:p w14:paraId="1349E629" w14:textId="77777777" w:rsidR="001D1000" w:rsidRPr="00FA324F" w:rsidRDefault="001D1000" w:rsidP="001D1000">
      <w:pPr>
        <w:pStyle w:val="Heading3"/>
      </w:pPr>
      <w:r>
        <w:t>Ares</w:t>
      </w:r>
    </w:p>
    <w:p w14:paraId="150F7C2D" w14:textId="77777777" w:rsidR="001D1000" w:rsidRPr="00FA324F" w:rsidRDefault="001D1000" w:rsidP="001D1000">
      <w:pPr>
        <w:spacing w:before="0" w:after="200"/>
        <w:rPr>
          <w:lang w:val="en-CA"/>
        </w:rPr>
      </w:pPr>
      <w:r w:rsidRPr="00FA324F">
        <w:rPr>
          <w:lang w:val="en-CA"/>
        </w:rPr>
        <w:t xml:space="preserve">For this course, you </w:t>
      </w:r>
      <w:r>
        <w:rPr>
          <w:lang w:val="en-CA"/>
        </w:rPr>
        <w:t>may</w:t>
      </w:r>
      <w:r w:rsidRPr="00FA324F">
        <w:rPr>
          <w:lang w:val="en-CA"/>
        </w:rPr>
        <w:t xml:space="preserve"> be required to access course reserve materials through the University of Guelph McLaughlin Library. To access these items, select </w:t>
      </w:r>
      <w:r w:rsidRPr="00FA324F">
        <w:rPr>
          <w:b/>
          <w:lang w:val="en-CA"/>
        </w:rPr>
        <w:t>Ares</w:t>
      </w:r>
      <w:r w:rsidRPr="00FA324F">
        <w:rPr>
          <w:lang w:val="en-CA"/>
        </w:rPr>
        <w:t xml:space="preserve"> on the navbar in CourseLink. Note that you will need your Central Login ID and password </w:t>
      </w:r>
      <w:proofErr w:type="gramStart"/>
      <w:r w:rsidRPr="00FA324F">
        <w:rPr>
          <w:lang w:val="en-CA"/>
        </w:rPr>
        <w:t>in order to</w:t>
      </w:r>
      <w:proofErr w:type="gramEnd"/>
      <w:r w:rsidRPr="00FA324F">
        <w:rPr>
          <w:lang w:val="en-CA"/>
        </w:rPr>
        <w:t xml:space="preserve"> access items on reserve.</w:t>
      </w:r>
    </w:p>
    <w:p w14:paraId="0E1B968E" w14:textId="77777777" w:rsidR="001D1000" w:rsidRPr="00651667" w:rsidRDefault="001D1000" w:rsidP="001D1000">
      <w:pPr>
        <w:spacing w:after="200"/>
        <w:rPr>
          <w:lang w:val="en-CA"/>
        </w:rPr>
      </w:pPr>
      <w:bookmarkStart w:id="5" w:name="_Hlk39157182"/>
      <w:bookmarkStart w:id="6" w:name="_Hlk39220535"/>
      <w:r w:rsidRPr="00651667">
        <w:rPr>
          <w:lang w:val="en-CA"/>
        </w:rPr>
        <w:t>For further instructions on accessing reserve resources, visit </w:t>
      </w:r>
      <w:hyperlink r:id="rId16" w:history="1">
        <w:r w:rsidRPr="00651667">
          <w:rPr>
            <w:color w:val="0000FF" w:themeColor="hyperlink"/>
            <w:u w:val="single"/>
            <w:lang w:val="en-CA"/>
          </w:rPr>
          <w:t>How to Get Course Reserve Materials</w:t>
        </w:r>
      </w:hyperlink>
      <w:r w:rsidRPr="00651667">
        <w:rPr>
          <w:lang w:val="en-CA"/>
        </w:rPr>
        <w:t xml:space="preserve">. </w:t>
      </w:r>
      <w:bookmarkEnd w:id="5"/>
      <w:bookmarkEnd w:id="6"/>
    </w:p>
    <w:p w14:paraId="536B6EA5" w14:textId="77777777" w:rsidR="001D1000" w:rsidRPr="00651667" w:rsidRDefault="001D1000" w:rsidP="001D1000">
      <w:pPr>
        <w:spacing w:before="0" w:after="200"/>
        <w:rPr>
          <w:lang w:val="en-CA"/>
        </w:rPr>
      </w:pPr>
      <w:r w:rsidRPr="00651667">
        <w:rPr>
          <w:lang w:val="en-CA"/>
        </w:rPr>
        <w:t xml:space="preserve">If at any point during the course you have difficulty accessing reserve materials, please contact the </w:t>
      </w:r>
      <w:r>
        <w:rPr>
          <w:lang w:val="en-CA"/>
        </w:rPr>
        <w:t>Course Material</w:t>
      </w:r>
      <w:r w:rsidRPr="00651667">
        <w:rPr>
          <w:lang w:val="en-CA"/>
        </w:rPr>
        <w:t xml:space="preserve"> and Reserve Services staff at:</w:t>
      </w:r>
    </w:p>
    <w:p w14:paraId="5B809E76" w14:textId="77777777" w:rsidR="001D1000" w:rsidRPr="00651667" w:rsidRDefault="001D1000" w:rsidP="001D1000">
      <w:pPr>
        <w:spacing w:before="0" w:after="200"/>
        <w:rPr>
          <w:lang w:val="en-CA"/>
        </w:rPr>
      </w:pPr>
      <w:r w:rsidRPr="00651667">
        <w:rPr>
          <w:lang w:val="en-CA"/>
        </w:rPr>
        <w:t>Tel:</w:t>
      </w:r>
      <w:r w:rsidRPr="00651667" w:rsidDel="00782984">
        <w:rPr>
          <w:lang w:val="en-CA"/>
        </w:rPr>
        <w:t xml:space="preserve"> </w:t>
      </w:r>
      <w:r w:rsidRPr="00651667">
        <w:rPr>
          <w:lang w:val="en-CA"/>
        </w:rPr>
        <w:t>519-824-4120 ext. 53621</w:t>
      </w:r>
      <w:r w:rsidRPr="00651667">
        <w:rPr>
          <w:lang w:val="en-CA"/>
        </w:rPr>
        <w:br/>
        <w:t>Email: </w:t>
      </w:r>
      <w:hyperlink r:id="rId17" w:tgtFrame="_blank" w:history="1">
        <w:r w:rsidRPr="00651667">
          <w:rPr>
            <w:color w:val="0000FF" w:themeColor="hyperlink"/>
            <w:u w:val="single"/>
            <w:lang w:val="en-CA"/>
          </w:rPr>
          <w:t>libres2@uoguelph.ca</w:t>
        </w:r>
      </w:hyperlink>
      <w:r w:rsidRPr="00651667">
        <w:rPr>
          <w:lang w:val="en-CA"/>
        </w:rPr>
        <w:br/>
        <w:t>Location: McLaughlin Library, First Floor, University of Guelph</w:t>
      </w:r>
    </w:p>
    <w:p w14:paraId="10FEDD98" w14:textId="704BEBA2" w:rsidR="00CA67DB" w:rsidRPr="00251AB7" w:rsidRDefault="001D1000" w:rsidP="001D1000">
      <w:r w:rsidRPr="00651667">
        <w:t>https://www.lib.uoguelph.ca/find/course-reserves-ares</w:t>
      </w:r>
    </w:p>
    <w:p w14:paraId="4BB30679" w14:textId="10488B71" w:rsidR="00051BB8" w:rsidRPr="008C02B4" w:rsidRDefault="00EF6AA7" w:rsidP="001A2209">
      <w:pPr>
        <w:pStyle w:val="Heading2"/>
        <w:pBdr>
          <w:top w:val="single" w:sz="8" w:space="12" w:color="BFBFBF" w:themeColor="background1" w:themeShade="BF"/>
        </w:pBdr>
        <w:rPr>
          <w:color w:val="auto"/>
          <w:lang w:val="en-CA"/>
        </w:rPr>
      </w:pPr>
      <w:r w:rsidRPr="008C02B4">
        <w:rPr>
          <w:color w:val="auto"/>
          <w:lang w:val="en-CA"/>
        </w:rPr>
        <w:t>Learning Outcomes</w:t>
      </w:r>
    </w:p>
    <w:p w14:paraId="2E0C2F91" w14:textId="77777777" w:rsidR="00D7415C" w:rsidRPr="008C02B4" w:rsidRDefault="00D7415C" w:rsidP="001A2209">
      <w:pPr>
        <w:pStyle w:val="Heading3"/>
        <w:rPr>
          <w:color w:val="auto"/>
          <w:lang w:val="en-CA"/>
        </w:rPr>
      </w:pPr>
      <w:r w:rsidRPr="008C02B4">
        <w:rPr>
          <w:color w:val="auto"/>
          <w:lang w:val="en-CA"/>
        </w:rPr>
        <w:t>Course Learning Outcomes</w:t>
      </w:r>
    </w:p>
    <w:p w14:paraId="6107DE3A" w14:textId="28A18011" w:rsidR="004D4020" w:rsidRPr="008C02B4" w:rsidRDefault="0035537B" w:rsidP="001D1000">
      <w:pPr>
        <w:rPr>
          <w:lang w:val="en-CA"/>
        </w:rPr>
      </w:pPr>
      <w:r w:rsidRPr="008C02B4">
        <w:rPr>
          <w:lang w:val="en-CA"/>
        </w:rPr>
        <w:t xml:space="preserve">In this course, we will be building on the concepts that were presented in Introductory Microeconomics and extending our study to such topics as national income, employment, the price </w:t>
      </w:r>
      <w:r w:rsidR="00BE1E81" w:rsidRPr="008C02B4">
        <w:rPr>
          <w:lang w:val="en-CA"/>
        </w:rPr>
        <w:t>level,</w:t>
      </w:r>
      <w:r w:rsidRPr="008C02B4">
        <w:rPr>
          <w:lang w:val="en-CA"/>
        </w:rPr>
        <w:t xml:space="preserve"> and the role of government fiscal and monetary policies. More than this though, we will try to develop a “method of thinking” about everyday problems </w:t>
      </w:r>
      <w:proofErr w:type="gramStart"/>
      <w:r w:rsidRPr="008C02B4">
        <w:rPr>
          <w:lang w:val="en-CA"/>
        </w:rPr>
        <w:t>in order to</w:t>
      </w:r>
      <w:proofErr w:type="gramEnd"/>
      <w:r w:rsidRPr="008C02B4">
        <w:rPr>
          <w:lang w:val="en-CA"/>
        </w:rPr>
        <w:t xml:space="preserve"> better understand some of the controversies that exist in the Canadian economy today. This course also looks at the Canadian Economy in terms of aggregate performance and policy.</w:t>
      </w:r>
    </w:p>
    <w:p w14:paraId="4E9ED3A0" w14:textId="4B24E23B" w:rsidR="008F78F0" w:rsidRPr="008C02B4" w:rsidRDefault="008F78F0" w:rsidP="001A2209">
      <w:pPr>
        <w:rPr>
          <w:lang w:val="en-CA"/>
        </w:rPr>
      </w:pPr>
      <w:r w:rsidRPr="008C02B4">
        <w:rPr>
          <w:lang w:val="en-CA"/>
        </w:rPr>
        <w:lastRenderedPageBreak/>
        <w:t>By the end of this course</w:t>
      </w:r>
      <w:r w:rsidR="00770F1F" w:rsidRPr="008C02B4">
        <w:rPr>
          <w:lang w:val="en-CA"/>
        </w:rPr>
        <w:t>,</w:t>
      </w:r>
      <w:r w:rsidRPr="008C02B4">
        <w:rPr>
          <w:lang w:val="en-CA"/>
        </w:rPr>
        <w:t xml:space="preserve"> you should be able to:</w:t>
      </w:r>
    </w:p>
    <w:p w14:paraId="2026E010" w14:textId="5919B214" w:rsidR="0035537B" w:rsidRPr="008C02B4" w:rsidRDefault="0035537B" w:rsidP="001A2209">
      <w:pPr>
        <w:pStyle w:val="ListParagraph"/>
        <w:numPr>
          <w:ilvl w:val="0"/>
          <w:numId w:val="12"/>
        </w:numPr>
        <w:rPr>
          <w:lang w:val="en-CA"/>
        </w:rPr>
      </w:pPr>
      <w:r w:rsidRPr="008C02B4">
        <w:rPr>
          <w:lang w:val="en-CA"/>
        </w:rPr>
        <w:t>Recognize macroeconomic concepts including GDP, price indices, growth, exchange rates, interest rates, money multipliers, expenditure multipliers, balance of payments, budget balances, trade balances and productivity measures;</w:t>
      </w:r>
    </w:p>
    <w:p w14:paraId="0E6E94A4" w14:textId="0ED7C39C" w:rsidR="0035537B" w:rsidRPr="008C02B4" w:rsidRDefault="0035537B" w:rsidP="001A2209">
      <w:pPr>
        <w:pStyle w:val="ListParagraph"/>
        <w:numPr>
          <w:ilvl w:val="0"/>
          <w:numId w:val="12"/>
        </w:numPr>
        <w:rPr>
          <w:lang w:val="en-CA"/>
        </w:rPr>
      </w:pPr>
      <w:r w:rsidRPr="008C02B4">
        <w:rPr>
          <w:lang w:val="en-CA"/>
        </w:rPr>
        <w:t>Measure economic activity including inflation, GDP, unemployment, savings, and balance of payments;</w:t>
      </w:r>
    </w:p>
    <w:p w14:paraId="43490E5A" w14:textId="57D1DB1A" w:rsidR="0035537B" w:rsidRPr="008C02B4" w:rsidRDefault="0035537B" w:rsidP="001A2209">
      <w:pPr>
        <w:pStyle w:val="ListParagraph"/>
        <w:numPr>
          <w:ilvl w:val="0"/>
          <w:numId w:val="12"/>
        </w:numPr>
        <w:rPr>
          <w:lang w:val="en-CA"/>
        </w:rPr>
      </w:pPr>
      <w:r w:rsidRPr="03CE3AD1">
        <w:rPr>
          <w:lang w:val="en-CA"/>
        </w:rPr>
        <w:t xml:space="preserve">Interpret expansionary and inflationary gaps, economic </w:t>
      </w:r>
      <w:r w:rsidR="3034033A" w:rsidRPr="03CE3AD1">
        <w:rPr>
          <w:lang w:val="en-CA"/>
        </w:rPr>
        <w:t>booms</w:t>
      </w:r>
      <w:r w:rsidRPr="03CE3AD1">
        <w:rPr>
          <w:lang w:val="en-CA"/>
        </w:rPr>
        <w:t xml:space="preserve"> and recessions, and distinguish between short-run and long run macroeconomic outcomes;</w:t>
      </w:r>
    </w:p>
    <w:p w14:paraId="64B86411" w14:textId="1480D681" w:rsidR="0035537B" w:rsidRPr="008C02B4" w:rsidRDefault="0035537B" w:rsidP="001A2209">
      <w:pPr>
        <w:pStyle w:val="ListParagraph"/>
        <w:numPr>
          <w:ilvl w:val="0"/>
          <w:numId w:val="12"/>
        </w:numPr>
        <w:rPr>
          <w:lang w:val="en-CA"/>
        </w:rPr>
      </w:pPr>
      <w:r w:rsidRPr="008C02B4">
        <w:rPr>
          <w:lang w:val="en-CA"/>
        </w:rPr>
        <w:t>Analyze and interpret economic models such as the foreign exchange market model, the loanable funds market model, the aggregate expenditure model, and the AD/AS model;</w:t>
      </w:r>
    </w:p>
    <w:p w14:paraId="10E3C40F" w14:textId="04164F87" w:rsidR="0035537B" w:rsidRPr="008C02B4" w:rsidRDefault="0035537B" w:rsidP="001A2209">
      <w:pPr>
        <w:pStyle w:val="ListParagraph"/>
        <w:numPr>
          <w:ilvl w:val="0"/>
          <w:numId w:val="12"/>
        </w:numPr>
        <w:rPr>
          <w:lang w:val="en-CA"/>
        </w:rPr>
      </w:pPr>
      <w:r w:rsidRPr="008C02B4">
        <w:rPr>
          <w:lang w:val="en-CA"/>
        </w:rPr>
        <w:t>Analyze financial markets including the foreign exchange market, the money market, and the bond market;</w:t>
      </w:r>
    </w:p>
    <w:p w14:paraId="0CE52BCC" w14:textId="51708D27" w:rsidR="0035537B" w:rsidRPr="008C02B4" w:rsidRDefault="0035537B" w:rsidP="001A2209">
      <w:pPr>
        <w:pStyle w:val="ListParagraph"/>
        <w:numPr>
          <w:ilvl w:val="0"/>
          <w:numId w:val="12"/>
        </w:numPr>
        <w:rPr>
          <w:lang w:val="en-CA"/>
        </w:rPr>
      </w:pPr>
      <w:r w:rsidRPr="008C02B4">
        <w:rPr>
          <w:lang w:val="en-CA"/>
        </w:rPr>
        <w:t>Explain and give examples of monetary, fiscal, and exchange rate policy;</w:t>
      </w:r>
    </w:p>
    <w:p w14:paraId="4ECDFB5D" w14:textId="3FC4A7C6" w:rsidR="0035537B" w:rsidRPr="008C02B4" w:rsidRDefault="0035537B" w:rsidP="001A2209">
      <w:pPr>
        <w:pStyle w:val="ListParagraph"/>
        <w:numPr>
          <w:ilvl w:val="0"/>
          <w:numId w:val="12"/>
        </w:numPr>
        <w:rPr>
          <w:lang w:val="en-CA"/>
        </w:rPr>
      </w:pPr>
      <w:r w:rsidRPr="008C02B4">
        <w:rPr>
          <w:lang w:val="en-CA"/>
        </w:rPr>
        <w:t>Justify an opinion on the role of government with respect to the values of Canadian macroeconomic indicators; and</w:t>
      </w:r>
    </w:p>
    <w:p w14:paraId="42487228" w14:textId="251DF52E" w:rsidR="0035537B" w:rsidRPr="008C02B4" w:rsidRDefault="0035537B" w:rsidP="001A2209">
      <w:pPr>
        <w:pStyle w:val="ListParagraph"/>
        <w:numPr>
          <w:ilvl w:val="0"/>
          <w:numId w:val="12"/>
        </w:numPr>
        <w:rPr>
          <w:lang w:val="en-CA"/>
        </w:rPr>
      </w:pPr>
      <w:r w:rsidRPr="008C02B4">
        <w:rPr>
          <w:lang w:val="en-CA"/>
        </w:rPr>
        <w:t>Interpret Canadian economic performance in a historical and global context.</w:t>
      </w:r>
    </w:p>
    <w:p w14:paraId="078C9239" w14:textId="7996A299" w:rsidR="007A4FA2" w:rsidRPr="008C02B4" w:rsidRDefault="00EF6AA7" w:rsidP="001A2209">
      <w:pPr>
        <w:pStyle w:val="Heading2"/>
        <w:pBdr>
          <w:top w:val="single" w:sz="8" w:space="12" w:color="BFBFBF" w:themeColor="background1" w:themeShade="BF"/>
        </w:pBdr>
        <w:rPr>
          <w:color w:val="auto"/>
          <w:lang w:val="en-CA"/>
        </w:rPr>
      </w:pPr>
      <w:r w:rsidRPr="008C02B4">
        <w:rPr>
          <w:color w:val="auto"/>
          <w:lang w:val="en-CA"/>
        </w:rPr>
        <w:t xml:space="preserve">Teaching and Learning </w:t>
      </w:r>
      <w:r w:rsidR="002577D2" w:rsidRPr="008C02B4">
        <w:rPr>
          <w:color w:val="auto"/>
          <w:lang w:val="en-CA"/>
        </w:rPr>
        <w:t>Activities</w:t>
      </w:r>
    </w:p>
    <w:p w14:paraId="3ADED8FB" w14:textId="77777777" w:rsidR="007A4FA2" w:rsidRPr="008C02B4" w:rsidRDefault="007A4FA2" w:rsidP="001A2209">
      <w:pPr>
        <w:pStyle w:val="Heading3"/>
        <w:rPr>
          <w:color w:val="auto"/>
          <w:lang w:val="en-CA"/>
        </w:rPr>
      </w:pPr>
      <w:r w:rsidRPr="008C02B4">
        <w:rPr>
          <w:color w:val="auto"/>
          <w:lang w:val="en-CA"/>
        </w:rPr>
        <w:t>Course Structure</w:t>
      </w:r>
    </w:p>
    <w:p w14:paraId="466B9871" w14:textId="3013F942" w:rsidR="00325C99" w:rsidRPr="008C02B4" w:rsidRDefault="000038A4" w:rsidP="001A2209">
      <w:pPr>
        <w:pStyle w:val="ListParagraph"/>
        <w:numPr>
          <w:ilvl w:val="0"/>
          <w:numId w:val="13"/>
        </w:numPr>
        <w:rPr>
          <w:lang w:val="en-CA"/>
        </w:rPr>
      </w:pPr>
      <w:r w:rsidRPr="008C02B4">
        <w:rPr>
          <w:lang w:val="en-CA"/>
        </w:rPr>
        <w:t>Unit 01: Introduction to Macroeconomics</w:t>
      </w:r>
      <w:r w:rsidR="00A5548D" w:rsidRPr="008C02B4">
        <w:rPr>
          <w:lang w:val="en-CA"/>
        </w:rPr>
        <w:t>: How Markets Work</w:t>
      </w:r>
    </w:p>
    <w:p w14:paraId="1236F745" w14:textId="2247F968" w:rsidR="007A4FA2" w:rsidRPr="008C02B4" w:rsidRDefault="00325C99" w:rsidP="001A2209">
      <w:pPr>
        <w:pStyle w:val="ListParagraph"/>
        <w:numPr>
          <w:ilvl w:val="0"/>
          <w:numId w:val="13"/>
        </w:numPr>
        <w:rPr>
          <w:lang w:val="en-CA"/>
        </w:rPr>
      </w:pPr>
      <w:r w:rsidRPr="008C02B4">
        <w:rPr>
          <w:lang w:val="en-CA"/>
        </w:rPr>
        <w:t>Unit 02: Macroeconomic Indicators and their Measurement</w:t>
      </w:r>
      <w:r w:rsidR="000038A4" w:rsidRPr="008C02B4">
        <w:rPr>
          <w:lang w:val="en-CA"/>
        </w:rPr>
        <w:t xml:space="preserve"> </w:t>
      </w:r>
    </w:p>
    <w:p w14:paraId="18346E84" w14:textId="7CC9CD4A" w:rsidR="000038A4" w:rsidRPr="008C02B4" w:rsidRDefault="000038A4" w:rsidP="001A2209">
      <w:pPr>
        <w:pStyle w:val="ListParagraph"/>
        <w:numPr>
          <w:ilvl w:val="0"/>
          <w:numId w:val="13"/>
        </w:numPr>
        <w:rPr>
          <w:lang w:val="en-CA"/>
        </w:rPr>
      </w:pPr>
      <w:r w:rsidRPr="008C02B4">
        <w:rPr>
          <w:lang w:val="en-CA"/>
        </w:rPr>
        <w:t xml:space="preserve">Unit </w:t>
      </w:r>
      <w:r w:rsidR="00325C99" w:rsidRPr="008C02B4">
        <w:rPr>
          <w:lang w:val="en-CA"/>
        </w:rPr>
        <w:t>03</w:t>
      </w:r>
      <w:r w:rsidRPr="008C02B4">
        <w:rPr>
          <w:lang w:val="en-CA"/>
        </w:rPr>
        <w:t xml:space="preserve">: </w:t>
      </w:r>
      <w:r w:rsidR="00325C99" w:rsidRPr="008C02B4">
        <w:rPr>
          <w:lang w:val="en-CA"/>
        </w:rPr>
        <w:t>Economic</w:t>
      </w:r>
      <w:r w:rsidR="00F37D25" w:rsidRPr="008C02B4">
        <w:rPr>
          <w:lang w:val="en-CA"/>
        </w:rPr>
        <w:t xml:space="preserve"> Growth</w:t>
      </w:r>
    </w:p>
    <w:p w14:paraId="4F38C965" w14:textId="70644965" w:rsidR="000038A4" w:rsidRPr="008C02B4" w:rsidRDefault="000038A4" w:rsidP="001A2209">
      <w:pPr>
        <w:pStyle w:val="ListParagraph"/>
        <w:numPr>
          <w:ilvl w:val="0"/>
          <w:numId w:val="13"/>
        </w:numPr>
        <w:rPr>
          <w:lang w:val="en-CA"/>
        </w:rPr>
      </w:pPr>
      <w:r w:rsidRPr="008C02B4">
        <w:rPr>
          <w:lang w:val="en-CA"/>
        </w:rPr>
        <w:t xml:space="preserve">Unit </w:t>
      </w:r>
      <w:r w:rsidR="00325C99" w:rsidRPr="008C02B4">
        <w:rPr>
          <w:lang w:val="en-CA"/>
        </w:rPr>
        <w:t>04</w:t>
      </w:r>
      <w:r w:rsidRPr="008C02B4">
        <w:rPr>
          <w:lang w:val="en-CA"/>
        </w:rPr>
        <w:t xml:space="preserve">: </w:t>
      </w:r>
      <w:r w:rsidR="00BC7353" w:rsidRPr="008C02B4">
        <w:rPr>
          <w:lang w:val="en-CA"/>
        </w:rPr>
        <w:t>The Economy in the Short Run</w:t>
      </w:r>
    </w:p>
    <w:p w14:paraId="30054A05" w14:textId="5DE292DF" w:rsidR="000038A4" w:rsidRPr="008C02B4" w:rsidRDefault="000038A4" w:rsidP="001A2209">
      <w:pPr>
        <w:pStyle w:val="ListParagraph"/>
        <w:numPr>
          <w:ilvl w:val="0"/>
          <w:numId w:val="13"/>
        </w:numPr>
        <w:rPr>
          <w:lang w:val="en-CA"/>
        </w:rPr>
      </w:pPr>
      <w:r w:rsidRPr="008C02B4">
        <w:rPr>
          <w:lang w:val="en-CA"/>
        </w:rPr>
        <w:t xml:space="preserve">Unit </w:t>
      </w:r>
      <w:r w:rsidR="00325C99" w:rsidRPr="008C02B4">
        <w:rPr>
          <w:lang w:val="en-CA"/>
        </w:rPr>
        <w:t>05</w:t>
      </w:r>
      <w:r w:rsidRPr="008C02B4">
        <w:rPr>
          <w:lang w:val="en-CA"/>
        </w:rPr>
        <w:t xml:space="preserve">: </w:t>
      </w:r>
      <w:r w:rsidR="00BC7353" w:rsidRPr="008C02B4">
        <w:rPr>
          <w:lang w:val="en-CA"/>
        </w:rPr>
        <w:t>Monetary and Fiscal Policy</w:t>
      </w:r>
    </w:p>
    <w:p w14:paraId="32A324EE" w14:textId="58294D93" w:rsidR="00325C99" w:rsidRPr="008C02B4" w:rsidRDefault="00BC7353" w:rsidP="001A2209">
      <w:pPr>
        <w:pStyle w:val="ListParagraph"/>
        <w:numPr>
          <w:ilvl w:val="0"/>
          <w:numId w:val="13"/>
        </w:numPr>
        <w:rPr>
          <w:lang w:val="en-CA"/>
        </w:rPr>
      </w:pPr>
      <w:r w:rsidRPr="008C02B4">
        <w:rPr>
          <w:lang w:val="en-CA"/>
        </w:rPr>
        <w:t>Unit 0</w:t>
      </w:r>
      <w:r w:rsidR="00325C99" w:rsidRPr="008C02B4">
        <w:rPr>
          <w:lang w:val="en-CA"/>
        </w:rPr>
        <w:t>6</w:t>
      </w:r>
      <w:r w:rsidRPr="008C02B4">
        <w:rPr>
          <w:lang w:val="en-CA"/>
        </w:rPr>
        <w:t xml:space="preserve">: Macroeconomics in an </w:t>
      </w:r>
      <w:r w:rsidR="009862BE" w:rsidRPr="008C02B4">
        <w:rPr>
          <w:lang w:val="en-CA"/>
        </w:rPr>
        <w:t>O</w:t>
      </w:r>
      <w:r w:rsidRPr="008C02B4">
        <w:rPr>
          <w:lang w:val="en-CA"/>
        </w:rPr>
        <w:t>pen Economy</w:t>
      </w:r>
    </w:p>
    <w:p w14:paraId="50B90D05" w14:textId="77D83635" w:rsidR="007A4FA2" w:rsidRPr="008C02B4" w:rsidRDefault="007A4FA2" w:rsidP="001A2209">
      <w:pPr>
        <w:pStyle w:val="Heading3"/>
        <w:rPr>
          <w:color w:val="auto"/>
          <w:lang w:val="en-CA"/>
        </w:rPr>
      </w:pPr>
      <w:r w:rsidRPr="008C02B4">
        <w:rPr>
          <w:color w:val="auto"/>
          <w:lang w:val="en-CA"/>
        </w:rPr>
        <w:t>Schedule</w:t>
      </w:r>
    </w:p>
    <w:p w14:paraId="6C54BACB" w14:textId="544A628B" w:rsidR="00AF4AC7" w:rsidRPr="001D1000" w:rsidRDefault="00E7345D" w:rsidP="001D1000">
      <w:pPr>
        <w:spacing w:after="200"/>
      </w:pPr>
      <w:r w:rsidRPr="008C02B4">
        <w:t>It is strongly recommended that you follow the course schedule provided below. The schedule outlines what you should be working on each week of the course and lists the important due dates for the assessments. By following the schedule, you will be better prepared to complete the assessments and succeed in this course.</w:t>
      </w:r>
      <w:bookmarkStart w:id="7" w:name="_Hlk513470425"/>
    </w:p>
    <w:p w14:paraId="7BEFDF95" w14:textId="77777777" w:rsidR="00284B3A" w:rsidRDefault="00284B3A">
      <w:pPr>
        <w:spacing w:before="200" w:after="200" w:line="276" w:lineRule="auto"/>
        <w:rPr>
          <w:b/>
          <w:color w:val="000000" w:themeColor="text1"/>
          <w:lang w:val="en-CA"/>
        </w:rPr>
      </w:pPr>
      <w:r>
        <w:rPr>
          <w:lang w:val="en-CA"/>
        </w:rPr>
        <w:br w:type="page"/>
      </w:r>
    </w:p>
    <w:p w14:paraId="6635672F" w14:textId="294FF828" w:rsidR="001C3725" w:rsidRPr="008C02B4" w:rsidRDefault="001C3725" w:rsidP="00733ED6">
      <w:pPr>
        <w:pStyle w:val="Heading4"/>
        <w:shd w:val="clear" w:color="auto" w:fill="D9D9D9" w:themeFill="background1" w:themeFillShade="D9"/>
        <w:rPr>
          <w:lang w:val="en-CA"/>
        </w:rPr>
      </w:pPr>
      <w:r w:rsidRPr="008C02B4">
        <w:rPr>
          <w:lang w:val="en-CA"/>
        </w:rPr>
        <w:lastRenderedPageBreak/>
        <w:t>Unit 01:</w:t>
      </w:r>
      <w:r w:rsidR="000038A4" w:rsidRPr="008C02B4">
        <w:rPr>
          <w:lang w:val="en-CA"/>
        </w:rPr>
        <w:t xml:space="preserve"> Introduction to Macroeconomics: </w:t>
      </w:r>
      <w:r w:rsidR="009862BE" w:rsidRPr="008C02B4">
        <w:rPr>
          <w:lang w:val="en-CA"/>
        </w:rPr>
        <w:t>How Markets Work</w:t>
      </w:r>
    </w:p>
    <w:p w14:paraId="09B4C696" w14:textId="274F80E5" w:rsidR="009A4A1F" w:rsidRPr="008C02B4" w:rsidRDefault="009A4A1F" w:rsidP="001A2209">
      <w:pPr>
        <w:rPr>
          <w:b/>
          <w:spacing w:val="-4"/>
          <w:lang w:eastAsia="ja-JP"/>
        </w:rPr>
      </w:pPr>
      <w:bookmarkStart w:id="8" w:name="_Hlk87410998"/>
      <w:bookmarkEnd w:id="7"/>
      <w:r w:rsidRPr="008C02B4">
        <w:rPr>
          <w:b/>
          <w:spacing w:val="-4"/>
          <w:lang w:eastAsia="ja-JP"/>
        </w:rPr>
        <w:t xml:space="preserve">Week 1 – </w:t>
      </w:r>
      <w:r w:rsidR="006F4784">
        <w:rPr>
          <w:b/>
          <w:bCs/>
        </w:rPr>
        <w:t>Thursday</w:t>
      </w:r>
      <w:r w:rsidR="006F4784" w:rsidRPr="0081006A">
        <w:rPr>
          <w:b/>
          <w:bCs/>
        </w:rPr>
        <w:t xml:space="preserve">, </w:t>
      </w:r>
      <w:r w:rsidR="006F4784">
        <w:rPr>
          <w:b/>
          <w:bCs/>
        </w:rPr>
        <w:t xml:space="preserve">September </w:t>
      </w:r>
      <w:r w:rsidR="00E131E1">
        <w:rPr>
          <w:b/>
          <w:bCs/>
        </w:rPr>
        <w:t>10</w:t>
      </w:r>
      <w:r w:rsidR="00E131E1" w:rsidRPr="0081006A">
        <w:rPr>
          <w:b/>
          <w:bCs/>
        </w:rPr>
        <w:t xml:space="preserve"> to Sunday, </w:t>
      </w:r>
      <w:r w:rsidR="00E131E1">
        <w:rPr>
          <w:b/>
          <w:bCs/>
        </w:rPr>
        <w:t>September 20</w:t>
      </w:r>
    </w:p>
    <w:bookmarkEnd w:id="8"/>
    <w:p w14:paraId="6E6DD0D2" w14:textId="77777777" w:rsidR="001C3725" w:rsidRPr="008C02B4" w:rsidRDefault="001C3725" w:rsidP="001A2209">
      <w:pPr>
        <w:ind w:left="426"/>
        <w:rPr>
          <w:b/>
          <w:lang w:val="en-CA"/>
        </w:rPr>
      </w:pPr>
      <w:r w:rsidRPr="008C02B4">
        <w:rPr>
          <w:b/>
          <w:lang w:val="en-CA"/>
        </w:rPr>
        <w:t>Readings</w:t>
      </w:r>
    </w:p>
    <w:p w14:paraId="05F0F071" w14:textId="0F62DA66" w:rsidR="001C3725" w:rsidRPr="008C02B4" w:rsidRDefault="001F49DE" w:rsidP="001A2209">
      <w:pPr>
        <w:numPr>
          <w:ilvl w:val="0"/>
          <w:numId w:val="7"/>
        </w:numPr>
        <w:tabs>
          <w:tab w:val="clear" w:pos="720"/>
          <w:tab w:val="num" w:pos="851"/>
        </w:tabs>
        <w:spacing w:before="0" w:after="200"/>
        <w:ind w:left="851" w:hanging="284"/>
        <w:rPr>
          <w:lang w:val="en-CA"/>
        </w:rPr>
      </w:pPr>
      <w:r w:rsidRPr="008C02B4">
        <w:rPr>
          <w:lang w:val="en-CA"/>
        </w:rPr>
        <w:t>Website: Unit 01 Content</w:t>
      </w:r>
    </w:p>
    <w:p w14:paraId="5E614169" w14:textId="633504C9" w:rsidR="001F49DE" w:rsidRPr="008C02B4" w:rsidRDefault="001F49DE" w:rsidP="001A2209">
      <w:pPr>
        <w:numPr>
          <w:ilvl w:val="0"/>
          <w:numId w:val="7"/>
        </w:numPr>
        <w:tabs>
          <w:tab w:val="clear" w:pos="720"/>
          <w:tab w:val="num" w:pos="851"/>
        </w:tabs>
        <w:spacing w:before="0" w:after="200"/>
        <w:ind w:left="851" w:hanging="284"/>
        <w:rPr>
          <w:lang w:val="en-CA"/>
        </w:rPr>
      </w:pPr>
      <w:r w:rsidRPr="008C02B4">
        <w:rPr>
          <w:lang w:val="en-CA"/>
        </w:rPr>
        <w:t>Textbook</w:t>
      </w:r>
      <w:r w:rsidR="00093014" w:rsidRPr="008C02B4">
        <w:rPr>
          <w:lang w:val="en-CA"/>
        </w:rPr>
        <w:t>s</w:t>
      </w:r>
      <w:r w:rsidRPr="008C02B4">
        <w:rPr>
          <w:lang w:val="en-CA"/>
        </w:rPr>
        <w:t>:</w:t>
      </w:r>
    </w:p>
    <w:p w14:paraId="15B2119B" w14:textId="0335DCBC" w:rsidR="001F49DE" w:rsidRPr="008C02B4" w:rsidRDefault="001F49DE"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Chapter</w:t>
      </w:r>
      <w:r w:rsidR="00BC7353" w:rsidRPr="008C02B4">
        <w:rPr>
          <w:lang w:val="en-CA"/>
        </w:rPr>
        <w:t>s 1 and Appendix and 2 (section 2.1 only)</w:t>
      </w:r>
      <w:r w:rsidR="375B060F" w:rsidRPr="008C02B4">
        <w:rPr>
          <w:lang w:val="en-CA"/>
        </w:rPr>
        <w:t>, Chapter 3</w:t>
      </w:r>
    </w:p>
    <w:p w14:paraId="0744E51D" w14:textId="77777777" w:rsidR="001C3725" w:rsidRPr="008C02B4" w:rsidRDefault="001C3725" w:rsidP="001A2209">
      <w:pPr>
        <w:ind w:left="426"/>
        <w:rPr>
          <w:b/>
          <w:lang w:val="en-CA"/>
        </w:rPr>
      </w:pPr>
      <w:r w:rsidRPr="008C02B4">
        <w:rPr>
          <w:b/>
          <w:lang w:val="en-CA"/>
        </w:rPr>
        <w:t>Activities</w:t>
      </w:r>
    </w:p>
    <w:p w14:paraId="791636A4" w14:textId="39E14A76" w:rsidR="0035588F" w:rsidRPr="008C02B4" w:rsidRDefault="00F35CC0" w:rsidP="001A2209">
      <w:pPr>
        <w:numPr>
          <w:ilvl w:val="0"/>
          <w:numId w:val="8"/>
        </w:numPr>
        <w:tabs>
          <w:tab w:val="clear" w:pos="720"/>
          <w:tab w:val="num" w:pos="851"/>
        </w:tabs>
        <w:spacing w:before="0" w:after="200"/>
        <w:ind w:left="851" w:hanging="284"/>
        <w:rPr>
          <w:lang w:val="en-CA"/>
        </w:rPr>
      </w:pPr>
      <w:r>
        <w:t xml:space="preserve">Familiarize yourself with the course website and online learning by selecting </w:t>
      </w:r>
      <w:r>
        <w:rPr>
          <w:b/>
          <w:bCs/>
        </w:rPr>
        <w:t>Help &amp; Resources</w:t>
      </w:r>
      <w:r>
        <w:t xml:space="preserve"> on the navbar</w:t>
      </w:r>
      <w:r w:rsidR="0035588F" w:rsidRPr="008C02B4">
        <w:rPr>
          <w:lang w:val="en-CA"/>
        </w:rPr>
        <w:t>.</w:t>
      </w:r>
    </w:p>
    <w:p w14:paraId="643B18C1" w14:textId="7F4D3997" w:rsidR="0035588F" w:rsidRPr="008C02B4" w:rsidRDefault="0035588F" w:rsidP="001A2209">
      <w:pPr>
        <w:numPr>
          <w:ilvl w:val="0"/>
          <w:numId w:val="8"/>
        </w:numPr>
        <w:tabs>
          <w:tab w:val="clear" w:pos="720"/>
          <w:tab w:val="num" w:pos="851"/>
        </w:tabs>
        <w:spacing w:before="0" w:after="200"/>
        <w:ind w:left="851" w:hanging="284"/>
        <w:rPr>
          <w:lang w:val="en-CA"/>
        </w:rPr>
      </w:pPr>
      <w:r w:rsidRPr="008C02B4">
        <w:rPr>
          <w:lang w:val="en-CA"/>
        </w:rPr>
        <w:t xml:space="preserve">Review the </w:t>
      </w:r>
      <w:r w:rsidRPr="008C02B4">
        <w:rPr>
          <w:b/>
          <w:lang w:val="en-CA"/>
        </w:rPr>
        <w:t>Outline</w:t>
      </w:r>
      <w:r w:rsidRPr="008C02B4">
        <w:rPr>
          <w:lang w:val="en-CA"/>
        </w:rPr>
        <w:t xml:space="preserve"> and </w:t>
      </w:r>
      <w:r w:rsidRPr="008C02B4">
        <w:rPr>
          <w:b/>
          <w:lang w:val="en-CA"/>
        </w:rPr>
        <w:t>Assessments</w:t>
      </w:r>
      <w:r w:rsidRPr="008C02B4">
        <w:rPr>
          <w:lang w:val="en-CA"/>
        </w:rPr>
        <w:t xml:space="preserve"> sections on the course website to learn about course expectations, assessments, and due dates.</w:t>
      </w:r>
    </w:p>
    <w:p w14:paraId="3503730B" w14:textId="60612FAE" w:rsidR="007C7895" w:rsidRPr="008C02B4" w:rsidRDefault="007C7895" w:rsidP="001A2209">
      <w:pPr>
        <w:numPr>
          <w:ilvl w:val="0"/>
          <w:numId w:val="8"/>
        </w:numPr>
        <w:tabs>
          <w:tab w:val="clear" w:pos="720"/>
          <w:tab w:val="num" w:pos="851"/>
        </w:tabs>
        <w:spacing w:before="0" w:after="200"/>
        <w:ind w:left="851" w:hanging="284"/>
        <w:rPr>
          <w:lang w:val="en-CA"/>
        </w:rPr>
      </w:pPr>
      <w:r w:rsidRPr="008C02B4">
        <w:t xml:space="preserve">Complete the </w:t>
      </w:r>
      <w:r w:rsidRPr="008C02B4">
        <w:rPr>
          <w:b/>
        </w:rPr>
        <w:t>Practice Test</w:t>
      </w:r>
      <w:r w:rsidRPr="008C02B4">
        <w:t xml:space="preserve"> using </w:t>
      </w:r>
      <w:proofErr w:type="spellStart"/>
      <w:r w:rsidRPr="008C02B4">
        <w:t>Respondus</w:t>
      </w:r>
      <w:proofErr w:type="spellEnd"/>
      <w:r w:rsidRPr="008C02B4">
        <w:t xml:space="preserve"> through the </w:t>
      </w:r>
      <w:r w:rsidRPr="008C02B4">
        <w:rPr>
          <w:b/>
        </w:rPr>
        <w:t>Quizzes</w:t>
      </w:r>
      <w:r w:rsidRPr="008C02B4">
        <w:t xml:space="preserve"> tool.</w:t>
      </w:r>
    </w:p>
    <w:p w14:paraId="4A318299" w14:textId="629C93F6" w:rsidR="001C3725" w:rsidRPr="008C02B4" w:rsidRDefault="001F49DE" w:rsidP="001A2209">
      <w:pPr>
        <w:numPr>
          <w:ilvl w:val="0"/>
          <w:numId w:val="8"/>
        </w:numPr>
        <w:tabs>
          <w:tab w:val="clear" w:pos="720"/>
          <w:tab w:val="num" w:pos="851"/>
        </w:tabs>
        <w:spacing w:before="0" w:after="200"/>
        <w:ind w:left="851" w:hanging="284"/>
        <w:rPr>
          <w:lang w:val="en-CA"/>
        </w:rPr>
      </w:pPr>
      <w:r w:rsidRPr="008C02B4">
        <w:rPr>
          <w:lang w:val="en-CA"/>
        </w:rPr>
        <w:t xml:space="preserve">Introduce yourself in the </w:t>
      </w:r>
      <w:r w:rsidRPr="008C02B4">
        <w:rPr>
          <w:b/>
          <w:lang w:val="en-CA"/>
        </w:rPr>
        <w:t>Introductions Discussion</w:t>
      </w:r>
      <w:r w:rsidRPr="008C02B4">
        <w:rPr>
          <w:lang w:val="en-CA"/>
        </w:rPr>
        <w:t>.</w:t>
      </w:r>
    </w:p>
    <w:p w14:paraId="4D0D4343" w14:textId="107EB708" w:rsidR="00D32A94" w:rsidRPr="008C02B4" w:rsidRDefault="77A4E78D" w:rsidP="001A2209">
      <w:pPr>
        <w:numPr>
          <w:ilvl w:val="0"/>
          <w:numId w:val="8"/>
        </w:numPr>
        <w:tabs>
          <w:tab w:val="clear" w:pos="720"/>
          <w:tab w:val="num" w:pos="851"/>
        </w:tabs>
        <w:spacing w:before="0" w:after="200"/>
        <w:ind w:left="851" w:hanging="284"/>
        <w:rPr>
          <w:lang w:val="en-CA"/>
        </w:rPr>
      </w:pPr>
      <w:r w:rsidRPr="008C02B4">
        <w:rPr>
          <w:lang w:val="en-CA"/>
        </w:rPr>
        <w:t xml:space="preserve">Register for </w:t>
      </w:r>
      <w:proofErr w:type="spellStart"/>
      <w:r w:rsidRPr="008C02B4">
        <w:rPr>
          <w:b/>
          <w:bCs/>
          <w:lang w:val="en-CA"/>
        </w:rPr>
        <w:t>MyEconLab</w:t>
      </w:r>
      <w:proofErr w:type="spellEnd"/>
      <w:r w:rsidR="764FE46D" w:rsidRPr="008C02B4">
        <w:rPr>
          <w:b/>
          <w:bCs/>
          <w:lang w:val="en-CA"/>
        </w:rPr>
        <w:t xml:space="preserve"> </w:t>
      </w:r>
      <w:r w:rsidR="764FE46D" w:rsidRPr="008C02B4">
        <w:rPr>
          <w:lang w:val="en-CA"/>
        </w:rPr>
        <w:t>and</w:t>
      </w:r>
      <w:r w:rsidR="764FE46D" w:rsidRPr="008C02B4">
        <w:rPr>
          <w:b/>
          <w:bCs/>
          <w:lang w:val="en-CA"/>
        </w:rPr>
        <w:t xml:space="preserve"> </w:t>
      </w:r>
      <w:r w:rsidR="764FE46D" w:rsidRPr="008C02B4">
        <w:rPr>
          <w:lang w:val="en-CA"/>
        </w:rPr>
        <w:t>complete Math Review (ungraded</w:t>
      </w:r>
      <w:r w:rsidR="764FE46D" w:rsidRPr="008C02B4">
        <w:rPr>
          <w:u w:val="single"/>
          <w:lang w:val="en-CA"/>
        </w:rPr>
        <w:t xml:space="preserve"> but highly recommended to ensure your math skills are up to date</w:t>
      </w:r>
      <w:r w:rsidR="764FE46D" w:rsidRPr="008C02B4">
        <w:rPr>
          <w:lang w:val="en-CA"/>
        </w:rPr>
        <w:t>).</w:t>
      </w:r>
    </w:p>
    <w:p w14:paraId="0BE4C60B" w14:textId="03F93B93" w:rsidR="295F77D0" w:rsidRPr="008C02B4" w:rsidRDefault="295F77D0" w:rsidP="00733ED6">
      <w:pPr>
        <w:pStyle w:val="Heading4"/>
        <w:shd w:val="clear" w:color="auto" w:fill="D9D9D9" w:themeFill="background1" w:themeFillShade="D9"/>
        <w:rPr>
          <w:lang w:val="en-CA"/>
        </w:rPr>
      </w:pPr>
      <w:r w:rsidRPr="008C02B4">
        <w:rPr>
          <w:lang w:val="en-CA"/>
        </w:rPr>
        <w:t>Unit 02: Macroeconomic Indicators and their Measurement</w:t>
      </w:r>
    </w:p>
    <w:p w14:paraId="31E77A56" w14:textId="59739D97" w:rsidR="000A31D8" w:rsidRPr="008C02B4" w:rsidRDefault="000A31D8" w:rsidP="001A2209">
      <w:pPr>
        <w:rPr>
          <w:b/>
          <w:spacing w:val="-4"/>
          <w:lang w:eastAsia="ja-JP"/>
        </w:rPr>
      </w:pPr>
      <w:bookmarkStart w:id="9" w:name="_Hlk87411016"/>
      <w:r w:rsidRPr="008C02B4">
        <w:rPr>
          <w:b/>
          <w:spacing w:val="-4"/>
          <w:lang w:eastAsia="ja-JP"/>
        </w:rPr>
        <w:t xml:space="preserve">Week 2 – </w:t>
      </w:r>
      <w:r w:rsidR="00A07C4B">
        <w:rPr>
          <w:b/>
          <w:bCs/>
        </w:rPr>
        <w:t>Monday</w:t>
      </w:r>
      <w:r w:rsidR="00A07C4B" w:rsidRPr="0081006A">
        <w:rPr>
          <w:b/>
          <w:bCs/>
        </w:rPr>
        <w:t xml:space="preserve">, </w:t>
      </w:r>
      <w:r w:rsidR="00A07C4B">
        <w:rPr>
          <w:b/>
          <w:bCs/>
        </w:rPr>
        <w:t xml:space="preserve">September </w:t>
      </w:r>
      <w:r w:rsidR="00D22D44">
        <w:rPr>
          <w:b/>
          <w:bCs/>
        </w:rPr>
        <w:t xml:space="preserve">21 </w:t>
      </w:r>
      <w:r w:rsidR="00D22D44" w:rsidRPr="0081006A">
        <w:rPr>
          <w:b/>
          <w:bCs/>
        </w:rPr>
        <w:t xml:space="preserve">to Sunday, </w:t>
      </w:r>
      <w:r w:rsidR="00D22D44">
        <w:rPr>
          <w:b/>
          <w:bCs/>
        </w:rPr>
        <w:t>September 27</w:t>
      </w:r>
    </w:p>
    <w:bookmarkEnd w:id="9"/>
    <w:p w14:paraId="28E0474C" w14:textId="77777777" w:rsidR="001F49DE" w:rsidRPr="008C02B4" w:rsidRDefault="001F49DE" w:rsidP="001A2209">
      <w:pPr>
        <w:ind w:left="426"/>
        <w:rPr>
          <w:b/>
          <w:lang w:val="en-CA"/>
        </w:rPr>
      </w:pPr>
      <w:r w:rsidRPr="008C02B4">
        <w:rPr>
          <w:b/>
          <w:lang w:val="en-CA"/>
        </w:rPr>
        <w:t>Readings</w:t>
      </w:r>
    </w:p>
    <w:p w14:paraId="3F1BF1F8" w14:textId="178BCD64" w:rsidR="001F49DE" w:rsidRPr="008C02B4" w:rsidRDefault="001F49DE" w:rsidP="001A2209">
      <w:pPr>
        <w:numPr>
          <w:ilvl w:val="0"/>
          <w:numId w:val="7"/>
        </w:numPr>
        <w:tabs>
          <w:tab w:val="clear" w:pos="720"/>
          <w:tab w:val="num" w:pos="851"/>
        </w:tabs>
        <w:spacing w:before="0" w:after="200"/>
        <w:ind w:left="851" w:hanging="284"/>
        <w:rPr>
          <w:lang w:val="en-CA"/>
        </w:rPr>
      </w:pPr>
      <w:r w:rsidRPr="008C02B4">
        <w:rPr>
          <w:lang w:val="en-CA"/>
        </w:rPr>
        <w:t>Website: Unit 0</w:t>
      </w:r>
      <w:r w:rsidR="2A4A88E8" w:rsidRPr="008C02B4">
        <w:rPr>
          <w:lang w:val="en-CA"/>
        </w:rPr>
        <w:t>2</w:t>
      </w:r>
      <w:r w:rsidRPr="008C02B4">
        <w:rPr>
          <w:lang w:val="en-CA"/>
        </w:rPr>
        <w:t xml:space="preserve"> Content</w:t>
      </w:r>
    </w:p>
    <w:p w14:paraId="21DA72B0" w14:textId="33A00D4D" w:rsidR="00093014" w:rsidRPr="008C02B4" w:rsidRDefault="00093014" w:rsidP="001A2209">
      <w:pPr>
        <w:numPr>
          <w:ilvl w:val="0"/>
          <w:numId w:val="7"/>
        </w:numPr>
        <w:tabs>
          <w:tab w:val="clear" w:pos="720"/>
          <w:tab w:val="num" w:pos="851"/>
        </w:tabs>
        <w:spacing w:before="0" w:after="200"/>
        <w:ind w:left="851" w:hanging="284"/>
        <w:rPr>
          <w:lang w:val="en-CA"/>
        </w:rPr>
      </w:pPr>
      <w:r w:rsidRPr="008C02B4">
        <w:rPr>
          <w:lang w:val="en-CA"/>
        </w:rPr>
        <w:t>Textbooks:</w:t>
      </w:r>
    </w:p>
    <w:p w14:paraId="4200CDF1" w14:textId="5ACD6B6E" w:rsidR="00D35E57" w:rsidRPr="008C02B4" w:rsidRDefault="00D35E57"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Chapter</w:t>
      </w:r>
      <w:r w:rsidR="0495645E" w:rsidRPr="008C02B4">
        <w:rPr>
          <w:lang w:val="en-CA"/>
        </w:rPr>
        <w:t>s</w:t>
      </w:r>
      <w:r w:rsidR="3FCA9BA1" w:rsidRPr="008C02B4">
        <w:rPr>
          <w:lang w:val="en-CA"/>
        </w:rPr>
        <w:t xml:space="preserve"> 4 and 5 (sections 5.1, 5.2, and 5.3)</w:t>
      </w:r>
    </w:p>
    <w:p w14:paraId="75AE4103" w14:textId="77777777" w:rsidR="001F49DE" w:rsidRPr="008C02B4" w:rsidRDefault="001F49DE" w:rsidP="001A2209">
      <w:pPr>
        <w:ind w:left="426"/>
        <w:rPr>
          <w:b/>
          <w:lang w:val="en-CA"/>
        </w:rPr>
      </w:pPr>
      <w:r w:rsidRPr="008C02B4">
        <w:rPr>
          <w:b/>
          <w:lang w:val="en-CA"/>
        </w:rPr>
        <w:t>Assessments</w:t>
      </w:r>
    </w:p>
    <w:p w14:paraId="701DB0D5" w14:textId="7CCFDC5E" w:rsidR="0097394F" w:rsidRPr="008C02B4" w:rsidRDefault="5FB21DD3" w:rsidP="001A2209">
      <w:pPr>
        <w:pStyle w:val="ListParagraph"/>
        <w:numPr>
          <w:ilvl w:val="0"/>
          <w:numId w:val="9"/>
        </w:numPr>
        <w:spacing w:before="0" w:after="0"/>
        <w:ind w:left="851" w:hanging="284"/>
        <w:rPr>
          <w:lang w:val="en-CA"/>
        </w:rPr>
      </w:pPr>
      <w:proofErr w:type="spellStart"/>
      <w:r w:rsidRPr="008C02B4">
        <w:rPr>
          <w:b/>
          <w:bCs/>
          <w:lang w:val="en-CA"/>
        </w:rPr>
        <w:t>MyEconLab</w:t>
      </w:r>
      <w:proofErr w:type="spellEnd"/>
      <w:r w:rsidRPr="008C02B4">
        <w:rPr>
          <w:b/>
          <w:bCs/>
          <w:lang w:val="en-CA"/>
        </w:rPr>
        <w:t xml:space="preserve"> Assignment 1</w:t>
      </w:r>
      <w:r w:rsidR="2A9FFDAB" w:rsidRPr="008C02B4">
        <w:rPr>
          <w:u w:val="single"/>
          <w:lang w:val="en-CA"/>
        </w:rPr>
        <w:t xml:space="preserve"> </w:t>
      </w:r>
      <w:r w:rsidR="2A9FFDAB" w:rsidRPr="008C02B4">
        <w:rPr>
          <w:lang w:val="en-CA"/>
        </w:rPr>
        <w:t>(This quiz opens the first day of the semester. Quiz content is given later in the course outline for all the 12 quizzes during the semester)</w:t>
      </w:r>
    </w:p>
    <w:p w14:paraId="2458168C" w14:textId="7506F322" w:rsidR="0097394F" w:rsidRPr="008C02B4" w:rsidRDefault="0097394F" w:rsidP="001A2209">
      <w:pPr>
        <w:pStyle w:val="ListParagraph"/>
        <w:numPr>
          <w:ilvl w:val="0"/>
          <w:numId w:val="0"/>
        </w:numPr>
        <w:spacing w:before="0" w:after="200"/>
        <w:ind w:left="851"/>
        <w:rPr>
          <w:lang w:val="en-CA"/>
        </w:rPr>
      </w:pPr>
      <w:r w:rsidRPr="008C02B4">
        <w:rPr>
          <w:lang w:val="en-CA"/>
        </w:rPr>
        <w:t xml:space="preserve">Due: Tuesday, </w:t>
      </w:r>
      <w:r w:rsidR="00A07C4B">
        <w:rPr>
          <w:lang w:val="en-CA"/>
        </w:rPr>
        <w:t xml:space="preserve">September </w:t>
      </w:r>
      <w:r w:rsidR="00D22D44">
        <w:rPr>
          <w:lang w:val="en-CA"/>
        </w:rPr>
        <w:t>22</w:t>
      </w:r>
      <w:r w:rsidR="00D22D44" w:rsidRPr="008C02B4">
        <w:rPr>
          <w:lang w:val="en-CA"/>
        </w:rPr>
        <w:t xml:space="preserve"> </w:t>
      </w:r>
      <w:r w:rsidRPr="008C02B4">
        <w:rPr>
          <w:lang w:val="en-CA"/>
        </w:rPr>
        <w:t>by 11:59 pm ET</w:t>
      </w:r>
    </w:p>
    <w:p w14:paraId="6265D039" w14:textId="34FF2A8A" w:rsidR="0097394F" w:rsidRPr="008C02B4" w:rsidRDefault="5FB21DD3" w:rsidP="001A2209">
      <w:pPr>
        <w:pStyle w:val="ListParagraph"/>
        <w:numPr>
          <w:ilvl w:val="0"/>
          <w:numId w:val="9"/>
        </w:numPr>
        <w:spacing w:before="0" w:after="0"/>
        <w:ind w:left="851" w:hanging="284"/>
        <w:rPr>
          <w:lang w:val="en-CA"/>
        </w:rPr>
      </w:pPr>
      <w:proofErr w:type="spellStart"/>
      <w:r w:rsidRPr="008C02B4">
        <w:rPr>
          <w:b/>
          <w:bCs/>
          <w:lang w:val="en-CA"/>
        </w:rPr>
        <w:t>MyEconLab</w:t>
      </w:r>
      <w:proofErr w:type="spellEnd"/>
      <w:r w:rsidRPr="008C02B4">
        <w:rPr>
          <w:b/>
          <w:bCs/>
          <w:lang w:val="en-CA"/>
        </w:rPr>
        <w:t xml:space="preserve"> Assignment 2</w:t>
      </w:r>
      <w:r w:rsidR="6F27471E" w:rsidRPr="008C02B4">
        <w:rPr>
          <w:b/>
          <w:bCs/>
          <w:lang w:val="en-CA"/>
        </w:rPr>
        <w:t xml:space="preserve"> </w:t>
      </w:r>
      <w:r w:rsidR="6F27471E" w:rsidRPr="008C02B4">
        <w:rPr>
          <w:lang w:val="en-CA"/>
        </w:rPr>
        <w:t>(This quiz opens first day of semester)</w:t>
      </w:r>
    </w:p>
    <w:p w14:paraId="07BF2CBB" w14:textId="720F3185" w:rsidR="001A2209" w:rsidRPr="00294A05" w:rsidRDefault="0097394F" w:rsidP="00294A05">
      <w:pPr>
        <w:pStyle w:val="ListParagraph"/>
        <w:numPr>
          <w:ilvl w:val="0"/>
          <w:numId w:val="0"/>
        </w:numPr>
        <w:spacing w:before="0" w:after="200"/>
        <w:ind w:left="851"/>
        <w:rPr>
          <w:lang w:val="en-CA"/>
        </w:rPr>
      </w:pPr>
      <w:r w:rsidRPr="008C02B4">
        <w:rPr>
          <w:lang w:val="en-CA"/>
        </w:rPr>
        <w:t xml:space="preserve">Due: Friday, </w:t>
      </w:r>
      <w:r w:rsidR="00294A05">
        <w:rPr>
          <w:lang w:val="en-CA"/>
        </w:rPr>
        <w:t xml:space="preserve">September </w:t>
      </w:r>
      <w:r w:rsidR="0040452B">
        <w:rPr>
          <w:lang w:val="en-CA"/>
        </w:rPr>
        <w:t>25</w:t>
      </w:r>
      <w:r w:rsidR="0040452B" w:rsidRPr="008C02B4">
        <w:rPr>
          <w:lang w:val="en-CA"/>
        </w:rPr>
        <w:t xml:space="preserve"> </w:t>
      </w:r>
      <w:r w:rsidRPr="008C02B4">
        <w:rPr>
          <w:lang w:val="en-CA"/>
        </w:rPr>
        <w:t>by 11:59 pm ET</w:t>
      </w:r>
    </w:p>
    <w:p w14:paraId="7DF2C31A" w14:textId="77777777" w:rsidR="00284B3A" w:rsidRDefault="00284B3A">
      <w:pPr>
        <w:spacing w:before="200" w:after="200" w:line="276" w:lineRule="auto"/>
        <w:rPr>
          <w:b/>
          <w:color w:val="000000" w:themeColor="text1"/>
          <w:lang w:val="en-CA"/>
        </w:rPr>
      </w:pPr>
      <w:r>
        <w:rPr>
          <w:lang w:val="en-CA"/>
        </w:rPr>
        <w:br w:type="page"/>
      </w:r>
    </w:p>
    <w:p w14:paraId="4CC7C10A" w14:textId="3C615B27" w:rsidR="00EA6586" w:rsidRPr="008C02B4" w:rsidRDefault="3A89A2D2" w:rsidP="00346FFA">
      <w:pPr>
        <w:pStyle w:val="Heading4"/>
        <w:shd w:val="clear" w:color="auto" w:fill="D9D9D9" w:themeFill="background1" w:themeFillShade="D9"/>
        <w:rPr>
          <w:lang w:val="en-CA"/>
        </w:rPr>
      </w:pPr>
      <w:r w:rsidRPr="008C02B4">
        <w:rPr>
          <w:lang w:val="en-CA"/>
        </w:rPr>
        <w:lastRenderedPageBreak/>
        <w:t>Unit 03: Economic Growth</w:t>
      </w:r>
      <w:bookmarkStart w:id="10" w:name="_Hlk87411073"/>
    </w:p>
    <w:bookmarkEnd w:id="10"/>
    <w:p w14:paraId="7F40B4A1" w14:textId="40EE64B3" w:rsidR="001F49DE" w:rsidRPr="008C02B4" w:rsidRDefault="00BE688E" w:rsidP="000C6C2F">
      <w:pPr>
        <w:spacing w:after="160"/>
        <w:rPr>
          <w:b/>
          <w:lang w:val="en-CA"/>
        </w:rPr>
      </w:pPr>
      <w:r w:rsidRPr="008C02B4">
        <w:rPr>
          <w:b/>
          <w:bCs/>
        </w:rPr>
        <w:t xml:space="preserve">Week 3 – </w:t>
      </w:r>
      <w:bookmarkStart w:id="11" w:name="_Hlk41399073"/>
      <w:r w:rsidR="00CD24CB" w:rsidRPr="3B8B2803">
        <w:rPr>
          <w:b/>
          <w:bCs/>
        </w:rPr>
        <w:t>Monday,</w:t>
      </w:r>
      <w:r w:rsidR="00CD24CB" w:rsidRPr="3B8B2803">
        <w:t xml:space="preserve"> </w:t>
      </w:r>
      <w:r w:rsidR="00CD24CB">
        <w:rPr>
          <w:b/>
          <w:bCs/>
        </w:rPr>
        <w:t xml:space="preserve">September </w:t>
      </w:r>
      <w:r w:rsidR="000C6C2F">
        <w:rPr>
          <w:b/>
          <w:bCs/>
        </w:rPr>
        <w:t>28</w:t>
      </w:r>
      <w:r w:rsidR="000C6C2F" w:rsidRPr="3B8B2803">
        <w:rPr>
          <w:b/>
          <w:bCs/>
        </w:rPr>
        <w:t xml:space="preserve"> to Sunday, </w:t>
      </w:r>
      <w:r w:rsidR="000C6C2F">
        <w:rPr>
          <w:b/>
          <w:bCs/>
        </w:rPr>
        <w:t>October 4</w:t>
      </w:r>
      <w:bookmarkEnd w:id="11"/>
      <w:r w:rsidR="001F49DE" w:rsidRPr="008C02B4">
        <w:rPr>
          <w:b/>
          <w:lang w:val="en-CA"/>
        </w:rPr>
        <w:t>Readings</w:t>
      </w:r>
    </w:p>
    <w:p w14:paraId="705E751A" w14:textId="06097C37" w:rsidR="001F49DE" w:rsidRPr="008C02B4" w:rsidRDefault="001F49DE"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 xml:space="preserve">02 </w:t>
      </w:r>
      <w:r w:rsidR="3CFA19F2" w:rsidRPr="008C02B4">
        <w:rPr>
          <w:lang w:val="en-CA"/>
        </w:rPr>
        <w:t xml:space="preserve">and Unit 03 </w:t>
      </w:r>
      <w:r w:rsidRPr="008C02B4">
        <w:rPr>
          <w:lang w:val="en-CA"/>
        </w:rPr>
        <w:t>Content</w:t>
      </w:r>
    </w:p>
    <w:p w14:paraId="4B976C0C" w14:textId="29E0C0AA" w:rsidR="00093014" w:rsidRPr="008C02B4" w:rsidRDefault="00093014" w:rsidP="001A2209">
      <w:pPr>
        <w:numPr>
          <w:ilvl w:val="0"/>
          <w:numId w:val="7"/>
        </w:numPr>
        <w:tabs>
          <w:tab w:val="clear" w:pos="720"/>
          <w:tab w:val="num" w:pos="851"/>
        </w:tabs>
        <w:spacing w:before="0" w:after="200"/>
        <w:ind w:left="851" w:hanging="284"/>
        <w:rPr>
          <w:lang w:val="en-CA"/>
        </w:rPr>
      </w:pPr>
      <w:r w:rsidRPr="008C02B4">
        <w:rPr>
          <w:lang w:val="en-CA"/>
        </w:rPr>
        <w:t>Textbooks:</w:t>
      </w:r>
    </w:p>
    <w:p w14:paraId="0B18EB7E" w14:textId="4331711E" w:rsidR="00093014" w:rsidRPr="008C02B4" w:rsidRDefault="00093014"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Chapter</w:t>
      </w:r>
      <w:r w:rsidR="17128EC3" w:rsidRPr="008C02B4">
        <w:rPr>
          <w:lang w:val="en-CA"/>
        </w:rPr>
        <w:t xml:space="preserve"> 5 (sections 5.4, 5.5, 5.6, and 5.7) and 6</w:t>
      </w:r>
    </w:p>
    <w:p w14:paraId="49DB3AB8" w14:textId="77777777" w:rsidR="001F49DE" w:rsidRPr="008C02B4" w:rsidRDefault="001F49DE" w:rsidP="001A2209">
      <w:pPr>
        <w:ind w:left="426"/>
        <w:rPr>
          <w:b/>
          <w:lang w:val="en-CA"/>
        </w:rPr>
      </w:pPr>
      <w:r w:rsidRPr="008C02B4">
        <w:rPr>
          <w:b/>
          <w:lang w:val="en-CA"/>
        </w:rPr>
        <w:t>Assessments</w:t>
      </w:r>
    </w:p>
    <w:p w14:paraId="48363CB7" w14:textId="34B28BEA" w:rsidR="007A43AF" w:rsidRPr="008C02B4" w:rsidRDefault="4BFAE8E3" w:rsidP="001A2209">
      <w:pPr>
        <w:pStyle w:val="ListParagraph"/>
        <w:numPr>
          <w:ilvl w:val="0"/>
          <w:numId w:val="9"/>
        </w:numPr>
        <w:spacing w:before="0" w:after="0"/>
        <w:ind w:left="851" w:hanging="284"/>
        <w:rPr>
          <w:lang w:val="en-CA"/>
        </w:rPr>
      </w:pPr>
      <w:proofErr w:type="spellStart"/>
      <w:r w:rsidRPr="008C02B4">
        <w:rPr>
          <w:b/>
          <w:bCs/>
          <w:lang w:val="en-CA"/>
        </w:rPr>
        <w:t>MyEconLab</w:t>
      </w:r>
      <w:proofErr w:type="spellEnd"/>
      <w:r w:rsidRPr="008C02B4">
        <w:rPr>
          <w:b/>
          <w:bCs/>
          <w:lang w:val="en-CA"/>
        </w:rPr>
        <w:t xml:space="preserve"> Assignment 3</w:t>
      </w:r>
      <w:r w:rsidR="5CFBE836" w:rsidRPr="008C02B4">
        <w:rPr>
          <w:b/>
          <w:bCs/>
          <w:lang w:val="en-CA"/>
        </w:rPr>
        <w:t xml:space="preserve"> </w:t>
      </w:r>
      <w:r w:rsidR="5CFBE836" w:rsidRPr="008C02B4">
        <w:rPr>
          <w:lang w:val="en-CA"/>
        </w:rPr>
        <w:t>(This quiz opens first day of semester)</w:t>
      </w:r>
    </w:p>
    <w:p w14:paraId="3B4CBF35" w14:textId="149A0A03" w:rsidR="005D6E4D" w:rsidRPr="008C02B4" w:rsidRDefault="007A43AF" w:rsidP="001A2209">
      <w:pPr>
        <w:pStyle w:val="ListParagraph"/>
        <w:numPr>
          <w:ilvl w:val="0"/>
          <w:numId w:val="0"/>
        </w:numPr>
        <w:spacing w:before="0" w:after="200"/>
        <w:ind w:left="851"/>
        <w:rPr>
          <w:lang w:val="en-CA"/>
        </w:rPr>
      </w:pPr>
      <w:r w:rsidRPr="008C02B4">
        <w:rPr>
          <w:lang w:val="en-CA"/>
        </w:rPr>
        <w:t xml:space="preserve">Due: Friday, </w:t>
      </w:r>
      <w:r w:rsidR="000C6C2F">
        <w:t>October 2</w:t>
      </w:r>
      <w:r w:rsidR="004156CA" w:rsidRPr="00396504">
        <w:t xml:space="preserve"> at</w:t>
      </w:r>
      <w:r w:rsidRPr="008C02B4">
        <w:rPr>
          <w:lang w:val="en-CA"/>
        </w:rPr>
        <w:t xml:space="preserve"> 11:59 pm ET</w:t>
      </w:r>
    </w:p>
    <w:p w14:paraId="0A00836C" w14:textId="0F270A40" w:rsidR="00093014" w:rsidRPr="008C02B4" w:rsidRDefault="625469DF" w:rsidP="001A2209">
      <w:pPr>
        <w:pStyle w:val="ListParagraph"/>
        <w:numPr>
          <w:ilvl w:val="0"/>
          <w:numId w:val="9"/>
        </w:numPr>
        <w:spacing w:before="0" w:after="0"/>
        <w:ind w:left="851" w:hanging="284"/>
        <w:rPr>
          <w:lang w:val="en-CA"/>
        </w:rPr>
      </w:pPr>
      <w:r w:rsidRPr="008C02B4">
        <w:rPr>
          <w:b/>
          <w:bCs/>
          <w:lang w:val="en-CA"/>
        </w:rPr>
        <w:t>Test 1</w:t>
      </w:r>
      <w:r w:rsidR="5E86CAB7" w:rsidRPr="008C02B4">
        <w:rPr>
          <w:b/>
          <w:bCs/>
          <w:lang w:val="en-CA"/>
        </w:rPr>
        <w:t xml:space="preserve"> </w:t>
      </w:r>
      <w:r w:rsidR="58F8C6E7" w:rsidRPr="008C02B4">
        <w:rPr>
          <w:lang w:val="en-CA"/>
        </w:rPr>
        <w:t>(Test content is given for the 5 tests further down in the course outline)</w:t>
      </w:r>
    </w:p>
    <w:p w14:paraId="1422AD45" w14:textId="3E9397D7" w:rsidR="00242F87" w:rsidRPr="008C02B4" w:rsidRDefault="00242F87" w:rsidP="001A2209">
      <w:pPr>
        <w:pStyle w:val="ListParagraph"/>
        <w:numPr>
          <w:ilvl w:val="0"/>
          <w:numId w:val="0"/>
        </w:numPr>
        <w:spacing w:before="0" w:after="0"/>
        <w:ind w:left="851"/>
      </w:pPr>
      <w:bookmarkStart w:id="12" w:name="_Hlk87411118"/>
      <w:r w:rsidRPr="008C02B4">
        <w:t xml:space="preserve">Opens: Monday, </w:t>
      </w:r>
      <w:r w:rsidR="00EB4545">
        <w:t xml:space="preserve">September </w:t>
      </w:r>
      <w:r w:rsidR="00E67CDB">
        <w:t>28</w:t>
      </w:r>
      <w:r w:rsidR="00E67CDB" w:rsidRPr="008C02B4">
        <w:t xml:space="preserve"> </w:t>
      </w:r>
      <w:r w:rsidRPr="008C02B4">
        <w:t>at 12:01 am ET</w:t>
      </w:r>
    </w:p>
    <w:p w14:paraId="75BE1DF2" w14:textId="3F34E8C0" w:rsidR="006D3738" w:rsidRPr="008C02B4" w:rsidRDefault="006D3738" w:rsidP="001A2209">
      <w:pPr>
        <w:pStyle w:val="ListParagraph"/>
        <w:numPr>
          <w:ilvl w:val="0"/>
          <w:numId w:val="0"/>
        </w:numPr>
        <w:spacing w:before="0" w:after="0"/>
        <w:ind w:left="851"/>
      </w:pPr>
      <w:r w:rsidRPr="008C02B4">
        <w:t xml:space="preserve">Due: Thursday, </w:t>
      </w:r>
      <w:r w:rsidR="00E67CDB">
        <w:t>October 1</w:t>
      </w:r>
      <w:r w:rsidR="00C4501D" w:rsidRPr="008C02B4">
        <w:t xml:space="preserve"> </w:t>
      </w:r>
      <w:r w:rsidRPr="008C02B4">
        <w:t xml:space="preserve">by 11:59pm ET </w:t>
      </w:r>
    </w:p>
    <w:p w14:paraId="5AE7F98C" w14:textId="6BD1D8D3" w:rsidR="006D3738" w:rsidRPr="008C02B4" w:rsidRDefault="00B74FEC" w:rsidP="001A2209">
      <w:pPr>
        <w:pStyle w:val="ListParagraph"/>
        <w:numPr>
          <w:ilvl w:val="0"/>
          <w:numId w:val="0"/>
        </w:numPr>
        <w:spacing w:before="0" w:after="200"/>
        <w:ind w:left="851"/>
      </w:pPr>
      <w:r w:rsidRPr="008C02B4">
        <w:t xml:space="preserve">Closes: Sunday, </w:t>
      </w:r>
      <w:r w:rsidR="00E67CDB">
        <w:t>October 4</w:t>
      </w:r>
      <w:r w:rsidRPr="008C02B4">
        <w:t xml:space="preserve"> at 11:59 pm ET</w:t>
      </w:r>
    </w:p>
    <w:p w14:paraId="1FF1598D" w14:textId="6C781701" w:rsidR="00DF71A3" w:rsidRPr="008C02B4" w:rsidRDefault="00D4192A" w:rsidP="001A2209">
      <w:pPr>
        <w:pStyle w:val="ListParagraph"/>
        <w:numPr>
          <w:ilvl w:val="0"/>
          <w:numId w:val="0"/>
        </w:numPr>
        <w:spacing w:before="0" w:after="0"/>
        <w:ind w:left="851"/>
      </w:pPr>
      <w:r w:rsidRPr="008C02B4">
        <w:rPr>
          <w:b/>
          <w:bCs/>
        </w:rPr>
        <w:t>NOTE</w:t>
      </w:r>
      <w:r w:rsidRPr="008C02B4">
        <w:t xml:space="preserve">: The 3-day grace period allows for submission by </w:t>
      </w:r>
      <w:r w:rsidR="00B74FEC" w:rsidRPr="008C02B4">
        <w:t xml:space="preserve">Sunday, </w:t>
      </w:r>
      <w:r w:rsidR="00406D68">
        <w:t>October 4</w:t>
      </w:r>
      <w:r w:rsidR="00B74FEC" w:rsidRPr="008C02B4">
        <w:t xml:space="preserve"> </w:t>
      </w:r>
      <w:r w:rsidRPr="008C02B4">
        <w:t>at 11:59 pm ET</w:t>
      </w:r>
      <w:bookmarkEnd w:id="12"/>
    </w:p>
    <w:p w14:paraId="7B47F823" w14:textId="77777777" w:rsidR="005E7EA6" w:rsidRPr="008C02B4" w:rsidRDefault="005E7EA6" w:rsidP="001A2209">
      <w:pPr>
        <w:pStyle w:val="ListParagraph"/>
        <w:numPr>
          <w:ilvl w:val="0"/>
          <w:numId w:val="0"/>
        </w:numPr>
        <w:spacing w:before="0" w:after="0"/>
        <w:ind w:left="851"/>
        <w:rPr>
          <w:lang w:val="en-CA"/>
        </w:rPr>
      </w:pPr>
    </w:p>
    <w:p w14:paraId="1E09AA86" w14:textId="73A5D09C" w:rsidR="00A81DFD" w:rsidRPr="008C02B4" w:rsidRDefault="00426CA8" w:rsidP="001A2209">
      <w:pPr>
        <w:pStyle w:val="ListParagraph"/>
        <w:numPr>
          <w:ilvl w:val="0"/>
          <w:numId w:val="0"/>
        </w:numPr>
        <w:spacing w:before="0" w:after="200"/>
        <w:ind w:left="851"/>
      </w:pPr>
      <w:r w:rsidRPr="008C02B4">
        <w:rPr>
          <w:b/>
          <w:bCs/>
          <w:lang w:val="en-CA"/>
        </w:rPr>
        <w:t>NOTE</w:t>
      </w:r>
      <w:r w:rsidR="00523E12" w:rsidRPr="008C02B4">
        <w:rPr>
          <w:b/>
          <w:bCs/>
          <w:lang w:val="en-CA"/>
        </w:rPr>
        <w:t xml:space="preserve">: </w:t>
      </w:r>
      <w:r w:rsidR="00523E12" w:rsidRPr="008C02B4">
        <w:t>Tests open Mondays at 12:0</w:t>
      </w:r>
      <w:r w:rsidR="00360DEC" w:rsidRPr="008C02B4">
        <w:t xml:space="preserve">1 </w:t>
      </w:r>
      <w:r w:rsidR="00A728A1" w:rsidRPr="008C02B4">
        <w:t>am ET</w:t>
      </w:r>
      <w:r w:rsidR="00523E12" w:rsidRPr="008C02B4">
        <w:t xml:space="preserve"> and extend through Thursdays at 11:59</w:t>
      </w:r>
      <w:r w:rsidR="00A728A1" w:rsidRPr="008C02B4">
        <w:t xml:space="preserve"> pm ET</w:t>
      </w:r>
      <w:r w:rsidR="00523E12" w:rsidRPr="008C02B4">
        <w:t xml:space="preserve">, However, there is a 3-day grace period so </w:t>
      </w:r>
      <w:r w:rsidR="00F900A0">
        <w:t xml:space="preserve">that </w:t>
      </w:r>
      <w:r w:rsidR="00523E12" w:rsidRPr="008C02B4">
        <w:t xml:space="preserve">you can submit up until Sunday night at </w:t>
      </w:r>
      <w:r w:rsidR="00360DEC" w:rsidRPr="008C02B4">
        <w:t>11:59pm ET</w:t>
      </w:r>
      <w:r w:rsidR="00523E12" w:rsidRPr="008C02B4">
        <w:t xml:space="preserve">. </w:t>
      </w:r>
    </w:p>
    <w:p w14:paraId="5516F914" w14:textId="59F2E18C" w:rsidR="005530B3" w:rsidRPr="008C02B4" w:rsidRDefault="006A544C" w:rsidP="001A2209">
      <w:pPr>
        <w:pStyle w:val="ListParagraph"/>
        <w:numPr>
          <w:ilvl w:val="0"/>
          <w:numId w:val="0"/>
        </w:numPr>
        <w:spacing w:before="0" w:after="200"/>
        <w:ind w:left="851"/>
      </w:pPr>
      <w:r w:rsidRPr="008C02B4">
        <w:t>You can ONLY get an extension on the test</w:t>
      </w:r>
      <w:r w:rsidR="005530B3" w:rsidRPr="008C02B4">
        <w:t xml:space="preserve"> beyond the grace period</w:t>
      </w:r>
      <w:r w:rsidRPr="008C02B4">
        <w:t xml:space="preserve"> if you let me know no later than Thursday at 5pm (the day the test is due) that you are ill or want me to consider a compassionate reason for an extension. Once the grace period begins, there are NO further extensions possible.</w:t>
      </w:r>
      <w:r w:rsidR="005530B3" w:rsidRPr="008C02B4">
        <w:t xml:space="preserve"> See the section on Tests in Assessment Descriptions further down in this course outline for additional information.</w:t>
      </w:r>
    </w:p>
    <w:p w14:paraId="0E179436" w14:textId="3BF4EB90" w:rsidR="00463661" w:rsidRPr="008C02B4" w:rsidRDefault="00AE2408" w:rsidP="001A2209">
      <w:pPr>
        <w:pStyle w:val="ListParagraph"/>
        <w:numPr>
          <w:ilvl w:val="0"/>
          <w:numId w:val="0"/>
        </w:numPr>
        <w:spacing w:before="0" w:after="200"/>
        <w:ind w:left="851"/>
        <w:rPr>
          <w:lang w:val="en-CA"/>
        </w:rPr>
      </w:pPr>
      <w:r w:rsidRPr="008C02B4">
        <w:t>Once the grace period starts</w:t>
      </w:r>
      <w:r w:rsidR="00766826">
        <w:t>,</w:t>
      </w:r>
      <w:r w:rsidRPr="008C02B4">
        <w:t xml:space="preserve"> you are expected to submit the test before the end of the grace period. You do not have to request to write during the grace period as all students are automatically given the extended time for submission.</w:t>
      </w:r>
    </w:p>
    <w:p w14:paraId="74A21BDC" w14:textId="0908FE17" w:rsidR="00BB51D2" w:rsidRDefault="005F0C0F" w:rsidP="00FD3F99">
      <w:pPr>
        <w:spacing w:before="360"/>
        <w:rPr>
          <w:b/>
          <w:bCs/>
        </w:rPr>
      </w:pPr>
      <w:bookmarkStart w:id="13" w:name="_Hlk87411174"/>
      <w:r w:rsidRPr="3B8B2803">
        <w:rPr>
          <w:b/>
          <w:bCs/>
        </w:rPr>
        <w:t xml:space="preserve">Week 4 – Monday, </w:t>
      </w:r>
      <w:r w:rsidR="00BB51D2">
        <w:rPr>
          <w:b/>
          <w:bCs/>
        </w:rPr>
        <w:t>October 5</w:t>
      </w:r>
      <w:r w:rsidR="00BB51D2" w:rsidRPr="3B8B2803">
        <w:rPr>
          <w:b/>
          <w:bCs/>
        </w:rPr>
        <w:t xml:space="preserve"> to </w:t>
      </w:r>
      <w:r w:rsidR="00BB51D2">
        <w:rPr>
          <w:b/>
          <w:bCs/>
        </w:rPr>
        <w:t>Friday</w:t>
      </w:r>
      <w:r w:rsidR="00BB51D2" w:rsidRPr="3B8B2803">
        <w:rPr>
          <w:b/>
          <w:bCs/>
        </w:rPr>
        <w:t xml:space="preserve">, </w:t>
      </w:r>
      <w:r w:rsidR="00BB51D2">
        <w:rPr>
          <w:b/>
          <w:bCs/>
        </w:rPr>
        <w:t>October 9</w:t>
      </w:r>
    </w:p>
    <w:p w14:paraId="0A13CD32" w14:textId="77777777" w:rsidR="00BB51D2" w:rsidRPr="00937AEB" w:rsidRDefault="00BB51D2" w:rsidP="00BB51D2">
      <w:pPr>
        <w:rPr>
          <w:b/>
          <w:bCs/>
        </w:rPr>
      </w:pPr>
      <w:r>
        <w:rPr>
          <w:rFonts w:eastAsia="Times New Roman"/>
          <w:b/>
          <w:bCs/>
          <w:color w:val="000000"/>
          <w:bdr w:val="none" w:sz="0" w:space="0" w:color="auto" w:frame="1"/>
          <w:lang w:eastAsia="en-CA"/>
        </w:rPr>
        <w:t xml:space="preserve">Note: </w:t>
      </w:r>
      <w:r>
        <w:rPr>
          <w:rFonts w:eastAsia="Times New Roman"/>
          <w:color w:val="000000"/>
          <w:bdr w:val="none" w:sz="0" w:space="0" w:color="auto" w:frame="1"/>
          <w:lang w:eastAsia="en-CA"/>
        </w:rPr>
        <w:t>This is a shortened learning week due to the Fall Study break. Please note the due dates carefully.</w:t>
      </w:r>
    </w:p>
    <w:p w14:paraId="28794269" w14:textId="37E59F23" w:rsidR="005F0C0F" w:rsidRPr="00937AEB" w:rsidRDefault="005F0C0F" w:rsidP="005F0C0F">
      <w:pPr>
        <w:rPr>
          <w:b/>
          <w:bCs/>
        </w:rPr>
      </w:pPr>
    </w:p>
    <w:bookmarkEnd w:id="13"/>
    <w:p w14:paraId="2257BA50" w14:textId="77777777" w:rsidR="001F49DE" w:rsidRPr="008C02B4" w:rsidRDefault="001F49DE" w:rsidP="001A2209">
      <w:pPr>
        <w:ind w:left="426"/>
        <w:rPr>
          <w:b/>
          <w:lang w:val="en-CA"/>
        </w:rPr>
      </w:pPr>
      <w:r w:rsidRPr="008C02B4">
        <w:rPr>
          <w:b/>
          <w:lang w:val="en-CA"/>
        </w:rPr>
        <w:t>Readings</w:t>
      </w:r>
    </w:p>
    <w:p w14:paraId="1A93636F" w14:textId="5E477201" w:rsidR="001F49DE" w:rsidRPr="008C02B4" w:rsidRDefault="001F49DE" w:rsidP="001A2209">
      <w:pPr>
        <w:numPr>
          <w:ilvl w:val="0"/>
          <w:numId w:val="7"/>
        </w:numPr>
        <w:tabs>
          <w:tab w:val="clear" w:pos="720"/>
          <w:tab w:val="num" w:pos="851"/>
        </w:tabs>
        <w:spacing w:before="0" w:after="200"/>
        <w:ind w:left="851" w:hanging="284"/>
        <w:rPr>
          <w:lang w:val="en-CA"/>
        </w:rPr>
      </w:pPr>
      <w:r w:rsidRPr="008C02B4">
        <w:rPr>
          <w:lang w:val="en-CA"/>
        </w:rPr>
        <w:t xml:space="preserve">Website: </w:t>
      </w:r>
      <w:r w:rsidR="002B741F" w:rsidRPr="008C02B4">
        <w:rPr>
          <w:lang w:val="en-CA"/>
        </w:rPr>
        <w:t xml:space="preserve">Unit 03 </w:t>
      </w:r>
      <w:r w:rsidRPr="008C02B4">
        <w:rPr>
          <w:lang w:val="en-CA"/>
        </w:rPr>
        <w:t>Content</w:t>
      </w:r>
    </w:p>
    <w:p w14:paraId="6AEA93C9" w14:textId="77777777" w:rsidR="00093014" w:rsidRPr="008C02B4" w:rsidRDefault="00093014" w:rsidP="001A2209">
      <w:pPr>
        <w:numPr>
          <w:ilvl w:val="0"/>
          <w:numId w:val="7"/>
        </w:numPr>
        <w:tabs>
          <w:tab w:val="clear" w:pos="720"/>
          <w:tab w:val="num" w:pos="851"/>
        </w:tabs>
        <w:spacing w:before="0" w:after="200"/>
        <w:ind w:left="851" w:hanging="284"/>
        <w:rPr>
          <w:lang w:val="en-CA"/>
        </w:rPr>
      </w:pPr>
      <w:r w:rsidRPr="008C02B4">
        <w:rPr>
          <w:lang w:val="en-CA"/>
        </w:rPr>
        <w:t>Textbooks:</w:t>
      </w:r>
    </w:p>
    <w:p w14:paraId="0F3E7979" w14:textId="2B3F2E8B" w:rsidR="001A2209" w:rsidRPr="005F0C0F" w:rsidRDefault="00093014" w:rsidP="005F0C0F">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Chapter</w:t>
      </w:r>
      <w:r w:rsidR="00BC7353" w:rsidRPr="008C02B4">
        <w:rPr>
          <w:lang w:val="en-CA"/>
        </w:rPr>
        <w:t>s</w:t>
      </w:r>
      <w:r w:rsidRPr="008C02B4">
        <w:rPr>
          <w:lang w:val="en-CA"/>
        </w:rPr>
        <w:t xml:space="preserve"> </w:t>
      </w:r>
      <w:r w:rsidR="5565A877" w:rsidRPr="008C02B4">
        <w:rPr>
          <w:i/>
          <w:iCs/>
          <w:lang w:val="en-CA"/>
        </w:rPr>
        <w:t>7</w:t>
      </w:r>
    </w:p>
    <w:p w14:paraId="5EA4E14F" w14:textId="6533B7C6" w:rsidR="001F49DE" w:rsidRPr="008C02B4" w:rsidRDefault="001F49DE" w:rsidP="001A2209">
      <w:pPr>
        <w:ind w:left="426"/>
        <w:rPr>
          <w:b/>
          <w:lang w:val="en-CA"/>
        </w:rPr>
      </w:pPr>
      <w:r w:rsidRPr="008C02B4">
        <w:rPr>
          <w:b/>
          <w:lang w:val="en-CA"/>
        </w:rPr>
        <w:lastRenderedPageBreak/>
        <w:t>Assessments</w:t>
      </w:r>
    </w:p>
    <w:p w14:paraId="79FBD2C9" w14:textId="77777777" w:rsidR="000F399C" w:rsidRPr="008C02B4" w:rsidRDefault="625469DF" w:rsidP="001A2209">
      <w:pPr>
        <w:pStyle w:val="ListParagraph"/>
        <w:numPr>
          <w:ilvl w:val="0"/>
          <w:numId w:val="9"/>
        </w:numPr>
        <w:spacing w:before="0" w:after="0"/>
        <w:ind w:left="851" w:hanging="284"/>
        <w:rPr>
          <w:lang w:val="en-CA"/>
        </w:rPr>
      </w:pPr>
      <w:proofErr w:type="spellStart"/>
      <w:r w:rsidRPr="008C02B4">
        <w:rPr>
          <w:b/>
          <w:bCs/>
          <w:lang w:val="en-CA"/>
        </w:rPr>
        <w:t>MyEconLab</w:t>
      </w:r>
      <w:proofErr w:type="spellEnd"/>
      <w:r w:rsidRPr="008C02B4">
        <w:rPr>
          <w:b/>
          <w:bCs/>
          <w:lang w:val="en-CA"/>
        </w:rPr>
        <w:t xml:space="preserve"> Assignment 4</w:t>
      </w:r>
      <w:r w:rsidR="2DCC2C50" w:rsidRPr="008C02B4">
        <w:rPr>
          <w:b/>
          <w:bCs/>
          <w:lang w:val="en-CA"/>
        </w:rPr>
        <w:t xml:space="preserve"> </w:t>
      </w:r>
    </w:p>
    <w:p w14:paraId="5BD7F02A" w14:textId="66DB24D3" w:rsidR="000F399C" w:rsidRPr="008C02B4" w:rsidRDefault="000F399C" w:rsidP="001A2209">
      <w:pPr>
        <w:pStyle w:val="ListParagraph"/>
        <w:numPr>
          <w:ilvl w:val="0"/>
          <w:numId w:val="0"/>
        </w:numPr>
        <w:spacing w:before="0" w:after="200"/>
        <w:ind w:left="851"/>
        <w:rPr>
          <w:lang w:val="en-CA"/>
        </w:rPr>
      </w:pPr>
      <w:r w:rsidRPr="008C02B4">
        <w:rPr>
          <w:lang w:val="en-CA"/>
        </w:rPr>
        <w:t xml:space="preserve">Due: </w:t>
      </w:r>
      <w:bookmarkStart w:id="14" w:name="_Hlk87411195"/>
      <w:r w:rsidRPr="008C02B4">
        <w:t xml:space="preserve">Friday, </w:t>
      </w:r>
      <w:bookmarkEnd w:id="14"/>
      <w:r w:rsidR="00F84C13">
        <w:t xml:space="preserve">October </w:t>
      </w:r>
      <w:r w:rsidR="001B0E23">
        <w:t>9</w:t>
      </w:r>
      <w:r w:rsidR="001B0E23" w:rsidRPr="00396504">
        <w:t xml:space="preserve"> </w:t>
      </w:r>
      <w:r w:rsidR="003E744A">
        <w:t xml:space="preserve">at </w:t>
      </w:r>
      <w:r w:rsidRPr="008C02B4">
        <w:rPr>
          <w:lang w:val="en-CA"/>
        </w:rPr>
        <w:t>11:59 pm ET</w:t>
      </w:r>
    </w:p>
    <w:p w14:paraId="5318B448" w14:textId="66EC4AE5" w:rsidR="00093014" w:rsidRPr="008C02B4" w:rsidRDefault="000F399C" w:rsidP="001A2209">
      <w:pPr>
        <w:pStyle w:val="ListParagraph"/>
        <w:numPr>
          <w:ilvl w:val="0"/>
          <w:numId w:val="0"/>
        </w:numPr>
        <w:spacing w:before="0" w:after="0"/>
        <w:ind w:left="851"/>
        <w:rPr>
          <w:lang w:val="en-CA"/>
        </w:rPr>
      </w:pPr>
      <w:r w:rsidRPr="008C02B4">
        <w:rPr>
          <w:lang w:val="en-CA"/>
        </w:rPr>
        <w:t xml:space="preserve">Note: </w:t>
      </w:r>
      <w:r w:rsidR="2DCC2C50" w:rsidRPr="008C02B4">
        <w:rPr>
          <w:lang w:val="en-CA"/>
        </w:rPr>
        <w:t>This quiz and all remaining quizzes open 3 weeks before the due date to provide you with flexibility in your schedule – you should always aim to complete the quiz well before the actual due date – note that quizzes can’t be extended except in exceptional circumstances as they are open for three weeks – see later in course outline for how missed quizzes are handled)</w:t>
      </w:r>
    </w:p>
    <w:p w14:paraId="0022BDF1" w14:textId="767F6528" w:rsidR="001C3725" w:rsidRPr="008C02B4" w:rsidRDefault="001C3725" w:rsidP="00346FFA">
      <w:pPr>
        <w:pStyle w:val="Heading4"/>
        <w:shd w:val="clear" w:color="auto" w:fill="D9D9D9" w:themeFill="background1" w:themeFillShade="D9"/>
        <w:rPr>
          <w:lang w:val="en-CA"/>
        </w:rPr>
      </w:pPr>
      <w:r w:rsidRPr="008C02B4">
        <w:rPr>
          <w:lang w:val="en-CA"/>
        </w:rPr>
        <w:t xml:space="preserve">Unit </w:t>
      </w:r>
      <w:r w:rsidR="007A42E6" w:rsidRPr="008C02B4">
        <w:rPr>
          <w:lang w:val="en-CA"/>
        </w:rPr>
        <w:t>0</w:t>
      </w:r>
      <w:r w:rsidR="0B682006" w:rsidRPr="008C02B4">
        <w:rPr>
          <w:lang w:val="en-CA"/>
        </w:rPr>
        <w:t>4</w:t>
      </w:r>
      <w:r w:rsidRPr="008C02B4">
        <w:rPr>
          <w:lang w:val="en-CA"/>
        </w:rPr>
        <w:t xml:space="preserve">: </w:t>
      </w:r>
      <w:r w:rsidR="27A1709E" w:rsidRPr="008C02B4">
        <w:rPr>
          <w:lang w:val="en-CA"/>
        </w:rPr>
        <w:t>The Economy in the Short Run</w:t>
      </w:r>
    </w:p>
    <w:p w14:paraId="7038CAF7" w14:textId="4BCA4BFE" w:rsidR="0065436E" w:rsidRDefault="00B0586A" w:rsidP="001A2209">
      <w:pPr>
        <w:spacing w:after="160"/>
        <w:rPr>
          <w:b/>
          <w:bCs/>
        </w:rPr>
      </w:pPr>
      <w:bookmarkStart w:id="15" w:name="_Hlk87411221"/>
      <w:r w:rsidRPr="0081006A">
        <w:rPr>
          <w:b/>
          <w:bCs/>
        </w:rPr>
        <w:t xml:space="preserve">Week 5 – </w:t>
      </w:r>
      <w:r w:rsidR="00C65A38">
        <w:rPr>
          <w:b/>
          <w:bCs/>
        </w:rPr>
        <w:t>Wednesday</w:t>
      </w:r>
      <w:r w:rsidR="00C65A38" w:rsidRPr="0081006A">
        <w:rPr>
          <w:b/>
          <w:bCs/>
        </w:rPr>
        <w:t xml:space="preserve">, </w:t>
      </w:r>
      <w:r w:rsidR="00C65A38">
        <w:rPr>
          <w:b/>
          <w:bCs/>
        </w:rPr>
        <w:t>October 14</w:t>
      </w:r>
      <w:r w:rsidR="00C65A38" w:rsidRPr="0081006A">
        <w:rPr>
          <w:b/>
          <w:bCs/>
        </w:rPr>
        <w:t xml:space="preserve"> to </w:t>
      </w:r>
      <w:r w:rsidR="00C65A38">
        <w:rPr>
          <w:b/>
          <w:bCs/>
        </w:rPr>
        <w:t>Sunday</w:t>
      </w:r>
      <w:r w:rsidR="00C65A38" w:rsidRPr="0081006A">
        <w:rPr>
          <w:b/>
          <w:bCs/>
        </w:rPr>
        <w:t xml:space="preserve">, </w:t>
      </w:r>
      <w:r w:rsidR="00C65A38">
        <w:rPr>
          <w:b/>
          <w:bCs/>
        </w:rPr>
        <w:t>October 18</w:t>
      </w:r>
      <w:bookmarkEnd w:id="15"/>
    </w:p>
    <w:p w14:paraId="5BD85ADD" w14:textId="77777777" w:rsidR="002E31EF" w:rsidRDefault="005C166E" w:rsidP="001A2209">
      <w:pPr>
        <w:ind w:left="426"/>
        <w:rPr>
          <w:rFonts w:eastAsia="Times New Roman"/>
          <w:color w:val="000000"/>
          <w:bdr w:val="none" w:sz="0" w:space="0" w:color="auto" w:frame="1"/>
          <w:lang w:eastAsia="en-CA"/>
        </w:rPr>
      </w:pPr>
      <w:r>
        <w:rPr>
          <w:rFonts w:eastAsia="Times New Roman"/>
          <w:b/>
          <w:bCs/>
          <w:color w:val="000000"/>
          <w:bdr w:val="none" w:sz="0" w:space="0" w:color="auto" w:frame="1"/>
          <w:lang w:eastAsia="en-CA"/>
        </w:rPr>
        <w:t xml:space="preserve">Note: </w:t>
      </w:r>
      <w:r>
        <w:rPr>
          <w:rFonts w:eastAsia="Times New Roman"/>
          <w:color w:val="000000"/>
          <w:bdr w:val="none" w:sz="0" w:space="0" w:color="auto" w:frame="1"/>
          <w:lang w:eastAsia="en-CA"/>
        </w:rPr>
        <w:t>This is a shortened learning week due to the Fall Study break. Please note the due dates carefully.</w:t>
      </w:r>
    </w:p>
    <w:p w14:paraId="58A29E69" w14:textId="62E73B3C" w:rsidR="00F40114" w:rsidRPr="008C02B4" w:rsidRDefault="00F40114" w:rsidP="001A2209">
      <w:pPr>
        <w:ind w:left="426"/>
        <w:rPr>
          <w:b/>
          <w:lang w:val="en-CA"/>
        </w:rPr>
      </w:pPr>
      <w:r w:rsidRPr="008C02B4">
        <w:rPr>
          <w:b/>
          <w:lang w:val="en-CA"/>
        </w:rPr>
        <w:t>Readings</w:t>
      </w:r>
    </w:p>
    <w:p w14:paraId="71A3FB28" w14:textId="10589822" w:rsidR="00F40114" w:rsidRPr="008C02B4" w:rsidRDefault="00F40114"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0</w:t>
      </w:r>
      <w:r w:rsidR="55073A2E" w:rsidRPr="008C02B4">
        <w:rPr>
          <w:lang w:val="en-CA"/>
        </w:rPr>
        <w:t>4</w:t>
      </w:r>
      <w:r w:rsidR="002B741F" w:rsidRPr="008C02B4">
        <w:rPr>
          <w:lang w:val="en-CA"/>
        </w:rPr>
        <w:t xml:space="preserve"> </w:t>
      </w:r>
      <w:r w:rsidRPr="008C02B4">
        <w:rPr>
          <w:lang w:val="en-CA"/>
        </w:rPr>
        <w:t>Content</w:t>
      </w:r>
    </w:p>
    <w:p w14:paraId="2A873864" w14:textId="77777777" w:rsidR="00F40114" w:rsidRPr="008C02B4" w:rsidRDefault="00F40114" w:rsidP="001A2209">
      <w:pPr>
        <w:numPr>
          <w:ilvl w:val="0"/>
          <w:numId w:val="7"/>
        </w:numPr>
        <w:tabs>
          <w:tab w:val="clear" w:pos="720"/>
          <w:tab w:val="num" w:pos="851"/>
        </w:tabs>
        <w:spacing w:before="0" w:after="200"/>
        <w:ind w:left="851" w:hanging="284"/>
        <w:rPr>
          <w:lang w:val="en-CA"/>
        </w:rPr>
      </w:pPr>
      <w:r w:rsidRPr="008C02B4">
        <w:rPr>
          <w:lang w:val="en-CA"/>
        </w:rPr>
        <w:t>Textbooks:</w:t>
      </w:r>
    </w:p>
    <w:p w14:paraId="208B2015" w14:textId="31D119B5" w:rsidR="00F40114" w:rsidRPr="008C02B4" w:rsidRDefault="00F40114"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xml:space="preserve">– Chapter </w:t>
      </w:r>
      <w:r w:rsidR="433A498F" w:rsidRPr="008C02B4">
        <w:rPr>
          <w:lang w:val="en-CA"/>
        </w:rPr>
        <w:t>8 and Appendix</w:t>
      </w:r>
      <w:r w:rsidR="00BC7353" w:rsidRPr="008C02B4">
        <w:rPr>
          <w:lang w:val="en-CA"/>
        </w:rPr>
        <w:t xml:space="preserve"> </w:t>
      </w:r>
    </w:p>
    <w:p w14:paraId="07AD752B" w14:textId="77777777" w:rsidR="00F40114" w:rsidRPr="008C02B4" w:rsidRDefault="00F40114" w:rsidP="001A2209">
      <w:pPr>
        <w:ind w:left="426"/>
        <w:rPr>
          <w:b/>
          <w:lang w:val="en-CA"/>
        </w:rPr>
      </w:pPr>
      <w:r w:rsidRPr="008C02B4">
        <w:rPr>
          <w:b/>
          <w:lang w:val="en-CA"/>
        </w:rPr>
        <w:t>Assessments</w:t>
      </w:r>
    </w:p>
    <w:p w14:paraId="64259730" w14:textId="20FBAD93" w:rsidR="007B10E4" w:rsidRPr="008C02B4" w:rsidRDefault="007B10E4" w:rsidP="001A2209">
      <w:pPr>
        <w:pStyle w:val="ListParagraph"/>
        <w:numPr>
          <w:ilvl w:val="0"/>
          <w:numId w:val="9"/>
        </w:numPr>
        <w:spacing w:before="0" w:after="0"/>
        <w:ind w:left="851" w:hanging="284"/>
        <w:rPr>
          <w:lang w:val="en-CA"/>
        </w:rPr>
      </w:pPr>
      <w:proofErr w:type="spellStart"/>
      <w:r w:rsidRPr="008C02B4">
        <w:rPr>
          <w:b/>
          <w:lang w:val="en-CA"/>
        </w:rPr>
        <w:t>MyEconLab</w:t>
      </w:r>
      <w:proofErr w:type="spellEnd"/>
      <w:r w:rsidRPr="008C02B4">
        <w:rPr>
          <w:b/>
          <w:lang w:val="en-CA"/>
        </w:rPr>
        <w:t xml:space="preserve"> Assignment 5</w:t>
      </w:r>
    </w:p>
    <w:p w14:paraId="1125F318" w14:textId="5C4C2606" w:rsidR="007B10E4" w:rsidRPr="008C02B4" w:rsidRDefault="00964C1C" w:rsidP="001A2209">
      <w:pPr>
        <w:pStyle w:val="ListParagraph"/>
        <w:numPr>
          <w:ilvl w:val="0"/>
          <w:numId w:val="0"/>
        </w:numPr>
        <w:spacing w:before="0" w:after="200"/>
        <w:ind w:left="851"/>
        <w:rPr>
          <w:lang w:val="en-CA"/>
        </w:rPr>
      </w:pPr>
      <w:r w:rsidRPr="008C02B4">
        <w:rPr>
          <w:lang w:val="en-CA"/>
        </w:rPr>
        <w:t xml:space="preserve">Due: </w:t>
      </w:r>
      <w:bookmarkStart w:id="16" w:name="_Hlk87411240"/>
      <w:r w:rsidRPr="008C02B4">
        <w:t xml:space="preserve">Friday, </w:t>
      </w:r>
      <w:bookmarkEnd w:id="16"/>
      <w:r w:rsidR="00B0586A">
        <w:t xml:space="preserve">October </w:t>
      </w:r>
      <w:r w:rsidR="0066150B">
        <w:t>16</w:t>
      </w:r>
      <w:r w:rsidR="0066150B" w:rsidRPr="00396504">
        <w:t xml:space="preserve"> </w:t>
      </w:r>
      <w:r w:rsidR="007B10E4" w:rsidRPr="00396504">
        <w:t>at</w:t>
      </w:r>
      <w:r w:rsidRPr="008C02B4">
        <w:rPr>
          <w:lang w:val="en-CA"/>
        </w:rPr>
        <w:t xml:space="preserve"> 11:59 pm ET</w:t>
      </w:r>
    </w:p>
    <w:p w14:paraId="62FF2027" w14:textId="456E7C85" w:rsidR="00045C5F" w:rsidRPr="008C02B4" w:rsidRDefault="00F40114" w:rsidP="001A2209">
      <w:pPr>
        <w:pStyle w:val="ListParagraph"/>
        <w:numPr>
          <w:ilvl w:val="0"/>
          <w:numId w:val="9"/>
        </w:numPr>
        <w:spacing w:before="0" w:after="0"/>
        <w:ind w:left="851" w:hanging="284"/>
        <w:rPr>
          <w:lang w:val="en-CA"/>
        </w:rPr>
      </w:pPr>
      <w:r w:rsidRPr="008C02B4">
        <w:rPr>
          <w:b/>
          <w:bCs/>
          <w:lang w:val="en-CA"/>
        </w:rPr>
        <w:t>Test 2</w:t>
      </w:r>
      <w:bookmarkStart w:id="17" w:name="_Hlk87411259"/>
    </w:p>
    <w:p w14:paraId="11CFDDA6" w14:textId="652E45A5" w:rsidR="00123706" w:rsidRPr="008C02B4" w:rsidRDefault="528D1EFF" w:rsidP="001A2209">
      <w:pPr>
        <w:pStyle w:val="ListParagraph"/>
        <w:numPr>
          <w:ilvl w:val="0"/>
          <w:numId w:val="0"/>
        </w:numPr>
        <w:spacing w:before="0" w:after="0"/>
        <w:ind w:left="851"/>
      </w:pPr>
      <w:r w:rsidRPr="008C02B4">
        <w:t xml:space="preserve">Opens: </w:t>
      </w:r>
      <w:bookmarkStart w:id="18" w:name="_Hlk41399565"/>
      <w:r w:rsidR="009B0C65">
        <w:t>Wednesday</w:t>
      </w:r>
      <w:r w:rsidRPr="008C02B4">
        <w:t xml:space="preserve">, </w:t>
      </w:r>
      <w:r w:rsidR="00B0586A">
        <w:t xml:space="preserve">October </w:t>
      </w:r>
      <w:r w:rsidR="009B0C65">
        <w:t>14</w:t>
      </w:r>
      <w:r w:rsidR="009B0C65" w:rsidRPr="008C02B4">
        <w:t xml:space="preserve"> </w:t>
      </w:r>
      <w:r w:rsidRPr="008C02B4">
        <w:t>at 12:01 am ET</w:t>
      </w:r>
      <w:r w:rsidR="7E73A1A4" w:rsidRPr="008C02B4">
        <w:rPr>
          <w:u w:val="single"/>
          <w:lang w:val="en-CA"/>
        </w:rPr>
        <w:t xml:space="preserve"> </w:t>
      </w:r>
    </w:p>
    <w:p w14:paraId="64C8C549" w14:textId="68671E52" w:rsidR="00671EB1" w:rsidRPr="008C02B4" w:rsidRDefault="528D1EFF" w:rsidP="001A2209">
      <w:pPr>
        <w:pStyle w:val="ListParagraph"/>
        <w:numPr>
          <w:ilvl w:val="0"/>
          <w:numId w:val="0"/>
        </w:numPr>
        <w:spacing w:before="0" w:after="0"/>
        <w:ind w:left="851"/>
      </w:pPr>
      <w:r w:rsidRPr="008C02B4">
        <w:t xml:space="preserve">Due: </w:t>
      </w:r>
      <w:r w:rsidR="00971526">
        <w:t>Saturday</w:t>
      </w:r>
      <w:r w:rsidRPr="008C02B4">
        <w:t xml:space="preserve">, </w:t>
      </w:r>
      <w:r w:rsidR="00C04E44">
        <w:t xml:space="preserve">October </w:t>
      </w:r>
      <w:r w:rsidR="00971526">
        <w:t>17</w:t>
      </w:r>
      <w:r w:rsidR="00971526" w:rsidRPr="008C02B4">
        <w:t xml:space="preserve"> </w:t>
      </w:r>
      <w:r w:rsidRPr="008C02B4">
        <w:t>by 11:59pm ET</w:t>
      </w:r>
      <w:r w:rsidR="00E015E6" w:rsidRPr="008C02B4">
        <w:br/>
      </w:r>
      <w:r w:rsidRPr="008C02B4">
        <w:t xml:space="preserve">Closes: </w:t>
      </w:r>
      <w:r w:rsidR="00F1720C">
        <w:t>Tuesday</w:t>
      </w:r>
      <w:r w:rsidRPr="008C02B4">
        <w:t xml:space="preserve">, </w:t>
      </w:r>
      <w:bookmarkEnd w:id="18"/>
      <w:r w:rsidR="00C04E44">
        <w:t xml:space="preserve">October </w:t>
      </w:r>
      <w:r w:rsidR="00F1720C">
        <w:t>20</w:t>
      </w:r>
      <w:r w:rsidR="00F1720C" w:rsidRPr="00396504">
        <w:t xml:space="preserve"> </w:t>
      </w:r>
      <w:r w:rsidR="00671EB1" w:rsidRPr="00396504">
        <w:t>at</w:t>
      </w:r>
      <w:r w:rsidRPr="008C02B4">
        <w:t xml:space="preserve"> </w:t>
      </w:r>
      <w:r w:rsidR="00C4501D">
        <w:t>11</w:t>
      </w:r>
      <w:r w:rsidRPr="008C02B4">
        <w:t xml:space="preserve">:59 pm ET </w:t>
      </w:r>
    </w:p>
    <w:p w14:paraId="1154DE10" w14:textId="4CD4393E" w:rsidR="009A34D7" w:rsidRPr="00B2576B" w:rsidRDefault="00671EB1" w:rsidP="00B2576B">
      <w:pPr>
        <w:pStyle w:val="ListParagraph"/>
        <w:numPr>
          <w:ilvl w:val="0"/>
          <w:numId w:val="0"/>
        </w:numPr>
        <w:spacing w:after="200"/>
        <w:ind w:left="851"/>
      </w:pPr>
      <w:r w:rsidRPr="008C02B4">
        <w:rPr>
          <w:b/>
          <w:bCs/>
        </w:rPr>
        <w:t>NOTE</w:t>
      </w:r>
      <w:r w:rsidRPr="008C02B4">
        <w:t xml:space="preserve"> The 3-day grace period allows for submission by </w:t>
      </w:r>
      <w:r w:rsidR="00F1720C">
        <w:t>Tuesday</w:t>
      </w:r>
      <w:r w:rsidR="001777E7" w:rsidRPr="008C02B4">
        <w:t xml:space="preserve">, </w:t>
      </w:r>
      <w:r w:rsidR="00C04E44">
        <w:t xml:space="preserve">October </w:t>
      </w:r>
      <w:r w:rsidR="00F1720C">
        <w:t>20</w:t>
      </w:r>
      <w:r w:rsidR="00F1720C" w:rsidRPr="008C02B4">
        <w:t xml:space="preserve"> </w:t>
      </w:r>
      <w:r w:rsidRPr="008C02B4">
        <w:t>at 11:59 pm ET</w:t>
      </w:r>
      <w:bookmarkStart w:id="19" w:name="_Hlk87411295"/>
      <w:bookmarkEnd w:id="17"/>
    </w:p>
    <w:p w14:paraId="33333BFD" w14:textId="42ECC752" w:rsidR="00A93556" w:rsidRDefault="00824366" w:rsidP="00A93556">
      <w:pPr>
        <w:rPr>
          <w:rFonts w:eastAsia="Times New Roman"/>
          <w:color w:val="000000"/>
          <w:bdr w:val="none" w:sz="0" w:space="0" w:color="auto" w:frame="1"/>
          <w:lang w:eastAsia="en-CA"/>
        </w:rPr>
      </w:pPr>
      <w:r w:rsidRPr="0081006A">
        <w:rPr>
          <w:b/>
          <w:bCs/>
        </w:rPr>
        <w:t xml:space="preserve">Week 6 – </w:t>
      </w:r>
      <w:r w:rsidR="00A93556">
        <w:rPr>
          <w:b/>
          <w:bCs/>
        </w:rPr>
        <w:t>Monday</w:t>
      </w:r>
      <w:r w:rsidR="00A93556" w:rsidRPr="0081006A">
        <w:rPr>
          <w:b/>
          <w:bCs/>
        </w:rPr>
        <w:t xml:space="preserve">, </w:t>
      </w:r>
      <w:r w:rsidR="00A93556">
        <w:rPr>
          <w:b/>
          <w:bCs/>
        </w:rPr>
        <w:t>October 19</w:t>
      </w:r>
      <w:r w:rsidR="00A93556" w:rsidRPr="0081006A">
        <w:rPr>
          <w:b/>
          <w:bCs/>
        </w:rPr>
        <w:t xml:space="preserve"> to </w:t>
      </w:r>
      <w:r w:rsidR="00A93556">
        <w:rPr>
          <w:b/>
          <w:bCs/>
        </w:rPr>
        <w:t>Sunday,</w:t>
      </w:r>
      <w:r w:rsidR="00A93556" w:rsidRPr="0081006A">
        <w:rPr>
          <w:b/>
          <w:bCs/>
        </w:rPr>
        <w:t xml:space="preserve"> </w:t>
      </w:r>
      <w:r w:rsidR="00A93556">
        <w:rPr>
          <w:b/>
          <w:bCs/>
        </w:rPr>
        <w:t>October 25</w:t>
      </w:r>
      <w:bookmarkEnd w:id="19"/>
    </w:p>
    <w:p w14:paraId="783BF986" w14:textId="440C9EC1" w:rsidR="00F40114" w:rsidRPr="008C02B4" w:rsidRDefault="00F40114" w:rsidP="00A93556">
      <w:pPr>
        <w:rPr>
          <w:b/>
          <w:lang w:val="en-CA"/>
        </w:rPr>
      </w:pPr>
      <w:r w:rsidRPr="008C02B4">
        <w:rPr>
          <w:b/>
          <w:lang w:val="en-CA"/>
        </w:rPr>
        <w:t>Readings</w:t>
      </w:r>
    </w:p>
    <w:p w14:paraId="515AA4BA" w14:textId="3D3EEFFB" w:rsidR="00F40114" w:rsidRPr="008C02B4" w:rsidRDefault="00F40114"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0</w:t>
      </w:r>
      <w:r w:rsidR="00325C99" w:rsidRPr="008C02B4">
        <w:rPr>
          <w:lang w:val="en-CA"/>
        </w:rPr>
        <w:t>4</w:t>
      </w:r>
      <w:r w:rsidR="002B741F" w:rsidRPr="008C02B4">
        <w:rPr>
          <w:lang w:val="en-CA"/>
        </w:rPr>
        <w:t xml:space="preserve"> </w:t>
      </w:r>
      <w:r w:rsidRPr="008C02B4">
        <w:rPr>
          <w:lang w:val="en-CA"/>
        </w:rPr>
        <w:t>Content</w:t>
      </w:r>
    </w:p>
    <w:p w14:paraId="1D6E5DD2" w14:textId="77777777" w:rsidR="00F40114" w:rsidRPr="008C02B4" w:rsidRDefault="00F40114" w:rsidP="001A2209">
      <w:pPr>
        <w:numPr>
          <w:ilvl w:val="0"/>
          <w:numId w:val="7"/>
        </w:numPr>
        <w:tabs>
          <w:tab w:val="clear" w:pos="720"/>
          <w:tab w:val="num" w:pos="851"/>
        </w:tabs>
        <w:spacing w:before="0" w:after="200"/>
        <w:ind w:left="851" w:hanging="284"/>
        <w:rPr>
          <w:lang w:val="en-CA"/>
        </w:rPr>
      </w:pPr>
      <w:r w:rsidRPr="008C02B4">
        <w:rPr>
          <w:lang w:val="en-CA"/>
        </w:rPr>
        <w:t>Textbooks:</w:t>
      </w:r>
    </w:p>
    <w:p w14:paraId="2E120A7F" w14:textId="2271F92A" w:rsidR="00F40114" w:rsidRPr="008C02B4" w:rsidRDefault="00F40114"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xml:space="preserve">– Chapter </w:t>
      </w:r>
      <w:r w:rsidR="7B78985C" w:rsidRPr="008C02B4">
        <w:rPr>
          <w:lang w:val="en-CA"/>
        </w:rPr>
        <w:t>9</w:t>
      </w:r>
      <w:r w:rsidR="00BC7353" w:rsidRPr="008C02B4">
        <w:rPr>
          <w:lang w:val="en-CA"/>
        </w:rPr>
        <w:t xml:space="preserve"> </w:t>
      </w:r>
      <w:r w:rsidRPr="008C02B4">
        <w:rPr>
          <w:lang w:val="en-CA"/>
        </w:rPr>
        <w:t>and Appendix</w:t>
      </w:r>
    </w:p>
    <w:p w14:paraId="286ABFB6" w14:textId="48891064" w:rsidR="00F40114" w:rsidRPr="008C02B4" w:rsidRDefault="00F40114" w:rsidP="001A2209">
      <w:pPr>
        <w:ind w:left="426"/>
        <w:rPr>
          <w:b/>
          <w:lang w:val="en-CA"/>
        </w:rPr>
      </w:pPr>
      <w:r w:rsidRPr="008C02B4">
        <w:rPr>
          <w:b/>
          <w:lang w:val="en-CA"/>
        </w:rPr>
        <w:t>Assessments</w:t>
      </w:r>
    </w:p>
    <w:p w14:paraId="14FB460F" w14:textId="77777777" w:rsidR="001273C1" w:rsidRPr="008C02B4" w:rsidRDefault="001273C1" w:rsidP="001A2209">
      <w:pPr>
        <w:pStyle w:val="ListParagraph"/>
        <w:numPr>
          <w:ilvl w:val="0"/>
          <w:numId w:val="9"/>
        </w:numPr>
        <w:spacing w:before="0" w:after="0"/>
        <w:ind w:left="851" w:hanging="284"/>
        <w:rPr>
          <w:lang w:val="en-CA"/>
        </w:rPr>
      </w:pPr>
      <w:proofErr w:type="spellStart"/>
      <w:r w:rsidRPr="008C02B4">
        <w:rPr>
          <w:b/>
          <w:lang w:val="en-CA"/>
        </w:rPr>
        <w:t>MyEconLab</w:t>
      </w:r>
      <w:proofErr w:type="spellEnd"/>
      <w:r w:rsidRPr="008C02B4">
        <w:rPr>
          <w:b/>
          <w:lang w:val="en-CA"/>
        </w:rPr>
        <w:t xml:space="preserve"> Assignment 6</w:t>
      </w:r>
    </w:p>
    <w:p w14:paraId="33D45A7D" w14:textId="01B66EE4" w:rsidR="00500891" w:rsidRPr="00824366" w:rsidRDefault="001273C1" w:rsidP="00824366">
      <w:pPr>
        <w:pStyle w:val="ListParagraph"/>
        <w:numPr>
          <w:ilvl w:val="0"/>
          <w:numId w:val="0"/>
        </w:numPr>
        <w:spacing w:before="0" w:after="200"/>
        <w:ind w:left="851"/>
        <w:rPr>
          <w:lang w:val="en-CA"/>
        </w:rPr>
      </w:pPr>
      <w:r w:rsidRPr="008C02B4">
        <w:rPr>
          <w:lang w:val="en-CA"/>
        </w:rPr>
        <w:t xml:space="preserve">Due: Friday, </w:t>
      </w:r>
      <w:r w:rsidR="00E062C1">
        <w:t xml:space="preserve">October </w:t>
      </w:r>
      <w:r w:rsidR="000F155C">
        <w:t>23</w:t>
      </w:r>
      <w:r w:rsidR="000F155C" w:rsidRPr="00FD5D8D">
        <w:t xml:space="preserve"> </w:t>
      </w:r>
      <w:r w:rsidR="00B15404" w:rsidRPr="00AF4AC7">
        <w:rPr>
          <w:lang w:val="en-CA"/>
        </w:rPr>
        <w:t>at</w:t>
      </w:r>
      <w:r w:rsidRPr="008C02B4">
        <w:rPr>
          <w:lang w:val="en-CA"/>
        </w:rPr>
        <w:t xml:space="preserve"> 11:59 pm ET</w:t>
      </w:r>
    </w:p>
    <w:p w14:paraId="694C09CE" w14:textId="4996A8BE" w:rsidR="7BE4BDA0" w:rsidRPr="008C02B4" w:rsidRDefault="7BE4BDA0" w:rsidP="00346FFA">
      <w:pPr>
        <w:pStyle w:val="Heading4"/>
        <w:shd w:val="clear" w:color="auto" w:fill="D9D9D9" w:themeFill="background1" w:themeFillShade="D9"/>
      </w:pPr>
      <w:r w:rsidRPr="008C02B4">
        <w:lastRenderedPageBreak/>
        <w:t>Unit 05: Monetary and Fiscal Policy</w:t>
      </w:r>
    </w:p>
    <w:p w14:paraId="2D5DBF25" w14:textId="7A7CBEF4" w:rsidR="00E44565" w:rsidRPr="00937AEB" w:rsidRDefault="00E44565" w:rsidP="00E44565">
      <w:pPr>
        <w:rPr>
          <w:b/>
          <w:bCs/>
        </w:rPr>
      </w:pPr>
      <w:bookmarkStart w:id="20" w:name="_Hlk87411382"/>
      <w:r w:rsidRPr="0081006A">
        <w:rPr>
          <w:b/>
          <w:bCs/>
        </w:rPr>
        <w:t xml:space="preserve">Week 7 – Monday, </w:t>
      </w:r>
      <w:r>
        <w:rPr>
          <w:b/>
          <w:bCs/>
        </w:rPr>
        <w:t xml:space="preserve">October </w:t>
      </w:r>
      <w:r w:rsidR="00D54375">
        <w:rPr>
          <w:b/>
          <w:bCs/>
        </w:rPr>
        <w:t>26</w:t>
      </w:r>
      <w:r w:rsidR="00D54375" w:rsidRPr="0081006A">
        <w:rPr>
          <w:b/>
          <w:bCs/>
        </w:rPr>
        <w:t xml:space="preserve"> to Sunday, </w:t>
      </w:r>
      <w:r w:rsidR="00D54375">
        <w:rPr>
          <w:b/>
          <w:bCs/>
        </w:rPr>
        <w:t>November 1</w:t>
      </w:r>
    </w:p>
    <w:bookmarkEnd w:id="20"/>
    <w:p w14:paraId="316AC9D2" w14:textId="77777777" w:rsidR="00BC284B" w:rsidRPr="008C02B4" w:rsidRDefault="00BC284B" w:rsidP="001A2209">
      <w:pPr>
        <w:ind w:left="426"/>
        <w:rPr>
          <w:b/>
          <w:lang w:val="en-CA"/>
        </w:rPr>
      </w:pPr>
      <w:r w:rsidRPr="008C02B4">
        <w:rPr>
          <w:b/>
          <w:lang w:val="en-CA"/>
        </w:rPr>
        <w:t>Readings</w:t>
      </w:r>
    </w:p>
    <w:p w14:paraId="4FD3E41D" w14:textId="2F878AF5" w:rsidR="00BC284B" w:rsidRPr="008C02B4" w:rsidRDefault="00BC284B"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325C99" w:rsidRPr="008C02B4">
        <w:rPr>
          <w:lang w:val="en-CA"/>
        </w:rPr>
        <w:t>0</w:t>
      </w:r>
      <w:r w:rsidR="753868BF" w:rsidRPr="008C02B4">
        <w:rPr>
          <w:lang w:val="en-CA"/>
        </w:rPr>
        <w:t>5</w:t>
      </w:r>
      <w:r w:rsidR="00325C99" w:rsidRPr="008C02B4">
        <w:rPr>
          <w:lang w:val="en-CA"/>
        </w:rPr>
        <w:t xml:space="preserve"> </w:t>
      </w:r>
      <w:r w:rsidRPr="008C02B4">
        <w:rPr>
          <w:lang w:val="en-CA"/>
        </w:rPr>
        <w:t>Content</w:t>
      </w:r>
    </w:p>
    <w:p w14:paraId="0EE31237" w14:textId="77777777" w:rsidR="00BC284B" w:rsidRPr="008C02B4" w:rsidRDefault="00BC284B" w:rsidP="001A2209">
      <w:pPr>
        <w:numPr>
          <w:ilvl w:val="0"/>
          <w:numId w:val="7"/>
        </w:numPr>
        <w:tabs>
          <w:tab w:val="clear" w:pos="720"/>
          <w:tab w:val="num" w:pos="851"/>
        </w:tabs>
        <w:spacing w:before="0" w:after="200"/>
        <w:ind w:left="851" w:hanging="284"/>
        <w:rPr>
          <w:lang w:val="en-CA"/>
        </w:rPr>
      </w:pPr>
      <w:r w:rsidRPr="008C02B4">
        <w:rPr>
          <w:lang w:val="en-CA"/>
        </w:rPr>
        <w:t>Textbooks:</w:t>
      </w:r>
    </w:p>
    <w:p w14:paraId="3CB583DF" w14:textId="2D4C77A1" w:rsidR="002A72CC" w:rsidRPr="008C02B4" w:rsidRDefault="00BC284B"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xml:space="preserve">– Chapter </w:t>
      </w:r>
      <w:r w:rsidR="1EDA427D" w:rsidRPr="008C02B4">
        <w:rPr>
          <w:lang w:val="en-CA"/>
        </w:rPr>
        <w:t>10</w:t>
      </w:r>
    </w:p>
    <w:p w14:paraId="08D95D50" w14:textId="2D089128" w:rsidR="00BC284B" w:rsidRPr="008C02B4" w:rsidRDefault="00BC284B" w:rsidP="001A2209">
      <w:pPr>
        <w:ind w:left="426"/>
        <w:rPr>
          <w:b/>
          <w:lang w:val="en-CA"/>
        </w:rPr>
      </w:pPr>
      <w:r w:rsidRPr="008C02B4">
        <w:rPr>
          <w:b/>
          <w:lang w:val="en-CA"/>
        </w:rPr>
        <w:t>Assessments</w:t>
      </w:r>
    </w:p>
    <w:p w14:paraId="7FE84CC8" w14:textId="0F873D9C" w:rsidR="007B10E4" w:rsidRPr="008C02B4" w:rsidRDefault="007B10E4" w:rsidP="001A2209">
      <w:pPr>
        <w:pStyle w:val="ListParagraph"/>
        <w:numPr>
          <w:ilvl w:val="0"/>
          <w:numId w:val="9"/>
        </w:numPr>
        <w:spacing w:before="0" w:after="0"/>
        <w:ind w:left="851" w:hanging="284"/>
        <w:rPr>
          <w:lang w:val="en-CA"/>
        </w:rPr>
      </w:pPr>
      <w:proofErr w:type="spellStart"/>
      <w:r w:rsidRPr="008C02B4">
        <w:rPr>
          <w:b/>
          <w:lang w:val="en-CA"/>
        </w:rPr>
        <w:t>MyEconLab</w:t>
      </w:r>
      <w:proofErr w:type="spellEnd"/>
      <w:r w:rsidRPr="008C02B4">
        <w:rPr>
          <w:b/>
          <w:lang w:val="en-CA"/>
        </w:rPr>
        <w:t xml:space="preserve"> Assignment 7</w:t>
      </w:r>
    </w:p>
    <w:p w14:paraId="037540E4" w14:textId="59EE9A72" w:rsidR="00BC284B" w:rsidRPr="008C02B4" w:rsidRDefault="001C557B" w:rsidP="004D1FFE">
      <w:pPr>
        <w:pStyle w:val="ListParagraph"/>
        <w:numPr>
          <w:ilvl w:val="0"/>
          <w:numId w:val="0"/>
        </w:numPr>
        <w:spacing w:before="0" w:after="200"/>
        <w:ind w:left="851"/>
        <w:rPr>
          <w:lang w:val="en-CA"/>
        </w:rPr>
      </w:pPr>
      <w:bookmarkStart w:id="21" w:name="_Hlk87411431"/>
      <w:r w:rsidRPr="008C02B4">
        <w:t>Due: Friday</w:t>
      </w:r>
      <w:r w:rsidR="007B10E4">
        <w:t xml:space="preserve">, </w:t>
      </w:r>
      <w:r w:rsidR="00E44565">
        <w:t xml:space="preserve">October </w:t>
      </w:r>
      <w:r w:rsidR="00D54375">
        <w:t>30</w:t>
      </w:r>
      <w:r w:rsidR="00D54375" w:rsidRPr="00396504">
        <w:t xml:space="preserve"> </w:t>
      </w:r>
      <w:r w:rsidR="007B10E4" w:rsidRPr="00396504">
        <w:t>at 11:59 pm ET</w:t>
      </w:r>
      <w:bookmarkEnd w:id="21"/>
      <w:r w:rsidR="007B10E4" w:rsidRPr="00396504">
        <w:t xml:space="preserve"> </w:t>
      </w:r>
      <w:r w:rsidR="007B10E4" w:rsidRPr="00385AEE">
        <w:br/>
      </w:r>
      <w:r w:rsidR="00BC284B" w:rsidRPr="008C02B4">
        <w:rPr>
          <w:b/>
          <w:lang w:val="en-CA"/>
        </w:rPr>
        <w:t xml:space="preserve">Test </w:t>
      </w:r>
      <w:r w:rsidR="00733046" w:rsidRPr="008C02B4">
        <w:rPr>
          <w:b/>
          <w:lang w:val="en-CA"/>
        </w:rPr>
        <w:t>3</w:t>
      </w:r>
    </w:p>
    <w:p w14:paraId="1344515A" w14:textId="0FF2325E" w:rsidR="00464D65" w:rsidRPr="008C02B4" w:rsidRDefault="0A8CDFAE" w:rsidP="001A2209">
      <w:pPr>
        <w:pStyle w:val="ListParagraph"/>
        <w:numPr>
          <w:ilvl w:val="0"/>
          <w:numId w:val="0"/>
        </w:numPr>
        <w:spacing w:before="0" w:after="0"/>
        <w:ind w:left="851"/>
      </w:pPr>
      <w:bookmarkStart w:id="22" w:name="_Hlk87411399"/>
      <w:bookmarkStart w:id="23" w:name="_Hlk87411446"/>
      <w:r w:rsidRPr="008C02B4">
        <w:t xml:space="preserve">Opens: Monday, </w:t>
      </w:r>
      <w:r w:rsidR="00E44565">
        <w:t xml:space="preserve">October </w:t>
      </w:r>
      <w:r w:rsidR="0089253D">
        <w:t>26</w:t>
      </w:r>
      <w:r w:rsidR="0089253D" w:rsidRPr="008C02B4">
        <w:t xml:space="preserve"> </w:t>
      </w:r>
      <w:r w:rsidRPr="008C02B4">
        <w:t>at 12:01 am ET</w:t>
      </w:r>
    </w:p>
    <w:p w14:paraId="3EF1A5CA" w14:textId="26329056" w:rsidR="00464D65" w:rsidRPr="008C02B4" w:rsidRDefault="00464D65" w:rsidP="001A2209">
      <w:pPr>
        <w:pStyle w:val="ListParagraph"/>
        <w:numPr>
          <w:ilvl w:val="0"/>
          <w:numId w:val="0"/>
        </w:numPr>
        <w:spacing w:before="0" w:after="200"/>
        <w:ind w:left="851"/>
      </w:pPr>
      <w:r w:rsidRPr="008C02B4">
        <w:t xml:space="preserve">Due: Thursday, </w:t>
      </w:r>
      <w:r w:rsidR="00E44565">
        <w:t xml:space="preserve">October </w:t>
      </w:r>
      <w:r w:rsidR="0089253D">
        <w:t>29</w:t>
      </w:r>
      <w:r w:rsidR="0089253D" w:rsidRPr="008C02B4">
        <w:t xml:space="preserve"> </w:t>
      </w:r>
      <w:r w:rsidRPr="008C02B4">
        <w:t xml:space="preserve">by 11:59pm ET </w:t>
      </w:r>
      <w:r w:rsidRPr="008C02B4">
        <w:br/>
        <w:t xml:space="preserve">Closes: Sunday, </w:t>
      </w:r>
      <w:r w:rsidR="0089253D">
        <w:t>November 1</w:t>
      </w:r>
      <w:r w:rsidR="0089253D" w:rsidRPr="008C02B4">
        <w:t xml:space="preserve"> </w:t>
      </w:r>
      <w:r w:rsidRPr="008C02B4">
        <w:t xml:space="preserve">at 11:59 pm ET </w:t>
      </w:r>
    </w:p>
    <w:p w14:paraId="577203C8" w14:textId="7CD7F759" w:rsidR="00464D65" w:rsidRPr="008C02B4" w:rsidRDefault="00464D65" w:rsidP="001A2209">
      <w:pPr>
        <w:pStyle w:val="ListParagraph"/>
        <w:numPr>
          <w:ilvl w:val="0"/>
          <w:numId w:val="0"/>
        </w:numPr>
        <w:spacing w:before="0" w:after="200"/>
        <w:ind w:left="851"/>
      </w:pPr>
      <w:r w:rsidRPr="008C02B4">
        <w:rPr>
          <w:b/>
          <w:bCs/>
        </w:rPr>
        <w:t>Note</w:t>
      </w:r>
      <w:r w:rsidRPr="008C02B4">
        <w:t xml:space="preserve">: The 3-day grace period allows for submission by Sunday, </w:t>
      </w:r>
      <w:r w:rsidR="0089253D">
        <w:t>November 1</w:t>
      </w:r>
      <w:r w:rsidRPr="008C02B4">
        <w:t xml:space="preserve"> at 11:59 pm ET</w:t>
      </w:r>
      <w:bookmarkEnd w:id="22"/>
    </w:p>
    <w:bookmarkEnd w:id="23"/>
    <w:p w14:paraId="4391C7A5" w14:textId="187A0A36" w:rsidR="00597B8F" w:rsidRPr="00937AEB" w:rsidRDefault="00597B8F" w:rsidP="00231CB2">
      <w:pPr>
        <w:spacing w:before="360"/>
        <w:rPr>
          <w:b/>
          <w:bCs/>
        </w:rPr>
      </w:pPr>
      <w:r w:rsidRPr="0081006A">
        <w:rPr>
          <w:b/>
          <w:bCs/>
        </w:rPr>
        <w:t xml:space="preserve">Week 8 – Monday, </w:t>
      </w:r>
      <w:r w:rsidR="00D62910">
        <w:rPr>
          <w:b/>
          <w:bCs/>
        </w:rPr>
        <w:t>November 2</w:t>
      </w:r>
      <w:r w:rsidR="00D62910" w:rsidRPr="0081006A">
        <w:rPr>
          <w:b/>
          <w:bCs/>
        </w:rPr>
        <w:t xml:space="preserve"> to Sunday, </w:t>
      </w:r>
      <w:r w:rsidR="00D62910">
        <w:rPr>
          <w:b/>
          <w:bCs/>
        </w:rPr>
        <w:t>November 8</w:t>
      </w:r>
    </w:p>
    <w:p w14:paraId="3FD792E6" w14:textId="77777777" w:rsidR="00BC284B" w:rsidRPr="008C02B4" w:rsidRDefault="00BC284B" w:rsidP="001A2209">
      <w:pPr>
        <w:ind w:left="426"/>
        <w:rPr>
          <w:b/>
          <w:lang w:val="en-CA"/>
        </w:rPr>
      </w:pPr>
      <w:r w:rsidRPr="008C02B4">
        <w:rPr>
          <w:b/>
          <w:lang w:val="en-CA"/>
        </w:rPr>
        <w:t>Readings</w:t>
      </w:r>
    </w:p>
    <w:p w14:paraId="0C7409BD" w14:textId="0A6F9B8A" w:rsidR="00BC284B" w:rsidRPr="008C02B4" w:rsidRDefault="00BC284B"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0</w:t>
      </w:r>
      <w:r w:rsidR="00325C99" w:rsidRPr="008C02B4">
        <w:rPr>
          <w:lang w:val="en-CA"/>
        </w:rPr>
        <w:t>5</w:t>
      </w:r>
      <w:r w:rsidR="002B741F" w:rsidRPr="008C02B4">
        <w:rPr>
          <w:lang w:val="en-CA"/>
        </w:rPr>
        <w:t xml:space="preserve"> </w:t>
      </w:r>
      <w:r w:rsidRPr="008C02B4">
        <w:rPr>
          <w:lang w:val="en-CA"/>
        </w:rPr>
        <w:t>Content</w:t>
      </w:r>
    </w:p>
    <w:p w14:paraId="5AA63DDF" w14:textId="77777777" w:rsidR="00BC284B" w:rsidRPr="008C02B4" w:rsidRDefault="00BC284B" w:rsidP="001A2209">
      <w:pPr>
        <w:numPr>
          <w:ilvl w:val="0"/>
          <w:numId w:val="7"/>
        </w:numPr>
        <w:tabs>
          <w:tab w:val="clear" w:pos="720"/>
          <w:tab w:val="num" w:pos="851"/>
        </w:tabs>
        <w:spacing w:before="0" w:after="200"/>
        <w:ind w:left="851" w:hanging="284"/>
        <w:rPr>
          <w:lang w:val="en-CA"/>
        </w:rPr>
      </w:pPr>
      <w:r w:rsidRPr="008C02B4">
        <w:rPr>
          <w:lang w:val="en-CA"/>
        </w:rPr>
        <w:t>Textbooks:</w:t>
      </w:r>
    </w:p>
    <w:p w14:paraId="36A08647" w14:textId="0EB14311" w:rsidR="00BC284B" w:rsidRPr="008C02B4" w:rsidRDefault="00BC284B"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xml:space="preserve">– Chapter </w:t>
      </w:r>
      <w:r w:rsidR="00BC7353" w:rsidRPr="008C02B4">
        <w:rPr>
          <w:lang w:val="en-CA"/>
        </w:rPr>
        <w:t>1</w:t>
      </w:r>
      <w:r w:rsidR="5F9E0E43" w:rsidRPr="008C02B4">
        <w:rPr>
          <w:lang w:val="en-CA"/>
        </w:rPr>
        <w:t>1</w:t>
      </w:r>
    </w:p>
    <w:p w14:paraId="14545113" w14:textId="046CEF0C" w:rsidR="00BC284B" w:rsidRPr="008C02B4" w:rsidRDefault="00BC284B" w:rsidP="001A2209">
      <w:pPr>
        <w:ind w:left="426"/>
        <w:rPr>
          <w:b/>
          <w:lang w:val="en-CA"/>
        </w:rPr>
      </w:pPr>
      <w:r w:rsidRPr="008C02B4">
        <w:rPr>
          <w:b/>
          <w:lang w:val="en-CA"/>
        </w:rPr>
        <w:t>Assessments</w:t>
      </w:r>
    </w:p>
    <w:p w14:paraId="639D0B0A" w14:textId="29563AA3" w:rsidR="009F698F" w:rsidRPr="008C02B4" w:rsidRDefault="009F698F" w:rsidP="001A2209">
      <w:pPr>
        <w:pStyle w:val="ListParagraph"/>
        <w:numPr>
          <w:ilvl w:val="0"/>
          <w:numId w:val="9"/>
        </w:numPr>
        <w:spacing w:before="0" w:after="0"/>
        <w:ind w:left="851" w:hanging="284"/>
        <w:rPr>
          <w:lang w:val="en-CA"/>
        </w:rPr>
      </w:pPr>
      <w:proofErr w:type="spellStart"/>
      <w:r w:rsidRPr="008C02B4">
        <w:rPr>
          <w:b/>
          <w:lang w:val="en-CA"/>
        </w:rPr>
        <w:t>MyEconLab</w:t>
      </w:r>
      <w:proofErr w:type="spellEnd"/>
      <w:r w:rsidRPr="008C02B4">
        <w:rPr>
          <w:b/>
          <w:lang w:val="en-CA"/>
        </w:rPr>
        <w:t xml:space="preserve"> Assignment 8</w:t>
      </w:r>
    </w:p>
    <w:p w14:paraId="0A9A3255" w14:textId="1CE676D6" w:rsidR="007B10E4" w:rsidRPr="008C02B4" w:rsidRDefault="009F698F" w:rsidP="001A2209">
      <w:pPr>
        <w:pStyle w:val="ListParagraph"/>
        <w:numPr>
          <w:ilvl w:val="0"/>
          <w:numId w:val="0"/>
        </w:numPr>
        <w:spacing w:before="0" w:after="200"/>
        <w:ind w:left="851"/>
        <w:rPr>
          <w:lang w:val="en-CA"/>
        </w:rPr>
      </w:pPr>
      <w:r w:rsidRPr="008C02B4">
        <w:rPr>
          <w:lang w:val="en-CA"/>
        </w:rPr>
        <w:t xml:space="preserve">Due: Friday, </w:t>
      </w:r>
      <w:r w:rsidR="00AD635A">
        <w:t>November 6</w:t>
      </w:r>
      <w:r w:rsidR="007B10E4" w:rsidRPr="00396504">
        <w:t xml:space="preserve"> at</w:t>
      </w:r>
      <w:r w:rsidRPr="008C02B4">
        <w:rPr>
          <w:lang w:val="en-CA"/>
        </w:rPr>
        <w:t xml:space="preserve"> 11:59 pm ET</w:t>
      </w:r>
    </w:p>
    <w:p w14:paraId="02AE471C" w14:textId="2370D76E" w:rsidR="001569C8" w:rsidRDefault="00BE18F4" w:rsidP="00E25D0A">
      <w:pPr>
        <w:spacing w:before="360"/>
        <w:rPr>
          <w:b/>
          <w:bCs/>
        </w:rPr>
      </w:pPr>
      <w:bookmarkStart w:id="24" w:name="_Hlk87411489"/>
      <w:r w:rsidRPr="0081006A">
        <w:rPr>
          <w:b/>
          <w:bCs/>
        </w:rPr>
        <w:t xml:space="preserve">Week 9 – Monday, </w:t>
      </w:r>
      <w:r>
        <w:rPr>
          <w:b/>
          <w:bCs/>
        </w:rPr>
        <w:t xml:space="preserve">November </w:t>
      </w:r>
      <w:r w:rsidR="001569C8">
        <w:rPr>
          <w:b/>
          <w:bCs/>
        </w:rPr>
        <w:t>9</w:t>
      </w:r>
      <w:r w:rsidR="001569C8" w:rsidRPr="0081006A">
        <w:rPr>
          <w:b/>
          <w:bCs/>
        </w:rPr>
        <w:t xml:space="preserve"> to Sunday, </w:t>
      </w:r>
      <w:r w:rsidR="001569C8">
        <w:rPr>
          <w:b/>
          <w:bCs/>
        </w:rPr>
        <w:t>November 15</w:t>
      </w:r>
      <w:bookmarkEnd w:id="24"/>
    </w:p>
    <w:p w14:paraId="586120EA" w14:textId="0B0CBCA9" w:rsidR="00BC284B" w:rsidRPr="008C02B4" w:rsidRDefault="00BC284B" w:rsidP="001A2209">
      <w:pPr>
        <w:ind w:left="426"/>
        <w:rPr>
          <w:b/>
          <w:lang w:val="en-CA"/>
        </w:rPr>
      </w:pPr>
      <w:r w:rsidRPr="008C02B4">
        <w:rPr>
          <w:b/>
          <w:lang w:val="en-CA"/>
        </w:rPr>
        <w:t>Readings</w:t>
      </w:r>
    </w:p>
    <w:p w14:paraId="3A4EFB56" w14:textId="04FAEECB" w:rsidR="00BC284B" w:rsidRPr="008C02B4" w:rsidRDefault="00BC284B"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0</w:t>
      </w:r>
      <w:r w:rsidR="7B9EFF23" w:rsidRPr="008C02B4">
        <w:rPr>
          <w:lang w:val="en-CA"/>
        </w:rPr>
        <w:t>5</w:t>
      </w:r>
      <w:r w:rsidR="002B741F" w:rsidRPr="008C02B4">
        <w:rPr>
          <w:lang w:val="en-CA"/>
        </w:rPr>
        <w:t xml:space="preserve"> </w:t>
      </w:r>
      <w:r w:rsidRPr="008C02B4">
        <w:rPr>
          <w:lang w:val="en-CA"/>
        </w:rPr>
        <w:t>Content</w:t>
      </w:r>
    </w:p>
    <w:p w14:paraId="030CEBB6" w14:textId="77777777" w:rsidR="00BC284B" w:rsidRPr="008C02B4" w:rsidRDefault="00BC284B" w:rsidP="001A2209">
      <w:pPr>
        <w:numPr>
          <w:ilvl w:val="0"/>
          <w:numId w:val="7"/>
        </w:numPr>
        <w:tabs>
          <w:tab w:val="clear" w:pos="720"/>
          <w:tab w:val="num" w:pos="851"/>
        </w:tabs>
        <w:spacing w:before="0" w:after="200"/>
        <w:ind w:left="851" w:hanging="284"/>
        <w:rPr>
          <w:lang w:val="en-CA"/>
        </w:rPr>
      </w:pPr>
      <w:r w:rsidRPr="008C02B4">
        <w:rPr>
          <w:lang w:val="en-CA"/>
        </w:rPr>
        <w:t>Textbooks:</w:t>
      </w:r>
    </w:p>
    <w:p w14:paraId="65787FCA" w14:textId="29A78856" w:rsidR="00D32A94" w:rsidRPr="008C02B4" w:rsidRDefault="00BC284B"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xml:space="preserve">– Chapter </w:t>
      </w:r>
      <w:r w:rsidR="00BC7353" w:rsidRPr="008C02B4">
        <w:rPr>
          <w:lang w:val="en-CA"/>
        </w:rPr>
        <w:t>1</w:t>
      </w:r>
      <w:r w:rsidR="65502270" w:rsidRPr="008C02B4">
        <w:rPr>
          <w:lang w:val="en-CA"/>
        </w:rPr>
        <w:t>2</w:t>
      </w:r>
      <w:r w:rsidR="00BC7353" w:rsidRPr="008C02B4">
        <w:rPr>
          <w:lang w:val="en-CA"/>
        </w:rPr>
        <w:t xml:space="preserve"> </w:t>
      </w:r>
      <w:r w:rsidR="3A1D7D8E" w:rsidRPr="008C02B4">
        <w:rPr>
          <w:lang w:val="en-CA"/>
        </w:rPr>
        <w:t>and Appendix</w:t>
      </w:r>
    </w:p>
    <w:p w14:paraId="3DC3699E" w14:textId="7BB9160E" w:rsidR="00BC284B" w:rsidRPr="008C02B4" w:rsidRDefault="00BC284B" w:rsidP="001A2209">
      <w:pPr>
        <w:ind w:left="426"/>
        <w:rPr>
          <w:b/>
          <w:lang w:val="en-CA"/>
        </w:rPr>
      </w:pPr>
      <w:r w:rsidRPr="008C02B4">
        <w:rPr>
          <w:b/>
          <w:lang w:val="en-CA"/>
        </w:rPr>
        <w:t>Assessments</w:t>
      </w:r>
    </w:p>
    <w:p w14:paraId="79D6A1E9" w14:textId="071EEFFA" w:rsidR="0017794A" w:rsidRPr="008C02B4" w:rsidRDefault="0017794A" w:rsidP="001A2209">
      <w:pPr>
        <w:pStyle w:val="ListParagraph"/>
        <w:numPr>
          <w:ilvl w:val="0"/>
          <w:numId w:val="9"/>
        </w:numPr>
        <w:spacing w:before="0" w:after="0"/>
        <w:ind w:left="851" w:hanging="284"/>
        <w:rPr>
          <w:lang w:val="en-CA"/>
        </w:rPr>
      </w:pPr>
      <w:proofErr w:type="spellStart"/>
      <w:r w:rsidRPr="008C02B4">
        <w:rPr>
          <w:b/>
          <w:lang w:val="en-CA"/>
        </w:rPr>
        <w:t>MyEconLab</w:t>
      </w:r>
      <w:proofErr w:type="spellEnd"/>
      <w:r w:rsidRPr="008C02B4">
        <w:rPr>
          <w:b/>
          <w:lang w:val="en-CA"/>
        </w:rPr>
        <w:t xml:space="preserve"> Assignment 9</w:t>
      </w:r>
    </w:p>
    <w:p w14:paraId="3A0E63BA" w14:textId="1B9AA7E6" w:rsidR="0017794A" w:rsidRPr="008C02B4" w:rsidRDefault="006C1DAA" w:rsidP="001A2209">
      <w:pPr>
        <w:pStyle w:val="ListParagraph"/>
        <w:numPr>
          <w:ilvl w:val="0"/>
          <w:numId w:val="0"/>
        </w:numPr>
        <w:spacing w:before="0" w:after="200"/>
        <w:ind w:left="851"/>
        <w:rPr>
          <w:lang w:val="en-CA"/>
        </w:rPr>
      </w:pPr>
      <w:r w:rsidRPr="008C02B4">
        <w:t xml:space="preserve">Due: Friday, </w:t>
      </w:r>
      <w:r w:rsidR="00BE18F4">
        <w:t>November 9</w:t>
      </w:r>
      <w:r w:rsidR="004003E9" w:rsidRPr="008C02B4">
        <w:t xml:space="preserve"> </w:t>
      </w:r>
      <w:r w:rsidRPr="008C02B4">
        <w:t>at 11:59 pm ET</w:t>
      </w:r>
    </w:p>
    <w:p w14:paraId="3E055DF2" w14:textId="52CA6CC1" w:rsidR="00733046" w:rsidRPr="008C02B4" w:rsidRDefault="00733046" w:rsidP="001A2209">
      <w:pPr>
        <w:pStyle w:val="ListParagraph"/>
        <w:numPr>
          <w:ilvl w:val="0"/>
          <w:numId w:val="9"/>
        </w:numPr>
        <w:spacing w:before="0" w:after="0"/>
        <w:ind w:left="851" w:hanging="284"/>
        <w:rPr>
          <w:lang w:val="en-CA"/>
        </w:rPr>
      </w:pPr>
      <w:r w:rsidRPr="008C02B4">
        <w:rPr>
          <w:b/>
          <w:lang w:val="en-CA"/>
        </w:rPr>
        <w:lastRenderedPageBreak/>
        <w:t>Test 4</w:t>
      </w:r>
    </w:p>
    <w:p w14:paraId="7EC26A4A" w14:textId="1DEFF57B" w:rsidR="00905C14" w:rsidRPr="008C02B4" w:rsidRDefault="00905C14" w:rsidP="001A2209">
      <w:pPr>
        <w:pStyle w:val="ListParagraph"/>
        <w:numPr>
          <w:ilvl w:val="0"/>
          <w:numId w:val="0"/>
        </w:numPr>
        <w:spacing w:before="0"/>
        <w:ind w:left="850"/>
      </w:pPr>
      <w:bookmarkStart w:id="25" w:name="_Hlk87411507"/>
      <w:bookmarkStart w:id="26" w:name="_Hlk87411542"/>
      <w:r w:rsidRPr="008C02B4">
        <w:t xml:space="preserve">Opens: Monday, </w:t>
      </w:r>
      <w:r w:rsidR="00BD3AC8">
        <w:t xml:space="preserve">November </w:t>
      </w:r>
      <w:r w:rsidR="00FC3ED4">
        <w:t>9</w:t>
      </w:r>
      <w:r w:rsidR="00FC3ED4" w:rsidRPr="008C02B4">
        <w:t xml:space="preserve"> </w:t>
      </w:r>
      <w:r w:rsidRPr="008C02B4">
        <w:t>at 12:01 am ET</w:t>
      </w:r>
      <w:r w:rsidRPr="008C02B4">
        <w:br/>
        <w:t xml:space="preserve">Due: Thursday, </w:t>
      </w:r>
      <w:r w:rsidR="00BD3AC8">
        <w:t xml:space="preserve">November </w:t>
      </w:r>
      <w:r w:rsidR="00FC3ED4">
        <w:t>12</w:t>
      </w:r>
      <w:r w:rsidR="00FC3ED4" w:rsidRPr="008C02B4">
        <w:t xml:space="preserve"> </w:t>
      </w:r>
      <w:r w:rsidRPr="008C02B4">
        <w:t xml:space="preserve">by 11:59pm ET </w:t>
      </w:r>
      <w:r w:rsidRPr="008C02B4">
        <w:br/>
        <w:t xml:space="preserve">Closes: Sunday, </w:t>
      </w:r>
      <w:r w:rsidR="00BD3AC8">
        <w:t xml:space="preserve">November </w:t>
      </w:r>
      <w:r w:rsidR="00FC3ED4">
        <w:t>15</w:t>
      </w:r>
      <w:r w:rsidR="00FC3ED4" w:rsidRPr="008C02B4">
        <w:t xml:space="preserve"> </w:t>
      </w:r>
      <w:r w:rsidRPr="008C02B4">
        <w:t xml:space="preserve">at 11:59 pm ET </w:t>
      </w:r>
    </w:p>
    <w:p w14:paraId="0374A17B" w14:textId="0D261A7C" w:rsidR="00905C14" w:rsidRPr="008C02B4" w:rsidRDefault="00905C14" w:rsidP="001A2209">
      <w:pPr>
        <w:pStyle w:val="ListParagraph"/>
        <w:numPr>
          <w:ilvl w:val="0"/>
          <w:numId w:val="0"/>
        </w:numPr>
        <w:spacing w:before="0"/>
        <w:ind w:left="850"/>
        <w:rPr>
          <w:lang w:val="en-CA"/>
        </w:rPr>
      </w:pPr>
      <w:r w:rsidRPr="008C02B4">
        <w:rPr>
          <w:b/>
          <w:bCs/>
        </w:rPr>
        <w:t>Note</w:t>
      </w:r>
      <w:r w:rsidRPr="008C02B4">
        <w:t xml:space="preserve">: The 3-day grace period allows for submission by Sunday, </w:t>
      </w:r>
      <w:r w:rsidR="00BD3AC8">
        <w:t xml:space="preserve">November </w:t>
      </w:r>
      <w:r w:rsidR="00FC3ED4">
        <w:t>15</w:t>
      </w:r>
      <w:r w:rsidR="00FC3ED4" w:rsidRPr="008C02B4">
        <w:t xml:space="preserve"> </w:t>
      </w:r>
      <w:r w:rsidRPr="008C02B4">
        <w:t>at 11:59 pm ET</w:t>
      </w:r>
      <w:bookmarkEnd w:id="25"/>
    </w:p>
    <w:bookmarkEnd w:id="26"/>
    <w:p w14:paraId="56BCB190" w14:textId="2C5BD0ED" w:rsidR="004367CE" w:rsidRPr="00937AEB" w:rsidRDefault="004367CE" w:rsidP="00C634E8">
      <w:pPr>
        <w:spacing w:before="360"/>
        <w:rPr>
          <w:b/>
          <w:bCs/>
        </w:rPr>
      </w:pPr>
      <w:r w:rsidRPr="0081006A">
        <w:rPr>
          <w:b/>
          <w:bCs/>
        </w:rPr>
        <w:t xml:space="preserve">Week 10 – Monday, </w:t>
      </w:r>
      <w:r>
        <w:rPr>
          <w:b/>
          <w:bCs/>
        </w:rPr>
        <w:t xml:space="preserve">November </w:t>
      </w:r>
      <w:r w:rsidR="00F02CE2">
        <w:rPr>
          <w:b/>
          <w:bCs/>
        </w:rPr>
        <w:t>16</w:t>
      </w:r>
      <w:r w:rsidR="00F02CE2" w:rsidRPr="0081006A">
        <w:rPr>
          <w:b/>
          <w:bCs/>
        </w:rPr>
        <w:t xml:space="preserve"> to Sunday, </w:t>
      </w:r>
      <w:r w:rsidR="00F02CE2">
        <w:rPr>
          <w:b/>
          <w:bCs/>
        </w:rPr>
        <w:t>November 22</w:t>
      </w:r>
    </w:p>
    <w:p w14:paraId="7369DB14" w14:textId="77777777" w:rsidR="00BC284B" w:rsidRPr="008C02B4" w:rsidRDefault="00BC284B" w:rsidP="001A2209">
      <w:pPr>
        <w:ind w:left="426"/>
        <w:rPr>
          <w:b/>
          <w:lang w:val="en-CA"/>
        </w:rPr>
      </w:pPr>
      <w:r w:rsidRPr="008C02B4">
        <w:rPr>
          <w:b/>
          <w:lang w:val="en-CA"/>
        </w:rPr>
        <w:t>Readings</w:t>
      </w:r>
    </w:p>
    <w:p w14:paraId="5149B190" w14:textId="1CF3D41B" w:rsidR="00733046" w:rsidRPr="008C02B4" w:rsidRDefault="00733046"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0</w:t>
      </w:r>
      <w:r w:rsidR="00325C99" w:rsidRPr="008C02B4">
        <w:rPr>
          <w:lang w:val="en-CA"/>
        </w:rPr>
        <w:t>5</w:t>
      </w:r>
      <w:r w:rsidR="002B741F" w:rsidRPr="008C02B4">
        <w:rPr>
          <w:lang w:val="en-CA"/>
        </w:rPr>
        <w:t xml:space="preserve"> </w:t>
      </w:r>
      <w:r w:rsidRPr="008C02B4">
        <w:rPr>
          <w:lang w:val="en-CA"/>
        </w:rPr>
        <w:t>Content</w:t>
      </w:r>
    </w:p>
    <w:p w14:paraId="132DB0E4" w14:textId="3E0CA389" w:rsidR="00733046" w:rsidRPr="008C02B4" w:rsidRDefault="00733046" w:rsidP="001A2209">
      <w:pPr>
        <w:numPr>
          <w:ilvl w:val="0"/>
          <w:numId w:val="7"/>
        </w:numPr>
        <w:tabs>
          <w:tab w:val="clear" w:pos="720"/>
          <w:tab w:val="num" w:pos="851"/>
        </w:tabs>
        <w:spacing w:before="0" w:after="200"/>
        <w:ind w:left="851" w:hanging="284"/>
        <w:rPr>
          <w:lang w:val="en-CA"/>
        </w:rPr>
      </w:pPr>
      <w:r w:rsidRPr="008C02B4">
        <w:rPr>
          <w:lang w:val="en-CA"/>
        </w:rPr>
        <w:t>Textbooks:</w:t>
      </w:r>
    </w:p>
    <w:p w14:paraId="245CDFAC" w14:textId="77777777" w:rsidR="00833C4A" w:rsidRPr="008C02B4" w:rsidRDefault="00733046"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xml:space="preserve">– Chapter </w:t>
      </w:r>
      <w:r w:rsidR="00BC7353" w:rsidRPr="008C02B4">
        <w:rPr>
          <w:lang w:val="en-CA"/>
        </w:rPr>
        <w:t>1</w:t>
      </w:r>
      <w:r w:rsidR="23E0046C" w:rsidRPr="008C02B4">
        <w:rPr>
          <w:lang w:val="en-CA"/>
        </w:rPr>
        <w:t>3</w:t>
      </w:r>
    </w:p>
    <w:p w14:paraId="69FF2271" w14:textId="71B769A5" w:rsidR="00BC284B" w:rsidRPr="008C02B4" w:rsidRDefault="00BC284B" w:rsidP="001A2209">
      <w:pPr>
        <w:ind w:left="426"/>
        <w:rPr>
          <w:b/>
          <w:lang w:val="en-CA"/>
        </w:rPr>
      </w:pPr>
      <w:r w:rsidRPr="008C02B4">
        <w:rPr>
          <w:b/>
          <w:lang w:val="en-CA"/>
        </w:rPr>
        <w:t>Assessments</w:t>
      </w:r>
    </w:p>
    <w:p w14:paraId="60BA4E3F" w14:textId="77777777" w:rsidR="00355D65" w:rsidRPr="008C02B4" w:rsidRDefault="00355D65" w:rsidP="001A2209">
      <w:pPr>
        <w:pStyle w:val="ListParagraph"/>
        <w:numPr>
          <w:ilvl w:val="0"/>
          <w:numId w:val="9"/>
        </w:numPr>
        <w:spacing w:before="0" w:after="0"/>
        <w:ind w:left="851" w:hanging="284"/>
        <w:rPr>
          <w:lang w:val="en-CA"/>
        </w:rPr>
      </w:pPr>
      <w:bookmarkStart w:id="27" w:name="_Hlk500854943"/>
      <w:proofErr w:type="spellStart"/>
      <w:r w:rsidRPr="008C02B4">
        <w:rPr>
          <w:b/>
          <w:lang w:val="en-CA"/>
        </w:rPr>
        <w:t>MyEconLab</w:t>
      </w:r>
      <w:proofErr w:type="spellEnd"/>
      <w:r w:rsidRPr="008C02B4">
        <w:rPr>
          <w:b/>
          <w:lang w:val="en-CA"/>
        </w:rPr>
        <w:t xml:space="preserve"> Assignment 10</w:t>
      </w:r>
    </w:p>
    <w:p w14:paraId="3F0FF143" w14:textId="733A4442" w:rsidR="000975E5" w:rsidRPr="008C02B4" w:rsidRDefault="000975E5" w:rsidP="001A2209">
      <w:pPr>
        <w:pStyle w:val="ListParagraph"/>
        <w:numPr>
          <w:ilvl w:val="0"/>
          <w:numId w:val="0"/>
        </w:numPr>
        <w:spacing w:before="0" w:after="200"/>
        <w:ind w:left="851"/>
        <w:rPr>
          <w:lang w:val="en-CA"/>
        </w:rPr>
      </w:pPr>
      <w:r w:rsidRPr="008C02B4">
        <w:rPr>
          <w:lang w:val="en-CA"/>
        </w:rPr>
        <w:t xml:space="preserve">Due: Friday, </w:t>
      </w:r>
      <w:r w:rsidR="004367CE">
        <w:t xml:space="preserve">November </w:t>
      </w:r>
      <w:r w:rsidR="00F02CE2">
        <w:t>20</w:t>
      </w:r>
      <w:r w:rsidR="00F02CE2" w:rsidRPr="008C02B4">
        <w:t xml:space="preserve"> </w:t>
      </w:r>
      <w:r w:rsidRPr="008C02B4">
        <w:rPr>
          <w:lang w:val="en-CA"/>
        </w:rPr>
        <w:t>by 11:59 pm ET</w:t>
      </w:r>
    </w:p>
    <w:p w14:paraId="251DD251" w14:textId="67DAE03F" w:rsidR="6AAC5984" w:rsidRPr="008C02B4" w:rsidRDefault="6AAC5984" w:rsidP="00346FFA">
      <w:pPr>
        <w:pStyle w:val="Heading4"/>
        <w:shd w:val="clear" w:color="auto" w:fill="D9D9D9" w:themeFill="background1" w:themeFillShade="D9"/>
        <w:rPr>
          <w:lang w:val="en-CA"/>
        </w:rPr>
      </w:pPr>
      <w:r w:rsidRPr="008C02B4">
        <w:rPr>
          <w:lang w:val="en-CA"/>
        </w:rPr>
        <w:t>Unit 06: Macroeconomics in an Open Economy</w:t>
      </w:r>
    </w:p>
    <w:p w14:paraId="7416E441" w14:textId="10442CDB" w:rsidR="004B275E" w:rsidRPr="00937AEB" w:rsidRDefault="000B1453" w:rsidP="004B275E">
      <w:pPr>
        <w:rPr>
          <w:b/>
          <w:bCs/>
        </w:rPr>
      </w:pPr>
      <w:bookmarkStart w:id="28" w:name="_Hlk87411583"/>
      <w:bookmarkEnd w:id="27"/>
      <w:r w:rsidRPr="0081006A">
        <w:rPr>
          <w:b/>
          <w:bCs/>
        </w:rPr>
        <w:t xml:space="preserve">Week 11 – Monday, </w:t>
      </w:r>
      <w:r>
        <w:rPr>
          <w:b/>
          <w:bCs/>
        </w:rPr>
        <w:t xml:space="preserve">November </w:t>
      </w:r>
      <w:r w:rsidR="004B275E">
        <w:rPr>
          <w:b/>
          <w:bCs/>
        </w:rPr>
        <w:t>23</w:t>
      </w:r>
      <w:r w:rsidR="004B275E" w:rsidRPr="0081006A">
        <w:rPr>
          <w:b/>
          <w:bCs/>
        </w:rPr>
        <w:t xml:space="preserve"> to Sunday, </w:t>
      </w:r>
      <w:r w:rsidR="004B275E">
        <w:rPr>
          <w:b/>
          <w:bCs/>
        </w:rPr>
        <w:t>November 29</w:t>
      </w:r>
    </w:p>
    <w:p w14:paraId="7E7FC7F8" w14:textId="793F375A" w:rsidR="000B1453" w:rsidRPr="00937AEB" w:rsidRDefault="000B1453" w:rsidP="000B1453">
      <w:pPr>
        <w:rPr>
          <w:b/>
          <w:bCs/>
        </w:rPr>
      </w:pPr>
    </w:p>
    <w:bookmarkEnd w:id="28"/>
    <w:p w14:paraId="50C4C555" w14:textId="77777777" w:rsidR="001C3725" w:rsidRPr="008C02B4" w:rsidRDefault="001C3725" w:rsidP="001A2209">
      <w:pPr>
        <w:ind w:left="426"/>
        <w:rPr>
          <w:b/>
          <w:lang w:val="en-CA"/>
        </w:rPr>
      </w:pPr>
      <w:r w:rsidRPr="008C02B4">
        <w:rPr>
          <w:b/>
          <w:lang w:val="en-CA"/>
        </w:rPr>
        <w:t>Readings</w:t>
      </w:r>
    </w:p>
    <w:p w14:paraId="4FAD42EA" w14:textId="3FD36EE5" w:rsidR="00733046" w:rsidRPr="008C02B4" w:rsidRDefault="00733046"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0</w:t>
      </w:r>
      <w:r w:rsidR="5A0CFC1D" w:rsidRPr="008C02B4">
        <w:rPr>
          <w:lang w:val="en-CA"/>
        </w:rPr>
        <w:t>6</w:t>
      </w:r>
      <w:r w:rsidR="002B741F" w:rsidRPr="008C02B4">
        <w:rPr>
          <w:lang w:val="en-CA"/>
        </w:rPr>
        <w:t xml:space="preserve"> </w:t>
      </w:r>
      <w:r w:rsidRPr="008C02B4">
        <w:rPr>
          <w:lang w:val="en-CA"/>
        </w:rPr>
        <w:t>Content</w:t>
      </w:r>
    </w:p>
    <w:p w14:paraId="44ECEAFE" w14:textId="77777777" w:rsidR="00733046" w:rsidRPr="008C02B4" w:rsidRDefault="00733046" w:rsidP="001A2209">
      <w:pPr>
        <w:numPr>
          <w:ilvl w:val="0"/>
          <w:numId w:val="7"/>
        </w:numPr>
        <w:tabs>
          <w:tab w:val="clear" w:pos="720"/>
          <w:tab w:val="num" w:pos="851"/>
        </w:tabs>
        <w:spacing w:before="0" w:after="200"/>
        <w:ind w:left="851" w:hanging="284"/>
        <w:rPr>
          <w:lang w:val="en-CA"/>
        </w:rPr>
      </w:pPr>
      <w:r w:rsidRPr="008C02B4">
        <w:rPr>
          <w:lang w:val="en-CA"/>
        </w:rPr>
        <w:t>Textbooks:</w:t>
      </w:r>
    </w:p>
    <w:p w14:paraId="4FFFDFE6" w14:textId="5A4907CA" w:rsidR="00733046" w:rsidRPr="008C02B4" w:rsidRDefault="00733046"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xml:space="preserve">– Chapter </w:t>
      </w:r>
      <w:r w:rsidR="00BC7353" w:rsidRPr="008C02B4">
        <w:rPr>
          <w:lang w:val="en-CA"/>
        </w:rPr>
        <w:t>1</w:t>
      </w:r>
      <w:r w:rsidR="173A0277" w:rsidRPr="008C02B4">
        <w:rPr>
          <w:lang w:val="en-CA"/>
        </w:rPr>
        <w:t>4</w:t>
      </w:r>
      <w:r w:rsidR="00BC7353" w:rsidRPr="008C02B4">
        <w:rPr>
          <w:lang w:val="en-CA"/>
        </w:rPr>
        <w:t xml:space="preserve"> </w:t>
      </w:r>
      <w:r w:rsidR="008E65F9">
        <w:rPr>
          <w:lang w:val="en-CA"/>
        </w:rPr>
        <w:t>sections 14.1, 14.2, 14.4, 14.5 and 14.6</w:t>
      </w:r>
    </w:p>
    <w:p w14:paraId="4691AEE1" w14:textId="029BE768" w:rsidR="001C3725" w:rsidRPr="008C02B4" w:rsidRDefault="00443E98" w:rsidP="001A2209">
      <w:pPr>
        <w:ind w:left="426"/>
        <w:rPr>
          <w:b/>
          <w:lang w:val="en-CA"/>
        </w:rPr>
      </w:pPr>
      <w:r w:rsidRPr="008C02B4">
        <w:rPr>
          <w:b/>
          <w:lang w:val="en-CA"/>
        </w:rPr>
        <w:t>Assessments</w:t>
      </w:r>
    </w:p>
    <w:p w14:paraId="41472F0C" w14:textId="77777777" w:rsidR="00355D65" w:rsidRPr="008C02B4" w:rsidRDefault="00355D65" w:rsidP="001A2209">
      <w:pPr>
        <w:pStyle w:val="ListParagraph"/>
        <w:numPr>
          <w:ilvl w:val="0"/>
          <w:numId w:val="9"/>
        </w:numPr>
        <w:spacing w:before="0" w:after="0"/>
        <w:ind w:left="851" w:hanging="284"/>
        <w:rPr>
          <w:lang w:val="en-CA"/>
        </w:rPr>
      </w:pPr>
      <w:proofErr w:type="spellStart"/>
      <w:r w:rsidRPr="008C02B4">
        <w:rPr>
          <w:b/>
          <w:lang w:val="en-CA"/>
        </w:rPr>
        <w:t>MyEconLab</w:t>
      </w:r>
      <w:proofErr w:type="spellEnd"/>
      <w:r w:rsidRPr="008C02B4">
        <w:rPr>
          <w:b/>
          <w:lang w:val="en-CA"/>
        </w:rPr>
        <w:t xml:space="preserve"> Assignment 11</w:t>
      </w:r>
    </w:p>
    <w:p w14:paraId="760E3C0F" w14:textId="4603EBE0" w:rsidR="004A4967" w:rsidRPr="008C02B4" w:rsidRDefault="004A4967" w:rsidP="001A2209">
      <w:pPr>
        <w:pStyle w:val="ListParagraph"/>
        <w:numPr>
          <w:ilvl w:val="0"/>
          <w:numId w:val="0"/>
        </w:numPr>
        <w:spacing w:before="0" w:after="200"/>
        <w:ind w:left="851"/>
        <w:rPr>
          <w:lang w:val="en-CA"/>
        </w:rPr>
      </w:pPr>
      <w:r w:rsidRPr="008C02B4">
        <w:rPr>
          <w:lang w:val="en-CA"/>
        </w:rPr>
        <w:t xml:space="preserve">Due: Friday, </w:t>
      </w:r>
      <w:r w:rsidR="000B1453">
        <w:t xml:space="preserve">November </w:t>
      </w:r>
      <w:r w:rsidR="004B275E">
        <w:t>27</w:t>
      </w:r>
      <w:r w:rsidR="004B275E" w:rsidRPr="008C02B4">
        <w:t xml:space="preserve"> </w:t>
      </w:r>
      <w:r w:rsidRPr="008C02B4">
        <w:rPr>
          <w:lang w:val="en-CA"/>
        </w:rPr>
        <w:t>by 11:59 pm ET</w:t>
      </w:r>
    </w:p>
    <w:p w14:paraId="5334D8F4" w14:textId="45A0A3DF" w:rsidR="00733046" w:rsidRPr="008C02B4" w:rsidRDefault="00733046" w:rsidP="001A2209">
      <w:pPr>
        <w:pStyle w:val="ListParagraph"/>
        <w:numPr>
          <w:ilvl w:val="0"/>
          <w:numId w:val="9"/>
        </w:numPr>
        <w:spacing w:before="0" w:after="0"/>
        <w:ind w:left="851" w:hanging="284"/>
        <w:rPr>
          <w:lang w:val="en-CA"/>
        </w:rPr>
      </w:pPr>
      <w:r w:rsidRPr="008C02B4">
        <w:rPr>
          <w:b/>
          <w:lang w:val="en-CA"/>
        </w:rPr>
        <w:t>Test 5</w:t>
      </w:r>
    </w:p>
    <w:p w14:paraId="430A1D3E" w14:textId="11A2CEF1" w:rsidR="001509C6" w:rsidRPr="008C02B4" w:rsidRDefault="001509C6" w:rsidP="001A2209">
      <w:pPr>
        <w:pStyle w:val="ListParagraph"/>
        <w:numPr>
          <w:ilvl w:val="0"/>
          <w:numId w:val="0"/>
        </w:numPr>
        <w:spacing w:before="0" w:after="0"/>
        <w:ind w:left="851"/>
      </w:pPr>
      <w:bookmarkStart w:id="29" w:name="_Hlk87411618"/>
      <w:bookmarkStart w:id="30" w:name="_Hlk87411647"/>
      <w:r w:rsidRPr="008C02B4">
        <w:t xml:space="preserve">Opens: Monday, </w:t>
      </w:r>
      <w:r w:rsidR="000B1453">
        <w:t xml:space="preserve">November </w:t>
      </w:r>
      <w:r w:rsidR="004B275E">
        <w:t>23</w:t>
      </w:r>
      <w:r w:rsidR="004B275E" w:rsidRPr="008C02B4">
        <w:t xml:space="preserve"> </w:t>
      </w:r>
      <w:r w:rsidRPr="008C02B4">
        <w:t>at 12:01 am ET</w:t>
      </w:r>
    </w:p>
    <w:p w14:paraId="7610B5E7" w14:textId="01290AF6" w:rsidR="001509C6" w:rsidRPr="008C02B4" w:rsidRDefault="001509C6" w:rsidP="001A2209">
      <w:pPr>
        <w:pStyle w:val="ListParagraph"/>
        <w:numPr>
          <w:ilvl w:val="0"/>
          <w:numId w:val="0"/>
        </w:numPr>
        <w:spacing w:before="0" w:after="200"/>
        <w:ind w:left="851"/>
      </w:pPr>
      <w:r w:rsidRPr="008C02B4">
        <w:t xml:space="preserve">Due: Thursday, </w:t>
      </w:r>
      <w:r w:rsidR="002424C9">
        <w:t xml:space="preserve">November </w:t>
      </w:r>
      <w:r w:rsidR="00233310">
        <w:t>26</w:t>
      </w:r>
      <w:r w:rsidR="00233310" w:rsidRPr="008C02B4">
        <w:t xml:space="preserve"> </w:t>
      </w:r>
      <w:r w:rsidRPr="008C02B4">
        <w:t>at 11:59pm ET</w:t>
      </w:r>
      <w:r w:rsidRPr="008C02B4">
        <w:br/>
        <w:t xml:space="preserve">Closes: Sunday, </w:t>
      </w:r>
      <w:r w:rsidR="002424C9">
        <w:t xml:space="preserve">November </w:t>
      </w:r>
      <w:r w:rsidR="004B275E">
        <w:t>29</w:t>
      </w:r>
      <w:r w:rsidR="004B275E" w:rsidRPr="008C02B4">
        <w:t xml:space="preserve"> </w:t>
      </w:r>
      <w:r w:rsidRPr="008C02B4">
        <w:t xml:space="preserve">at 11:59 pm ET </w:t>
      </w:r>
    </w:p>
    <w:p w14:paraId="7A1F4BB6" w14:textId="045CEC4F" w:rsidR="001509C6" w:rsidRPr="008C02B4" w:rsidRDefault="001509C6" w:rsidP="001A2209">
      <w:pPr>
        <w:pStyle w:val="ListParagraph"/>
        <w:numPr>
          <w:ilvl w:val="0"/>
          <w:numId w:val="0"/>
        </w:numPr>
        <w:spacing w:before="0"/>
        <w:ind w:left="851"/>
      </w:pPr>
      <w:r w:rsidRPr="008C02B4">
        <w:rPr>
          <w:b/>
          <w:bCs/>
        </w:rPr>
        <w:t>Note</w:t>
      </w:r>
      <w:r w:rsidRPr="008C02B4">
        <w:t xml:space="preserve">: The 3-day grace period allows for submission by Sunday, </w:t>
      </w:r>
      <w:r w:rsidR="002424C9">
        <w:t xml:space="preserve">November </w:t>
      </w:r>
      <w:r w:rsidR="00233310">
        <w:t>29</w:t>
      </w:r>
      <w:r w:rsidR="00233310" w:rsidRPr="008C02B4">
        <w:t xml:space="preserve"> </w:t>
      </w:r>
      <w:r w:rsidRPr="008C02B4">
        <w:t>at 11:59 pm ET</w:t>
      </w:r>
      <w:bookmarkEnd w:id="29"/>
      <w:r w:rsidRPr="008C02B4">
        <w:rPr>
          <w:b/>
        </w:rPr>
        <w:t xml:space="preserve"> </w:t>
      </w:r>
    </w:p>
    <w:bookmarkEnd w:id="30"/>
    <w:p w14:paraId="17DEE494" w14:textId="6A62A921" w:rsidR="00D07730" w:rsidRDefault="00A00008" w:rsidP="00E53A77">
      <w:pPr>
        <w:spacing w:before="360"/>
        <w:rPr>
          <w:b/>
          <w:bCs/>
        </w:rPr>
      </w:pPr>
      <w:r w:rsidRPr="0081006A">
        <w:rPr>
          <w:b/>
          <w:bCs/>
        </w:rPr>
        <w:t xml:space="preserve">Week 12 – </w:t>
      </w:r>
      <w:r w:rsidR="00D07730" w:rsidRPr="0081006A">
        <w:rPr>
          <w:b/>
          <w:bCs/>
        </w:rPr>
        <w:t xml:space="preserve">Monday, </w:t>
      </w:r>
      <w:r w:rsidR="00D07730">
        <w:rPr>
          <w:b/>
          <w:bCs/>
        </w:rPr>
        <w:t>November 30</w:t>
      </w:r>
      <w:r w:rsidR="00D07730" w:rsidRPr="0081006A">
        <w:rPr>
          <w:b/>
          <w:bCs/>
        </w:rPr>
        <w:t xml:space="preserve"> to </w:t>
      </w:r>
      <w:r w:rsidR="00D07730">
        <w:rPr>
          <w:b/>
          <w:bCs/>
        </w:rPr>
        <w:t>Friday</w:t>
      </w:r>
      <w:r w:rsidR="00D07730" w:rsidRPr="0081006A">
        <w:rPr>
          <w:b/>
          <w:bCs/>
        </w:rPr>
        <w:t xml:space="preserve">, </w:t>
      </w:r>
      <w:r w:rsidR="00D07730">
        <w:rPr>
          <w:b/>
          <w:bCs/>
        </w:rPr>
        <w:t>December 4</w:t>
      </w:r>
    </w:p>
    <w:p w14:paraId="5CF3C9D8" w14:textId="77777777" w:rsidR="00D07730" w:rsidRDefault="00D07730" w:rsidP="00D07730">
      <w:pPr>
        <w:rPr>
          <w:b/>
          <w:bCs/>
        </w:rPr>
      </w:pPr>
      <w:r w:rsidRPr="00123745">
        <w:rPr>
          <w:b/>
          <w:bCs/>
        </w:rPr>
        <w:t>Note: </w:t>
      </w:r>
      <w:r w:rsidRPr="00123745">
        <w:t>This is a shortened learning week. Please note the due dates carefully.</w:t>
      </w:r>
    </w:p>
    <w:p w14:paraId="2EE1958A" w14:textId="4F7EED42" w:rsidR="0011113E" w:rsidRPr="0011113E" w:rsidRDefault="0011113E" w:rsidP="00D07730">
      <w:pPr>
        <w:rPr>
          <w:b/>
          <w:bCs/>
        </w:rPr>
      </w:pPr>
      <w:r>
        <w:rPr>
          <w:rFonts w:eastAsia="Times New Roman"/>
          <w:color w:val="000000"/>
          <w:bdr w:val="none" w:sz="0" w:space="0" w:color="auto" w:frame="1"/>
          <w:lang w:eastAsia="en-CA"/>
        </w:rPr>
        <w:lastRenderedPageBreak/>
        <w:t>.</w:t>
      </w:r>
    </w:p>
    <w:p w14:paraId="26E9FA28" w14:textId="77777777" w:rsidR="001C3725" w:rsidRPr="008C02B4" w:rsidRDefault="001C3725" w:rsidP="001A2209">
      <w:pPr>
        <w:ind w:left="426"/>
        <w:rPr>
          <w:b/>
          <w:lang w:val="en-CA"/>
        </w:rPr>
      </w:pPr>
      <w:r w:rsidRPr="008C02B4">
        <w:rPr>
          <w:b/>
          <w:lang w:val="en-CA"/>
        </w:rPr>
        <w:t>Readings</w:t>
      </w:r>
    </w:p>
    <w:p w14:paraId="587BD987" w14:textId="7182BE51" w:rsidR="00733046" w:rsidRPr="008C02B4" w:rsidRDefault="00733046" w:rsidP="001A2209">
      <w:pPr>
        <w:numPr>
          <w:ilvl w:val="0"/>
          <w:numId w:val="7"/>
        </w:numPr>
        <w:tabs>
          <w:tab w:val="clear" w:pos="720"/>
          <w:tab w:val="num" w:pos="851"/>
        </w:tabs>
        <w:spacing w:before="0" w:after="200"/>
        <w:ind w:left="851" w:hanging="284"/>
        <w:rPr>
          <w:lang w:val="en-CA"/>
        </w:rPr>
      </w:pPr>
      <w:r w:rsidRPr="008C02B4">
        <w:rPr>
          <w:lang w:val="en-CA"/>
        </w:rPr>
        <w:t xml:space="preserve">Website: Unit </w:t>
      </w:r>
      <w:r w:rsidR="002B741F" w:rsidRPr="008C02B4">
        <w:rPr>
          <w:lang w:val="en-CA"/>
        </w:rPr>
        <w:t>0</w:t>
      </w:r>
      <w:r w:rsidR="00325C99" w:rsidRPr="008C02B4">
        <w:rPr>
          <w:lang w:val="en-CA"/>
        </w:rPr>
        <w:t>6</w:t>
      </w:r>
      <w:r w:rsidR="002B741F" w:rsidRPr="008C02B4">
        <w:rPr>
          <w:lang w:val="en-CA"/>
        </w:rPr>
        <w:t xml:space="preserve"> </w:t>
      </w:r>
      <w:r w:rsidRPr="008C02B4">
        <w:rPr>
          <w:lang w:val="en-CA"/>
        </w:rPr>
        <w:t>Content</w:t>
      </w:r>
    </w:p>
    <w:p w14:paraId="2254F9C5" w14:textId="77777777" w:rsidR="00733046" w:rsidRPr="008C02B4" w:rsidRDefault="00733046" w:rsidP="001A2209">
      <w:pPr>
        <w:numPr>
          <w:ilvl w:val="0"/>
          <w:numId w:val="7"/>
        </w:numPr>
        <w:tabs>
          <w:tab w:val="clear" w:pos="720"/>
          <w:tab w:val="num" w:pos="851"/>
        </w:tabs>
        <w:spacing w:before="0" w:after="200"/>
        <w:ind w:left="851" w:hanging="284"/>
        <w:rPr>
          <w:lang w:val="en-CA"/>
        </w:rPr>
      </w:pPr>
      <w:r w:rsidRPr="008C02B4">
        <w:rPr>
          <w:lang w:val="en-CA"/>
        </w:rPr>
        <w:t>Textbooks:</w:t>
      </w:r>
    </w:p>
    <w:p w14:paraId="68B26BB3" w14:textId="3EDFDD23" w:rsidR="008709F2" w:rsidRPr="008C02B4" w:rsidRDefault="008709F2" w:rsidP="001A2209">
      <w:pPr>
        <w:numPr>
          <w:ilvl w:val="1"/>
          <w:numId w:val="7"/>
        </w:numPr>
        <w:spacing w:before="0" w:after="200"/>
        <w:rPr>
          <w:lang w:val="en-CA"/>
        </w:rPr>
      </w:pPr>
      <w:r w:rsidRPr="008C02B4">
        <w:rPr>
          <w:i/>
          <w:iCs/>
          <w:lang w:val="en-CA"/>
        </w:rPr>
        <w:t>Macroeconomics</w:t>
      </w:r>
      <w:r w:rsidRPr="008C02B4">
        <w:rPr>
          <w:b/>
          <w:bCs/>
          <w:i/>
          <w:iCs/>
          <w:lang w:val="en-CA"/>
        </w:rPr>
        <w:t xml:space="preserve"> </w:t>
      </w:r>
      <w:r w:rsidRPr="008C02B4">
        <w:rPr>
          <w:lang w:val="en-CA"/>
        </w:rPr>
        <w:t>– Chapter 1</w:t>
      </w:r>
      <w:r w:rsidR="008E65F9">
        <w:rPr>
          <w:lang w:val="en-CA"/>
        </w:rPr>
        <w:t>4</w:t>
      </w:r>
      <w:r w:rsidRPr="008C02B4">
        <w:rPr>
          <w:lang w:val="en-CA"/>
        </w:rPr>
        <w:t xml:space="preserve"> </w:t>
      </w:r>
      <w:r w:rsidR="54312521" w:rsidRPr="008C02B4">
        <w:rPr>
          <w:lang w:val="en-CA"/>
        </w:rPr>
        <w:t>section</w:t>
      </w:r>
      <w:r w:rsidR="008E65F9">
        <w:rPr>
          <w:lang w:val="en-CA"/>
        </w:rPr>
        <w:t xml:space="preserve"> 14.3</w:t>
      </w:r>
    </w:p>
    <w:p w14:paraId="5A3C2D77" w14:textId="77777777" w:rsidR="001C3725" w:rsidRPr="008C02B4" w:rsidRDefault="00443E98" w:rsidP="001A2209">
      <w:pPr>
        <w:ind w:left="426"/>
        <w:rPr>
          <w:b/>
          <w:lang w:val="en-CA"/>
        </w:rPr>
      </w:pPr>
      <w:r w:rsidRPr="008C02B4">
        <w:rPr>
          <w:b/>
          <w:lang w:val="en-CA"/>
        </w:rPr>
        <w:t>Assessments</w:t>
      </w:r>
    </w:p>
    <w:p w14:paraId="1B84E453" w14:textId="0A48F6A2" w:rsidR="00733046" w:rsidRPr="008C02B4" w:rsidRDefault="00733046" w:rsidP="001A2209">
      <w:pPr>
        <w:pStyle w:val="ListParagraph"/>
        <w:numPr>
          <w:ilvl w:val="0"/>
          <w:numId w:val="9"/>
        </w:numPr>
        <w:spacing w:before="0" w:after="0"/>
        <w:ind w:left="851" w:hanging="284"/>
        <w:rPr>
          <w:lang w:val="en-CA"/>
        </w:rPr>
      </w:pPr>
      <w:proofErr w:type="spellStart"/>
      <w:r w:rsidRPr="008C02B4">
        <w:rPr>
          <w:b/>
          <w:lang w:val="en-CA"/>
        </w:rPr>
        <w:t>MyEconLab</w:t>
      </w:r>
      <w:proofErr w:type="spellEnd"/>
      <w:r w:rsidRPr="008C02B4">
        <w:rPr>
          <w:b/>
          <w:lang w:val="en-CA"/>
        </w:rPr>
        <w:t xml:space="preserve"> Assignment 12</w:t>
      </w:r>
    </w:p>
    <w:p w14:paraId="7724FF41" w14:textId="5360CAFA" w:rsidR="00E25394" w:rsidRPr="008C02B4" w:rsidRDefault="00E25394" w:rsidP="001A2209">
      <w:pPr>
        <w:pStyle w:val="ListParagraph"/>
        <w:numPr>
          <w:ilvl w:val="0"/>
          <w:numId w:val="0"/>
        </w:numPr>
        <w:spacing w:before="0" w:after="200"/>
        <w:ind w:left="851"/>
        <w:rPr>
          <w:lang w:val="en-CA"/>
        </w:rPr>
      </w:pPr>
      <w:r w:rsidRPr="008C02B4">
        <w:t xml:space="preserve">Due: Friday, </w:t>
      </w:r>
      <w:r w:rsidR="00D07730">
        <w:t>December 4</w:t>
      </w:r>
      <w:r w:rsidR="00143974" w:rsidRPr="008C02B4">
        <w:t xml:space="preserve"> </w:t>
      </w:r>
      <w:r w:rsidRPr="008C02B4">
        <w:t>at 11:59 pm ET</w:t>
      </w:r>
    </w:p>
    <w:p w14:paraId="5C00B3B6" w14:textId="3B0EB971" w:rsidR="002C4B96" w:rsidRPr="008C02B4" w:rsidRDefault="00EF6AA7" w:rsidP="001A2209">
      <w:pPr>
        <w:pStyle w:val="Heading2"/>
        <w:pBdr>
          <w:top w:val="single" w:sz="8" w:space="12" w:color="BFBFBF" w:themeColor="background1" w:themeShade="BF"/>
        </w:pBdr>
        <w:rPr>
          <w:color w:val="auto"/>
          <w:lang w:val="en-CA"/>
        </w:rPr>
      </w:pPr>
      <w:r w:rsidRPr="008C02B4">
        <w:rPr>
          <w:color w:val="auto"/>
          <w:lang w:val="en-CA"/>
        </w:rPr>
        <w:t>Assessment</w:t>
      </w:r>
    </w:p>
    <w:p w14:paraId="5DA00A2F" w14:textId="77777777" w:rsidR="00634727" w:rsidRDefault="00A37FCF" w:rsidP="001A2209">
      <w:pPr>
        <w:spacing w:after="300"/>
      </w:pPr>
      <w:bookmarkStart w:id="31" w:name="_Hlk500927229"/>
      <w:r w:rsidRPr="008C02B4">
        <w:rPr>
          <w:lang w:val="en-CA"/>
        </w:rPr>
        <w:t xml:space="preserve">The grade determination for this course is indicated in the following table. A brief description of each assessment is provided below. </w:t>
      </w:r>
      <w:bookmarkStart w:id="32" w:name="_Hlk491086299"/>
      <w:r w:rsidRPr="008C02B4">
        <w:rPr>
          <w:lang w:val="en-CA"/>
        </w:rPr>
        <w:t xml:space="preserve">Select </w:t>
      </w:r>
      <w:r w:rsidRPr="008C02B4">
        <w:rPr>
          <w:b/>
          <w:bCs/>
          <w:lang w:val="en-CA"/>
        </w:rPr>
        <w:t>Content</w:t>
      </w:r>
      <w:r w:rsidRPr="008C02B4">
        <w:rPr>
          <w:lang w:val="en-CA"/>
        </w:rPr>
        <w:t xml:space="preserve"> on the navbar to locate </w:t>
      </w:r>
      <w:r w:rsidRPr="008C02B4">
        <w:rPr>
          <w:b/>
          <w:bCs/>
          <w:lang w:val="en-CA"/>
        </w:rPr>
        <w:t>Assessments</w:t>
      </w:r>
      <w:r w:rsidRPr="008C02B4">
        <w:rPr>
          <w:lang w:val="en-CA"/>
        </w:rPr>
        <w:t xml:space="preserve"> in the table of contents panel to review further details of each assessment. </w:t>
      </w:r>
      <w:bookmarkEnd w:id="32"/>
      <w:r w:rsidRPr="008C02B4">
        <w:rPr>
          <w:lang w:val="en-CA"/>
        </w:rPr>
        <w:t xml:space="preserve">Due dates can be found under the Schedule heading of this outline. </w:t>
      </w:r>
      <w:r w:rsidRPr="008C02B4">
        <w:t xml:space="preserve">Note that </w:t>
      </w:r>
      <w:proofErr w:type="spellStart"/>
      <w:r w:rsidRPr="008C02B4">
        <w:t>MyEconLab</w:t>
      </w:r>
      <w:proofErr w:type="spellEnd"/>
      <w:r w:rsidRPr="008C02B4">
        <w:t xml:space="preserve"> is a required course component. </w:t>
      </w:r>
    </w:p>
    <w:p w14:paraId="0DE7CBAF" w14:textId="6CC1B094" w:rsidR="00D3151A" w:rsidRPr="008C02B4" w:rsidRDefault="00D3151A" w:rsidP="009D4AC8">
      <w:pPr>
        <w:pStyle w:val="Caption"/>
      </w:pPr>
      <w:r w:rsidRPr="008C02B4">
        <w:t xml:space="preserve">Table </w:t>
      </w:r>
      <w:r w:rsidR="00804B0C">
        <w:fldChar w:fldCharType="begin"/>
      </w:r>
      <w:r w:rsidR="00804B0C">
        <w:instrText xml:space="preserve"> SEQ Table \* ARABIC </w:instrText>
      </w:r>
      <w:r w:rsidR="00804B0C">
        <w:fldChar w:fldCharType="separate"/>
      </w:r>
      <w:r w:rsidR="00804B0C">
        <w:rPr>
          <w:noProof/>
        </w:rPr>
        <w:t>1</w:t>
      </w:r>
      <w:r w:rsidR="00804B0C">
        <w:rPr>
          <w:noProof/>
        </w:rPr>
        <w:fldChar w:fldCharType="end"/>
      </w:r>
      <w:r w:rsidRPr="008C02B4">
        <w:t xml:space="preserve">: Course Assessment Using </w:t>
      </w:r>
      <w:proofErr w:type="spellStart"/>
      <w:r w:rsidRPr="008C02B4">
        <w:t>MyEconLab</w:t>
      </w:r>
      <w:proofErr w:type="spellEnd"/>
    </w:p>
    <w:tbl>
      <w:tblPr>
        <w:tblStyle w:val="TableGrid"/>
        <w:tblW w:w="4795"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Description w:val="This table indicates how each graded course activity is weighted towards the final grade of 100%."/>
      </w:tblPr>
      <w:tblGrid>
        <w:gridCol w:w="3661"/>
        <w:gridCol w:w="1134"/>
      </w:tblGrid>
      <w:tr w:rsidR="008C02B4" w:rsidRPr="008C02B4" w14:paraId="446342FF" w14:textId="77777777" w:rsidTr="38246547">
        <w:trPr>
          <w:cantSplit/>
          <w:trHeight w:val="441"/>
          <w:tblHeader/>
          <w:jc w:val="center"/>
        </w:trPr>
        <w:tc>
          <w:tcPr>
            <w:tcW w:w="3661" w:type="dxa"/>
            <w:tcBorders>
              <w:top w:val="single" w:sz="4" w:space="0" w:color="auto"/>
            </w:tcBorders>
          </w:tcPr>
          <w:p w14:paraId="107DBFFC" w14:textId="77777777" w:rsidR="00D3151A" w:rsidRPr="008C02B4" w:rsidRDefault="00D3151A" w:rsidP="001A2209">
            <w:pPr>
              <w:pStyle w:val="TableHead2"/>
            </w:pPr>
            <w:r w:rsidRPr="008C02B4">
              <w:t>Assessment Item</w:t>
            </w:r>
          </w:p>
        </w:tc>
        <w:tc>
          <w:tcPr>
            <w:tcW w:w="1134" w:type="dxa"/>
            <w:tcBorders>
              <w:top w:val="single" w:sz="4" w:space="0" w:color="auto"/>
            </w:tcBorders>
          </w:tcPr>
          <w:p w14:paraId="433ADDFE" w14:textId="77777777" w:rsidR="00D3151A" w:rsidRPr="008C02B4" w:rsidRDefault="00D3151A" w:rsidP="001A2209">
            <w:pPr>
              <w:pStyle w:val="TableHead2"/>
            </w:pPr>
            <w:r w:rsidRPr="008C02B4">
              <w:t>Weight</w:t>
            </w:r>
          </w:p>
        </w:tc>
      </w:tr>
      <w:tr w:rsidR="008C02B4" w:rsidRPr="008C02B4" w14:paraId="0A4AB6D3" w14:textId="77777777" w:rsidTr="38246547">
        <w:trPr>
          <w:cantSplit/>
          <w:jc w:val="center"/>
        </w:trPr>
        <w:tc>
          <w:tcPr>
            <w:tcW w:w="3661" w:type="dxa"/>
          </w:tcPr>
          <w:p w14:paraId="06340E9B" w14:textId="77777777" w:rsidR="00D3151A" w:rsidRPr="008C02B4" w:rsidRDefault="00D3151A" w:rsidP="001A2209">
            <w:proofErr w:type="spellStart"/>
            <w:r w:rsidRPr="008C02B4">
              <w:t>MyEconLab</w:t>
            </w:r>
            <w:proofErr w:type="spellEnd"/>
            <w:r w:rsidRPr="008C02B4">
              <w:t xml:space="preserve"> Quizzes</w:t>
            </w:r>
          </w:p>
        </w:tc>
        <w:tc>
          <w:tcPr>
            <w:tcW w:w="1134" w:type="dxa"/>
          </w:tcPr>
          <w:p w14:paraId="1620FB05" w14:textId="77777777" w:rsidR="00D3151A" w:rsidRPr="008C02B4" w:rsidRDefault="00D3151A" w:rsidP="001A2209">
            <w:r w:rsidRPr="008C02B4">
              <w:t>10%</w:t>
            </w:r>
          </w:p>
        </w:tc>
      </w:tr>
      <w:tr w:rsidR="008C02B4" w:rsidRPr="008C02B4" w14:paraId="27EBD6B3" w14:textId="77777777" w:rsidTr="38246547">
        <w:trPr>
          <w:cantSplit/>
          <w:jc w:val="center"/>
        </w:trPr>
        <w:tc>
          <w:tcPr>
            <w:tcW w:w="3661" w:type="dxa"/>
          </w:tcPr>
          <w:p w14:paraId="6F54857B" w14:textId="77777777" w:rsidR="00D3151A" w:rsidRPr="008C02B4" w:rsidRDefault="00D3151A" w:rsidP="001A2209">
            <w:r w:rsidRPr="008C02B4">
              <w:t>Tests</w:t>
            </w:r>
          </w:p>
        </w:tc>
        <w:tc>
          <w:tcPr>
            <w:tcW w:w="1134" w:type="dxa"/>
          </w:tcPr>
          <w:p w14:paraId="1891AECE" w14:textId="3DC08271" w:rsidR="00D3151A" w:rsidRPr="008C02B4" w:rsidRDefault="1736BC4E" w:rsidP="001A2209">
            <w:r w:rsidRPr="008C02B4">
              <w:t>40</w:t>
            </w:r>
            <w:r w:rsidR="00D3151A" w:rsidRPr="008C02B4">
              <w:t>%</w:t>
            </w:r>
          </w:p>
        </w:tc>
      </w:tr>
      <w:tr w:rsidR="008C02B4" w:rsidRPr="008C02B4" w14:paraId="2572CC19" w14:textId="77777777" w:rsidTr="38246547">
        <w:trPr>
          <w:cantSplit/>
          <w:jc w:val="center"/>
        </w:trPr>
        <w:tc>
          <w:tcPr>
            <w:tcW w:w="3661" w:type="dxa"/>
          </w:tcPr>
          <w:p w14:paraId="1D985DE8" w14:textId="77777777" w:rsidR="00D3151A" w:rsidRPr="008C02B4" w:rsidRDefault="00D3151A" w:rsidP="001A2209">
            <w:r w:rsidRPr="008C02B4">
              <w:t>Final Exam</w:t>
            </w:r>
          </w:p>
        </w:tc>
        <w:tc>
          <w:tcPr>
            <w:tcW w:w="1134" w:type="dxa"/>
          </w:tcPr>
          <w:p w14:paraId="79574EB1" w14:textId="1D5908F6" w:rsidR="00D3151A" w:rsidRPr="008C02B4" w:rsidRDefault="00D3151A" w:rsidP="001A2209">
            <w:r w:rsidRPr="008C02B4">
              <w:t>5</w:t>
            </w:r>
            <w:r w:rsidR="7EAAB082" w:rsidRPr="008C02B4">
              <w:t>0</w:t>
            </w:r>
            <w:r w:rsidRPr="008C02B4">
              <w:t>%</w:t>
            </w:r>
          </w:p>
        </w:tc>
      </w:tr>
      <w:tr w:rsidR="008C02B4" w:rsidRPr="008C02B4" w14:paraId="45BAB5B7" w14:textId="77777777" w:rsidTr="38246547">
        <w:trPr>
          <w:cantSplit/>
          <w:jc w:val="center"/>
        </w:trPr>
        <w:tc>
          <w:tcPr>
            <w:tcW w:w="3661" w:type="dxa"/>
          </w:tcPr>
          <w:p w14:paraId="400C8EDC" w14:textId="77777777" w:rsidR="00D3151A" w:rsidRPr="008C02B4" w:rsidRDefault="00D3151A" w:rsidP="001A2209">
            <w:r w:rsidRPr="008C02B4">
              <w:rPr>
                <w:b/>
              </w:rPr>
              <w:t>Total</w:t>
            </w:r>
          </w:p>
        </w:tc>
        <w:tc>
          <w:tcPr>
            <w:tcW w:w="1134" w:type="dxa"/>
          </w:tcPr>
          <w:p w14:paraId="3CD1551B" w14:textId="77777777" w:rsidR="00D3151A" w:rsidRPr="008C02B4" w:rsidRDefault="00D3151A" w:rsidP="001A2209">
            <w:r w:rsidRPr="008C02B4">
              <w:rPr>
                <w:b/>
              </w:rPr>
              <w:t>100%</w:t>
            </w:r>
          </w:p>
        </w:tc>
      </w:tr>
    </w:tbl>
    <w:bookmarkEnd w:id="31"/>
    <w:p w14:paraId="3E080650" w14:textId="0A026643" w:rsidR="00A56345" w:rsidRPr="008C02B4" w:rsidRDefault="009B56CB" w:rsidP="001A2209">
      <w:pPr>
        <w:pStyle w:val="Heading3"/>
        <w:spacing w:before="360"/>
        <w:rPr>
          <w:color w:val="auto"/>
          <w:lang w:val="en-CA"/>
        </w:rPr>
      </w:pPr>
      <w:r w:rsidRPr="008C02B4">
        <w:rPr>
          <w:color w:val="auto"/>
          <w:lang w:val="en-CA"/>
        </w:rPr>
        <w:t>Assessment Descriptions</w:t>
      </w:r>
    </w:p>
    <w:p w14:paraId="1BF96352" w14:textId="716B0894" w:rsidR="0021557B" w:rsidRPr="008C02B4" w:rsidRDefault="0021557B" w:rsidP="001A2209">
      <w:pPr>
        <w:pStyle w:val="Heading4"/>
        <w:rPr>
          <w:color w:val="auto"/>
          <w:lang w:val="en-CA"/>
        </w:rPr>
      </w:pPr>
      <w:proofErr w:type="spellStart"/>
      <w:r w:rsidRPr="008C02B4">
        <w:rPr>
          <w:color w:val="auto"/>
          <w:lang w:val="en-CA"/>
        </w:rPr>
        <w:t>MyEconLab</w:t>
      </w:r>
      <w:proofErr w:type="spellEnd"/>
      <w:r w:rsidRPr="008C02B4">
        <w:rPr>
          <w:color w:val="auto"/>
          <w:lang w:val="en-CA"/>
        </w:rPr>
        <w:t xml:space="preserve"> Quizzes</w:t>
      </w:r>
    </w:p>
    <w:p w14:paraId="6823798C" w14:textId="1BB3531E" w:rsidR="00A37FCF" w:rsidRPr="008C02B4" w:rsidRDefault="006D0579" w:rsidP="001A2209">
      <w:pPr>
        <w:rPr>
          <w:sz w:val="22"/>
          <w:szCs w:val="22"/>
          <w:lang w:val="en-CA"/>
        </w:rPr>
      </w:pPr>
      <w:r w:rsidRPr="008C02B4">
        <w:rPr>
          <w:lang w:val="en-CA"/>
        </w:rPr>
        <w:t xml:space="preserve">There are 12 graded </w:t>
      </w:r>
      <w:proofErr w:type="spellStart"/>
      <w:r w:rsidRPr="008C02B4">
        <w:rPr>
          <w:lang w:val="en-CA"/>
        </w:rPr>
        <w:t>MyEconLab</w:t>
      </w:r>
      <w:proofErr w:type="spellEnd"/>
      <w:r w:rsidRPr="008C02B4">
        <w:rPr>
          <w:lang w:val="en-CA"/>
        </w:rPr>
        <w:t xml:space="preserve"> quizzes during the semester; your lowest two quiz marks will be dropped. You can access the quizzes through </w:t>
      </w:r>
      <w:proofErr w:type="spellStart"/>
      <w:r w:rsidRPr="008C02B4">
        <w:rPr>
          <w:b/>
          <w:bCs/>
          <w:lang w:val="en-CA"/>
        </w:rPr>
        <w:t>MyEconLab</w:t>
      </w:r>
      <w:proofErr w:type="spellEnd"/>
      <w:r w:rsidRPr="008C02B4">
        <w:rPr>
          <w:lang w:val="en-CA"/>
        </w:rPr>
        <w:t xml:space="preserve"> in the </w:t>
      </w:r>
      <w:r w:rsidRPr="008C02B4">
        <w:rPr>
          <w:b/>
          <w:bCs/>
          <w:lang w:val="en-CA"/>
        </w:rPr>
        <w:t xml:space="preserve">Tools </w:t>
      </w:r>
      <w:r w:rsidRPr="008C02B4">
        <w:rPr>
          <w:lang w:val="en-CA"/>
        </w:rPr>
        <w:t>dropdown menu. There are two non-graded math review quizzes that allow you to review the mathematics used in the course. The graded quiz content is as follows. Typically</w:t>
      </w:r>
      <w:r w:rsidRPr="008C02B4">
        <w:rPr>
          <w:u w:val="single"/>
          <w:lang w:val="en-CA"/>
        </w:rPr>
        <w:t>, there are NO extensions on the quizzes, given you have up to 3 weeks to complete them. I will put the weight of missed quizzes (up to a maximum of 4) onto the final exam</w:t>
      </w:r>
      <w:r w:rsidRPr="008C02B4">
        <w:rPr>
          <w:lang w:val="en-CA"/>
        </w:rPr>
        <w:t xml:space="preserve">. Note that the Chapters refer to the CURRENT edition of the textbook – if </w:t>
      </w:r>
      <w:r w:rsidRPr="008C02B4">
        <w:rPr>
          <w:lang w:val="en-CA"/>
        </w:rPr>
        <w:lastRenderedPageBreak/>
        <w:t>you are using an older edition you should check to see the content of the current edition (see the publisher’s website</w:t>
      </w:r>
      <w:proofErr w:type="gramStart"/>
      <w:r w:rsidRPr="008C02B4">
        <w:rPr>
          <w:lang w:val="en-CA"/>
        </w:rPr>
        <w:t>)</w:t>
      </w:r>
      <w:proofErr w:type="gramEnd"/>
      <w:r w:rsidRPr="008C02B4">
        <w:rPr>
          <w:lang w:val="en-CA"/>
        </w:rPr>
        <w:t xml:space="preserve"> so you are prepared for the quizzes.</w:t>
      </w:r>
    </w:p>
    <w:p w14:paraId="24CEFE91" w14:textId="553E2D07" w:rsidR="00851971" w:rsidRPr="008C02B4" w:rsidRDefault="00851971" w:rsidP="001A2209">
      <w:pPr>
        <w:pStyle w:val="ListParagraph"/>
        <w:numPr>
          <w:ilvl w:val="0"/>
          <w:numId w:val="18"/>
        </w:numPr>
      </w:pPr>
      <w:r w:rsidRPr="008C02B4">
        <w:t>Quiz 1 – Chapters 1 and 2</w:t>
      </w:r>
      <w:r w:rsidR="00BC7353" w:rsidRPr="008C02B4">
        <w:t xml:space="preserve"> (section 2.1 only)</w:t>
      </w:r>
    </w:p>
    <w:p w14:paraId="3408B846" w14:textId="2A1C5185" w:rsidR="00851971" w:rsidRPr="008C02B4" w:rsidRDefault="00851971" w:rsidP="001A2209">
      <w:pPr>
        <w:pStyle w:val="ListParagraph"/>
        <w:numPr>
          <w:ilvl w:val="0"/>
          <w:numId w:val="18"/>
        </w:numPr>
      </w:pPr>
      <w:r w:rsidRPr="008C02B4">
        <w:t>Quiz 2 – Chapter</w:t>
      </w:r>
      <w:r w:rsidR="00BC7353" w:rsidRPr="008C02B4">
        <w:t>s</w:t>
      </w:r>
      <w:r w:rsidRPr="008C02B4">
        <w:t xml:space="preserve"> 3</w:t>
      </w:r>
    </w:p>
    <w:p w14:paraId="4D9226BA" w14:textId="66447F07" w:rsidR="00851971" w:rsidRPr="008C02B4" w:rsidRDefault="00851971" w:rsidP="001A2209">
      <w:pPr>
        <w:pStyle w:val="ListParagraph"/>
        <w:numPr>
          <w:ilvl w:val="0"/>
          <w:numId w:val="18"/>
        </w:numPr>
      </w:pPr>
      <w:r w:rsidRPr="008C02B4">
        <w:t>Quiz 3 – Chapter</w:t>
      </w:r>
      <w:r w:rsidR="00BC7353" w:rsidRPr="008C02B4">
        <w:t>s</w:t>
      </w:r>
      <w:r w:rsidRPr="008C02B4">
        <w:t xml:space="preserve"> 4</w:t>
      </w:r>
      <w:r w:rsidR="00BC7353" w:rsidRPr="008C02B4">
        <w:t xml:space="preserve"> and 5 (sections 5.1 – 5.3)</w:t>
      </w:r>
    </w:p>
    <w:p w14:paraId="7AE48A7A" w14:textId="2207A410" w:rsidR="00851971" w:rsidRPr="008C02B4" w:rsidRDefault="00851971" w:rsidP="001A2209">
      <w:pPr>
        <w:pStyle w:val="ListParagraph"/>
        <w:numPr>
          <w:ilvl w:val="0"/>
          <w:numId w:val="18"/>
        </w:numPr>
      </w:pPr>
      <w:r w:rsidRPr="008C02B4">
        <w:t>Quiz 4 – Chapter</w:t>
      </w:r>
      <w:r w:rsidR="00BC7353" w:rsidRPr="008C02B4">
        <w:t>s</w:t>
      </w:r>
      <w:r w:rsidRPr="008C02B4">
        <w:t xml:space="preserve"> 5</w:t>
      </w:r>
      <w:r w:rsidR="00BC7353" w:rsidRPr="008C02B4">
        <w:t xml:space="preserve"> (sections 5.4. – 5.7) and 6</w:t>
      </w:r>
    </w:p>
    <w:p w14:paraId="2CA17384" w14:textId="6C0114E7" w:rsidR="00851971" w:rsidRPr="008C02B4" w:rsidRDefault="00851971" w:rsidP="001A2209">
      <w:pPr>
        <w:pStyle w:val="ListParagraph"/>
        <w:numPr>
          <w:ilvl w:val="0"/>
          <w:numId w:val="18"/>
        </w:numPr>
      </w:pPr>
      <w:r w:rsidRPr="008C02B4">
        <w:t xml:space="preserve">Quiz 5 – Chapter </w:t>
      </w:r>
      <w:r w:rsidR="00BC7353" w:rsidRPr="008C02B4">
        <w:t>7</w:t>
      </w:r>
    </w:p>
    <w:p w14:paraId="48D958E8" w14:textId="0E040367" w:rsidR="00851971" w:rsidRPr="008C02B4" w:rsidRDefault="00851971" w:rsidP="001A2209">
      <w:pPr>
        <w:pStyle w:val="ListParagraph"/>
        <w:numPr>
          <w:ilvl w:val="0"/>
          <w:numId w:val="18"/>
        </w:numPr>
      </w:pPr>
      <w:r w:rsidRPr="008C02B4">
        <w:t xml:space="preserve">Quiz 6 – Chapter </w:t>
      </w:r>
      <w:r w:rsidR="00BC7353" w:rsidRPr="008C02B4">
        <w:t>8</w:t>
      </w:r>
    </w:p>
    <w:p w14:paraId="5534A0D6" w14:textId="652A685C" w:rsidR="00851971" w:rsidRPr="008C02B4" w:rsidRDefault="00BC7353" w:rsidP="001A2209">
      <w:pPr>
        <w:pStyle w:val="ListParagraph"/>
        <w:numPr>
          <w:ilvl w:val="0"/>
          <w:numId w:val="18"/>
        </w:numPr>
      </w:pPr>
      <w:r w:rsidRPr="008C02B4">
        <w:t>Quiz 7 – Chapter 9</w:t>
      </w:r>
    </w:p>
    <w:p w14:paraId="5F0B0270" w14:textId="4FC8DFA7" w:rsidR="00851971" w:rsidRPr="008C02B4" w:rsidRDefault="00BC7353" w:rsidP="001A2209">
      <w:pPr>
        <w:pStyle w:val="ListParagraph"/>
        <w:numPr>
          <w:ilvl w:val="0"/>
          <w:numId w:val="18"/>
        </w:numPr>
      </w:pPr>
      <w:r w:rsidRPr="008C02B4">
        <w:t>Quiz 8 – Chapter</w:t>
      </w:r>
      <w:r w:rsidR="00851971" w:rsidRPr="008C02B4">
        <w:t xml:space="preserve"> </w:t>
      </w:r>
      <w:r w:rsidRPr="008C02B4">
        <w:t>10</w:t>
      </w:r>
    </w:p>
    <w:p w14:paraId="44697494" w14:textId="64F5E2E5" w:rsidR="00851971" w:rsidRPr="008C02B4" w:rsidRDefault="00851971" w:rsidP="001A2209">
      <w:pPr>
        <w:pStyle w:val="ListParagraph"/>
        <w:numPr>
          <w:ilvl w:val="0"/>
          <w:numId w:val="18"/>
        </w:numPr>
      </w:pPr>
      <w:r w:rsidRPr="008C02B4">
        <w:t>Quiz 9 – Chapter 1</w:t>
      </w:r>
      <w:r w:rsidR="00BC7353" w:rsidRPr="008C02B4">
        <w:t>1</w:t>
      </w:r>
    </w:p>
    <w:p w14:paraId="1CAA2F34" w14:textId="3B7477AD" w:rsidR="00851971" w:rsidRPr="008C02B4" w:rsidRDefault="00851971" w:rsidP="001A2209">
      <w:pPr>
        <w:pStyle w:val="ListParagraph"/>
        <w:numPr>
          <w:ilvl w:val="0"/>
          <w:numId w:val="18"/>
        </w:numPr>
      </w:pPr>
      <w:r w:rsidRPr="008C02B4">
        <w:t>Quiz 10 – Chapter 1</w:t>
      </w:r>
      <w:r w:rsidR="00BC7353" w:rsidRPr="008C02B4">
        <w:t>2</w:t>
      </w:r>
    </w:p>
    <w:p w14:paraId="47E1A4C6" w14:textId="452A51E8" w:rsidR="00851971" w:rsidRPr="008C02B4" w:rsidRDefault="00325C99" w:rsidP="001A2209">
      <w:pPr>
        <w:pStyle w:val="ListParagraph"/>
        <w:numPr>
          <w:ilvl w:val="0"/>
          <w:numId w:val="18"/>
        </w:numPr>
      </w:pPr>
      <w:r w:rsidRPr="008C02B4">
        <w:t>Quiz 11 – Chapter</w:t>
      </w:r>
      <w:r w:rsidR="00851971" w:rsidRPr="008C02B4">
        <w:t xml:space="preserve"> 1</w:t>
      </w:r>
      <w:r w:rsidR="00BC7353" w:rsidRPr="008C02B4">
        <w:t>3</w:t>
      </w:r>
    </w:p>
    <w:p w14:paraId="567D4DE0" w14:textId="41614B0C" w:rsidR="00090B00" w:rsidRPr="008C02B4" w:rsidRDefault="00851971" w:rsidP="001A2209">
      <w:pPr>
        <w:pStyle w:val="ListParagraph"/>
        <w:numPr>
          <w:ilvl w:val="0"/>
          <w:numId w:val="18"/>
        </w:numPr>
      </w:pPr>
      <w:r w:rsidRPr="008C02B4">
        <w:t>Quiz 12 – Chapter 1</w:t>
      </w:r>
      <w:r w:rsidR="00BC7353" w:rsidRPr="008C02B4">
        <w:t>4</w:t>
      </w:r>
      <w:r w:rsidR="797F2C4C" w:rsidRPr="008C02B4">
        <w:t xml:space="preserve"> </w:t>
      </w:r>
    </w:p>
    <w:p w14:paraId="111D1143" w14:textId="70D3FC66" w:rsidR="00090B00" w:rsidRPr="008C02B4" w:rsidRDefault="08ACB4F0" w:rsidP="001A2209">
      <w:pPr>
        <w:pStyle w:val="ListParagraph"/>
        <w:numPr>
          <w:ilvl w:val="0"/>
          <w:numId w:val="0"/>
        </w:numPr>
        <w:ind w:left="720"/>
      </w:pPr>
      <w:r w:rsidRPr="001A2209">
        <w:t xml:space="preserve">Note: Quizzes open three weeks before </w:t>
      </w:r>
      <w:r w:rsidR="7E2A0B25" w:rsidRPr="001A2209">
        <w:t>the</w:t>
      </w:r>
      <w:r w:rsidR="17AC8546" w:rsidRPr="001A2209">
        <w:t xml:space="preserve"> </w:t>
      </w:r>
      <w:r w:rsidRPr="001A2209">
        <w:t>scheduled due date.</w:t>
      </w:r>
    </w:p>
    <w:p w14:paraId="1CBD8825" w14:textId="77777777" w:rsidR="00994F09" w:rsidRPr="008C02B4" w:rsidRDefault="0021557B" w:rsidP="001A2209">
      <w:pPr>
        <w:pStyle w:val="Heading4"/>
        <w:rPr>
          <w:color w:val="auto"/>
          <w:lang w:val="en-CA"/>
        </w:rPr>
      </w:pPr>
      <w:r w:rsidRPr="008C02B4">
        <w:rPr>
          <w:color w:val="auto"/>
          <w:lang w:val="en-CA"/>
        </w:rPr>
        <w:t>Tests</w:t>
      </w:r>
    </w:p>
    <w:p w14:paraId="15577C14" w14:textId="6C2CDA06" w:rsidR="00994F09" w:rsidRPr="008C02B4" w:rsidRDefault="00994F09" w:rsidP="001A2209">
      <w:pPr>
        <w:rPr>
          <w:lang w:val="en-CA"/>
        </w:rPr>
      </w:pPr>
      <w:r w:rsidRPr="008C02B4">
        <w:rPr>
          <w:lang w:val="en-CA"/>
        </w:rPr>
        <w:t xml:space="preserve">There will be 5 online tests. Of the </w:t>
      </w:r>
      <w:r w:rsidR="5647C6C3" w:rsidRPr="008C02B4">
        <w:rPr>
          <w:lang w:val="en-CA"/>
        </w:rPr>
        <w:t>5</w:t>
      </w:r>
      <w:r w:rsidRPr="008C02B4">
        <w:rPr>
          <w:lang w:val="en-CA"/>
        </w:rPr>
        <w:t xml:space="preserve"> graded tests, your best </w:t>
      </w:r>
      <w:r w:rsidR="408B6A78" w:rsidRPr="008C02B4">
        <w:rPr>
          <w:lang w:val="en-CA"/>
        </w:rPr>
        <w:t xml:space="preserve">4 </w:t>
      </w:r>
      <w:r w:rsidRPr="008C02B4">
        <w:rPr>
          <w:lang w:val="en-CA"/>
        </w:rPr>
        <w:t>tests will contribute to your final grade. Note that there is no graded test on the Chapter 1,</w:t>
      </w:r>
      <w:r w:rsidR="00F25F95">
        <w:rPr>
          <w:lang w:val="en-CA"/>
        </w:rPr>
        <w:t xml:space="preserve"> </w:t>
      </w:r>
      <w:r w:rsidRPr="008C02B4">
        <w:rPr>
          <w:lang w:val="en-CA"/>
        </w:rPr>
        <w:t xml:space="preserve">2, 3, 14 and 15 readings – but you are responsible for those chapter readings for the final exam. Tests are </w:t>
      </w:r>
      <w:r w:rsidR="05FBB4CC" w:rsidRPr="008C02B4">
        <w:rPr>
          <w:lang w:val="en-CA"/>
        </w:rPr>
        <w:t>70</w:t>
      </w:r>
      <w:r w:rsidRPr="008C02B4">
        <w:rPr>
          <w:lang w:val="en-CA"/>
        </w:rPr>
        <w:t xml:space="preserve"> minutes long. </w:t>
      </w:r>
      <w:r w:rsidR="2FA5D046" w:rsidRPr="008C02B4">
        <w:rPr>
          <w:lang w:val="en-CA"/>
        </w:rPr>
        <w:t>Note that the Chapters refer to the CURRENT edition of the textbook – if you are using an older edition you should check to see the content of the current edition (see the publisher’s website</w:t>
      </w:r>
      <w:proofErr w:type="gramStart"/>
      <w:r w:rsidR="2FA5D046" w:rsidRPr="008C02B4">
        <w:rPr>
          <w:lang w:val="en-CA"/>
        </w:rPr>
        <w:t>)</w:t>
      </w:r>
      <w:proofErr w:type="gramEnd"/>
      <w:r w:rsidR="2FA5D046" w:rsidRPr="008C02B4">
        <w:rPr>
          <w:lang w:val="en-CA"/>
        </w:rPr>
        <w:t xml:space="preserve"> so you are prepared for the quizzes.</w:t>
      </w:r>
      <w:r w:rsidR="00F25F95">
        <w:rPr>
          <w:lang w:val="en-CA"/>
        </w:rPr>
        <w:t xml:space="preserve"> </w:t>
      </w:r>
      <w:r w:rsidR="00F25F95" w:rsidRPr="008C02B4">
        <w:rPr>
          <w:lang w:val="en-CA"/>
        </w:rPr>
        <w:t>Test coverage is as follows:</w:t>
      </w:r>
    </w:p>
    <w:p w14:paraId="296FF4B2" w14:textId="22CC013A" w:rsidR="008C6B39" w:rsidRPr="008C02B4" w:rsidRDefault="11B49968" w:rsidP="001A2209">
      <w:pPr>
        <w:pStyle w:val="ListParagraph"/>
        <w:numPr>
          <w:ilvl w:val="0"/>
          <w:numId w:val="14"/>
        </w:numPr>
      </w:pPr>
      <w:r w:rsidRPr="008C02B4">
        <w:t>Test 1 - Chapters 4 and 5 Hubbard et. al.</w:t>
      </w:r>
    </w:p>
    <w:p w14:paraId="0C47289F" w14:textId="549D8168" w:rsidR="008C6B39" w:rsidRPr="008C02B4" w:rsidRDefault="11B49968" w:rsidP="001A2209">
      <w:pPr>
        <w:pStyle w:val="ListParagraph"/>
        <w:numPr>
          <w:ilvl w:val="0"/>
          <w:numId w:val="14"/>
        </w:numPr>
      </w:pPr>
      <w:r w:rsidRPr="008C02B4">
        <w:t>Test 2 - Chapters 6 and 7 Hubbard et. al.</w:t>
      </w:r>
    </w:p>
    <w:p w14:paraId="20EE15AF" w14:textId="77777777" w:rsidR="008C6B39" w:rsidRPr="008C02B4" w:rsidRDefault="008C6B39" w:rsidP="001A2209">
      <w:pPr>
        <w:pStyle w:val="ListParagraph"/>
        <w:numPr>
          <w:ilvl w:val="0"/>
          <w:numId w:val="14"/>
        </w:numPr>
      </w:pPr>
      <w:r w:rsidRPr="008C02B4">
        <w:t>Test 3 - Chapters 8 and 9 Hubbard et. al.</w:t>
      </w:r>
    </w:p>
    <w:p w14:paraId="68C29DB5" w14:textId="77777777" w:rsidR="008C6B39" w:rsidRPr="008C02B4" w:rsidRDefault="008C6B39" w:rsidP="001A2209">
      <w:pPr>
        <w:pStyle w:val="ListParagraph"/>
        <w:numPr>
          <w:ilvl w:val="0"/>
          <w:numId w:val="14"/>
        </w:numPr>
      </w:pPr>
      <w:r w:rsidRPr="008C02B4">
        <w:t>Test 4 - Chapters 10 and 11 Hubbard et. al.</w:t>
      </w:r>
    </w:p>
    <w:p w14:paraId="0D291F5E" w14:textId="77777777" w:rsidR="008C6B39" w:rsidRPr="008C02B4" w:rsidRDefault="008C6B39" w:rsidP="001A2209">
      <w:pPr>
        <w:pStyle w:val="ListParagraph"/>
        <w:numPr>
          <w:ilvl w:val="0"/>
          <w:numId w:val="14"/>
        </w:numPr>
      </w:pPr>
      <w:r w:rsidRPr="008C02B4">
        <w:t>Test 5 - Chapters 12 and 13 Hubbard et. al.</w:t>
      </w:r>
    </w:p>
    <w:p w14:paraId="770A3F92" w14:textId="2E9B1A33" w:rsidR="008C6B39" w:rsidRPr="008C02B4" w:rsidRDefault="008C6B39" w:rsidP="001A2209">
      <w:pPr>
        <w:rPr>
          <w:lang w:val="en-CA"/>
        </w:rPr>
      </w:pPr>
      <w:r w:rsidRPr="008C02B4">
        <w:rPr>
          <w:lang w:val="en-CA"/>
        </w:rPr>
        <w:t>In each test</w:t>
      </w:r>
      <w:r w:rsidR="00F25F95">
        <w:rPr>
          <w:lang w:val="en-CA"/>
        </w:rPr>
        <w:t>,</w:t>
      </w:r>
      <w:r w:rsidRPr="008C02B4">
        <w:rPr>
          <w:lang w:val="en-CA"/>
        </w:rPr>
        <w:t xml:space="preserve"> </w:t>
      </w:r>
      <w:r w:rsidR="52E3BE83" w:rsidRPr="008C02B4">
        <w:rPr>
          <w:lang w:val="en-CA"/>
        </w:rPr>
        <w:t>21</w:t>
      </w:r>
      <w:r w:rsidRPr="008C02B4">
        <w:rPr>
          <w:lang w:val="en-CA"/>
        </w:rPr>
        <w:t xml:space="preserve"> questions, from each of two chapters covered, are chosen randomly fr</w:t>
      </w:r>
      <w:r w:rsidR="00F25F95">
        <w:rPr>
          <w:lang w:val="en-CA"/>
        </w:rPr>
        <w:t>om</w:t>
      </w:r>
      <w:r w:rsidRPr="008C02B4">
        <w:rPr>
          <w:lang w:val="en-CA"/>
        </w:rPr>
        <w:t xml:space="preserve"> a test bank that is organized by level of difficulty. Every student gets a test with similar coverage and similar level of difficulty. </w:t>
      </w:r>
      <w:r w:rsidR="00E538C0" w:rsidRPr="008C02B4">
        <w:rPr>
          <w:lang w:val="en-CA"/>
        </w:rPr>
        <w:t xml:space="preserve">Please note, </w:t>
      </w:r>
      <w:r w:rsidR="5CD8378B" w:rsidRPr="008C02B4">
        <w:rPr>
          <w:lang w:val="en-CA"/>
        </w:rPr>
        <w:t>as mentioned above, reading</w:t>
      </w:r>
      <w:r w:rsidR="00E538C0" w:rsidRPr="008C02B4">
        <w:rPr>
          <w:lang w:val="en-CA"/>
        </w:rPr>
        <w:t>s</w:t>
      </w:r>
      <w:r w:rsidR="5ECE90C4" w:rsidRPr="008C02B4">
        <w:rPr>
          <w:lang w:val="en-CA"/>
        </w:rPr>
        <w:t xml:space="preserve"> from chapters 1, 2, 3</w:t>
      </w:r>
      <w:r w:rsidR="00F25F95">
        <w:rPr>
          <w:lang w:val="en-CA"/>
        </w:rPr>
        <w:t>,</w:t>
      </w:r>
      <w:r w:rsidR="00E538C0" w:rsidRPr="008C02B4">
        <w:rPr>
          <w:lang w:val="en-CA"/>
        </w:rPr>
        <w:t xml:space="preserve"> 14 </w:t>
      </w:r>
      <w:r w:rsidR="00F25F95">
        <w:rPr>
          <w:lang w:val="en-CA"/>
        </w:rPr>
        <w:t xml:space="preserve">and 15 </w:t>
      </w:r>
      <w:r w:rsidR="00E538C0" w:rsidRPr="008C02B4">
        <w:rPr>
          <w:lang w:val="en-CA"/>
        </w:rPr>
        <w:t>are not covered in the timed tests</w:t>
      </w:r>
      <w:r w:rsidR="5ECA6CA3" w:rsidRPr="008C02B4">
        <w:rPr>
          <w:lang w:val="en-CA"/>
        </w:rPr>
        <w:t xml:space="preserve"> but are tested on the final exams</w:t>
      </w:r>
      <w:r w:rsidR="00E538C0" w:rsidRPr="008C02B4">
        <w:rPr>
          <w:lang w:val="en-CA"/>
        </w:rPr>
        <w:t xml:space="preserve">. </w:t>
      </w:r>
    </w:p>
    <w:p w14:paraId="25B92590" w14:textId="77777777" w:rsidR="00F25F95" w:rsidRPr="00800768" w:rsidRDefault="0A89135D" w:rsidP="00F25F95">
      <w:pPr>
        <w:spacing w:before="100" w:beforeAutospacing="1" w:after="100" w:afterAutospacing="1"/>
        <w:outlineLvl w:val="2"/>
        <w:rPr>
          <w:rFonts w:eastAsia="Times New Roman"/>
          <w:b/>
          <w:bCs/>
        </w:rPr>
      </w:pPr>
      <w:r w:rsidRPr="008C02B4">
        <w:rPr>
          <w:b/>
          <w:bCs/>
          <w:lang w:val="en-CA"/>
        </w:rPr>
        <w:t xml:space="preserve">NOTE: </w:t>
      </w:r>
      <w:r w:rsidR="00F25F95" w:rsidRPr="00800768">
        <w:rPr>
          <w:rFonts w:eastAsia="Times New Roman"/>
          <w:b/>
          <w:bCs/>
        </w:rPr>
        <w:t>Test Availability and Extensions</w:t>
      </w:r>
    </w:p>
    <w:p w14:paraId="4AE2C85F" w14:textId="77777777" w:rsidR="00F25F95" w:rsidRPr="00800768" w:rsidRDefault="00F25F95" w:rsidP="00F25F95">
      <w:pPr>
        <w:numPr>
          <w:ilvl w:val="0"/>
          <w:numId w:val="40"/>
        </w:numPr>
        <w:spacing w:before="100" w:beforeAutospacing="1" w:after="100" w:afterAutospacing="1"/>
        <w:rPr>
          <w:rFonts w:eastAsia="Times New Roman"/>
        </w:rPr>
      </w:pPr>
      <w:r w:rsidRPr="00800768">
        <w:rPr>
          <w:rFonts w:eastAsia="Times New Roman"/>
          <w:b/>
          <w:bCs/>
        </w:rPr>
        <w:lastRenderedPageBreak/>
        <w:t>Tests open:</w:t>
      </w:r>
      <w:r w:rsidRPr="00800768">
        <w:rPr>
          <w:rFonts w:eastAsia="Times New Roman"/>
        </w:rPr>
        <w:t xml:space="preserve"> Monday at </w:t>
      </w:r>
      <w:r w:rsidRPr="00800768">
        <w:rPr>
          <w:rFonts w:eastAsia="Times New Roman"/>
          <w:b/>
          <w:bCs/>
        </w:rPr>
        <w:t>12:01 a.m. ET</w:t>
      </w:r>
      <w:r w:rsidRPr="00800768">
        <w:rPr>
          <w:rFonts w:eastAsia="Times New Roman"/>
        </w:rPr>
        <w:t xml:space="preserve"> </w:t>
      </w:r>
    </w:p>
    <w:p w14:paraId="792DD427" w14:textId="77777777" w:rsidR="00F25F95" w:rsidRPr="00800768" w:rsidRDefault="00F25F95" w:rsidP="00F25F95">
      <w:pPr>
        <w:numPr>
          <w:ilvl w:val="0"/>
          <w:numId w:val="40"/>
        </w:numPr>
        <w:spacing w:before="100" w:beforeAutospacing="1" w:after="100" w:afterAutospacing="1"/>
        <w:rPr>
          <w:rFonts w:eastAsia="Times New Roman"/>
        </w:rPr>
      </w:pPr>
      <w:r w:rsidRPr="00800768">
        <w:rPr>
          <w:rFonts w:eastAsia="Times New Roman"/>
          <w:b/>
          <w:bCs/>
        </w:rPr>
        <w:t>Official due date:</w:t>
      </w:r>
      <w:r w:rsidRPr="00800768">
        <w:rPr>
          <w:rFonts w:eastAsia="Times New Roman"/>
        </w:rPr>
        <w:t xml:space="preserve"> Thursday at </w:t>
      </w:r>
      <w:r w:rsidRPr="00800768">
        <w:rPr>
          <w:rFonts w:eastAsia="Times New Roman"/>
          <w:b/>
          <w:bCs/>
        </w:rPr>
        <w:t>11:59 p.m. ET</w:t>
      </w:r>
      <w:r w:rsidRPr="00800768">
        <w:rPr>
          <w:rFonts w:eastAsia="Times New Roman"/>
        </w:rPr>
        <w:t xml:space="preserve"> </w:t>
      </w:r>
    </w:p>
    <w:p w14:paraId="6E30CEBB" w14:textId="77777777" w:rsidR="00F25F95" w:rsidRPr="00800768" w:rsidRDefault="00F25F95" w:rsidP="00F25F95">
      <w:pPr>
        <w:numPr>
          <w:ilvl w:val="0"/>
          <w:numId w:val="40"/>
        </w:numPr>
        <w:spacing w:before="100" w:beforeAutospacing="1" w:after="100" w:afterAutospacing="1"/>
        <w:rPr>
          <w:rFonts w:eastAsia="Times New Roman"/>
        </w:rPr>
      </w:pPr>
      <w:r w:rsidRPr="00800768">
        <w:rPr>
          <w:rFonts w:eastAsia="Times New Roman"/>
          <w:b/>
          <w:bCs/>
        </w:rPr>
        <w:t>Grace period:</w:t>
      </w:r>
      <w:r w:rsidRPr="00800768">
        <w:rPr>
          <w:rFonts w:eastAsia="Times New Roman"/>
        </w:rPr>
        <w:t xml:space="preserve"> You may still submit your test until </w:t>
      </w:r>
      <w:r w:rsidRPr="00800768">
        <w:rPr>
          <w:rFonts w:eastAsia="Times New Roman"/>
          <w:b/>
          <w:bCs/>
        </w:rPr>
        <w:t>Sunday at 11:59 p.m. ET</w:t>
      </w:r>
      <w:r w:rsidRPr="00800768">
        <w:rPr>
          <w:rFonts w:eastAsia="Times New Roman"/>
        </w:rPr>
        <w:t xml:space="preserve"> without asking for permission. </w:t>
      </w:r>
    </w:p>
    <w:p w14:paraId="6177D1CB" w14:textId="77777777" w:rsidR="00F25F95" w:rsidRPr="00800768" w:rsidRDefault="00F25F95" w:rsidP="00F25F95">
      <w:pPr>
        <w:rPr>
          <w:rFonts w:eastAsia="Times New Roman"/>
        </w:rPr>
      </w:pPr>
      <w:r w:rsidRPr="00800768">
        <w:rPr>
          <w:rFonts w:eastAsia="Times New Roman"/>
          <w:b/>
          <w:bCs/>
        </w:rPr>
        <w:t>Important:</w:t>
      </w:r>
      <w:r w:rsidRPr="00800768">
        <w:rPr>
          <w:rFonts w:eastAsia="Times New Roman"/>
        </w:rPr>
        <w:t xml:space="preserve"> If you need an extension </w:t>
      </w:r>
      <w:r w:rsidRPr="00800768">
        <w:rPr>
          <w:rFonts w:eastAsia="Times New Roman"/>
          <w:b/>
          <w:bCs/>
        </w:rPr>
        <w:t>beyond Sunday at 11:59 p.m.</w:t>
      </w:r>
      <w:r w:rsidRPr="00800768">
        <w:rPr>
          <w:rFonts w:eastAsia="Times New Roman"/>
        </w:rPr>
        <w:t xml:space="preserve">, you must contact me </w:t>
      </w:r>
      <w:r w:rsidRPr="00800768">
        <w:rPr>
          <w:rFonts w:eastAsia="Times New Roman"/>
          <w:b/>
          <w:bCs/>
        </w:rPr>
        <w:t>by Thursday at 5:00 p.m.</w:t>
      </w:r>
      <w:r w:rsidRPr="00800768">
        <w:rPr>
          <w:rFonts w:eastAsia="Times New Roman"/>
        </w:rPr>
        <w:t xml:space="preserve"> Extensions will only be considered for illness or compassionate reasons.</w:t>
      </w:r>
    </w:p>
    <w:p w14:paraId="101AC5BF" w14:textId="2CF3452F" w:rsidR="006A544C" w:rsidRPr="008C02B4" w:rsidRDefault="00F25F95" w:rsidP="00AC4990">
      <w:r w:rsidRPr="00800768">
        <w:rPr>
          <w:rFonts w:eastAsia="Times New Roman"/>
        </w:rPr>
        <w:t xml:space="preserve">Once the grace period begins, </w:t>
      </w:r>
      <w:r w:rsidRPr="00800768">
        <w:rPr>
          <w:rFonts w:eastAsia="Times New Roman"/>
          <w:b/>
          <w:bCs/>
        </w:rPr>
        <w:t>no new extension requests will be accepted</w:t>
      </w:r>
      <w:r w:rsidRPr="00800768">
        <w:rPr>
          <w:rFonts w:eastAsia="Times New Roman"/>
        </w:rPr>
        <w:t>.</w:t>
      </w:r>
      <w:r w:rsidR="00CD1916">
        <w:rPr>
          <w:rFonts w:eastAsia="Times New Roman"/>
        </w:rPr>
        <w:t xml:space="preserve"> </w:t>
      </w:r>
      <w:r w:rsidRPr="00800768">
        <w:rPr>
          <w:rFonts w:eastAsia="Times New Roman"/>
        </w:rPr>
        <w:t xml:space="preserve">You </w:t>
      </w:r>
      <w:r w:rsidRPr="00800768">
        <w:rPr>
          <w:rFonts w:eastAsia="Times New Roman"/>
          <w:b/>
          <w:bCs/>
        </w:rPr>
        <w:t>do not need to request permission to use the grace period</w:t>
      </w:r>
      <w:r w:rsidRPr="00800768">
        <w:rPr>
          <w:rFonts w:eastAsia="Times New Roman"/>
        </w:rPr>
        <w:t>. It is automatically available to all students.</w:t>
      </w:r>
    </w:p>
    <w:p w14:paraId="4F9E4FC3" w14:textId="6AD89921" w:rsidR="0031592F" w:rsidRDefault="0031592F" w:rsidP="001A2209">
      <w:r w:rsidRPr="00426CA8">
        <w:t xml:space="preserve">This course requires the use of </w:t>
      </w:r>
      <w:proofErr w:type="spellStart"/>
      <w:r w:rsidRPr="00426CA8">
        <w:t>Respondus</w:t>
      </w:r>
      <w:proofErr w:type="spellEnd"/>
      <w:r w:rsidRPr="00426CA8">
        <w:t xml:space="preserve"> </w:t>
      </w:r>
      <w:proofErr w:type="spellStart"/>
      <w:r w:rsidRPr="00426CA8">
        <w:t>LockDown</w:t>
      </w:r>
      <w:proofErr w:type="spellEnd"/>
      <w:r w:rsidRPr="00426CA8">
        <w:t xml:space="preserve"> Browser and Monitor (</w:t>
      </w:r>
      <w:r w:rsidR="00CD1916" w:rsidRPr="00426CA8">
        <w:t>webcam) to</w:t>
      </w:r>
      <w:r w:rsidRPr="00426CA8">
        <w:t xml:space="preserve"> proctor your tests within CourseLink. </w:t>
      </w:r>
      <w:r w:rsidR="00C67F31" w:rsidRPr="001B1531">
        <w:t xml:space="preserve">Use of Lockdown Browser with a webcam has been implemented to maintain the academic integrity of the </w:t>
      </w:r>
      <w:r w:rsidR="00A40B60">
        <w:t>tests</w:t>
      </w:r>
      <w:r w:rsidR="00C67F31" w:rsidRPr="001B1531">
        <w:t xml:space="preserve">. You must </w:t>
      </w:r>
      <w:hyperlink r:id="rId18" w:history="1">
        <w:r w:rsidR="00C67F31" w:rsidRPr="001B1531">
          <w:rPr>
            <w:rStyle w:val="Hyperlink"/>
          </w:rPr>
          <w:t xml:space="preserve">download and install </w:t>
        </w:r>
        <w:proofErr w:type="spellStart"/>
        <w:r w:rsidR="00C67F31" w:rsidRPr="001B1531">
          <w:rPr>
            <w:rStyle w:val="Hyperlink"/>
          </w:rPr>
          <w:t>LockDown</w:t>
        </w:r>
        <w:proofErr w:type="spellEnd"/>
        <w:r w:rsidR="00C67F31" w:rsidRPr="001B1531">
          <w:rPr>
            <w:rStyle w:val="Hyperlink"/>
          </w:rPr>
          <w:t xml:space="preserve"> Browser and Monitor</w:t>
        </w:r>
      </w:hyperlink>
      <w:r w:rsidR="00C67F31" w:rsidRPr="001B1531">
        <w:t xml:space="preserve"> to complete the practice test and </w:t>
      </w:r>
      <w:r w:rsidR="00A40B60">
        <w:t>tests</w:t>
      </w:r>
      <w:r w:rsidR="00C67F31" w:rsidRPr="001B1531">
        <w:t xml:space="preserve">. While writing the practice test and </w:t>
      </w:r>
      <w:r w:rsidR="00A40B60">
        <w:t>tests</w:t>
      </w:r>
      <w:r w:rsidR="00C67F31" w:rsidRPr="001B1531">
        <w:t xml:space="preserve">, you must show your university issued identification card during the </w:t>
      </w:r>
      <w:proofErr w:type="spellStart"/>
      <w:r w:rsidR="00C67F31" w:rsidRPr="001B1531">
        <w:t>Respondus</w:t>
      </w:r>
      <w:proofErr w:type="spellEnd"/>
      <w:r w:rsidR="00C67F31" w:rsidRPr="001B1531">
        <w:t xml:space="preserve"> Startup Sequence.</w:t>
      </w:r>
    </w:p>
    <w:p w14:paraId="14D2D9D0" w14:textId="77777777" w:rsidR="00BB39B0" w:rsidRPr="008C02B4" w:rsidRDefault="00BB39B0" w:rsidP="001A2209">
      <w:pPr>
        <w:pStyle w:val="ListParagraph"/>
        <w:numPr>
          <w:ilvl w:val="0"/>
          <w:numId w:val="17"/>
        </w:numPr>
      </w:pPr>
      <w:r w:rsidRPr="008C02B4">
        <w:t xml:space="preserve">CourseLink Support hours are from 8:30am ET to 8:30pm ET Monday-Friday with some weekend coverage (Saturdays 10:00 am ET to 4:00 pm ET and Sundays 12:00 pm ET to 6:00 pm ET).  </w:t>
      </w:r>
    </w:p>
    <w:p w14:paraId="77FAAC64" w14:textId="61D514FA" w:rsidR="00BB39B0" w:rsidRPr="008C02B4" w:rsidRDefault="00BB39B0" w:rsidP="001A2209">
      <w:pPr>
        <w:pStyle w:val="ListParagraph"/>
        <w:numPr>
          <w:ilvl w:val="0"/>
          <w:numId w:val="17"/>
        </w:numPr>
      </w:pPr>
      <w:r w:rsidRPr="001A2209">
        <w:t xml:space="preserve">If you take </w:t>
      </w:r>
      <w:r w:rsidR="760E730A" w:rsidRPr="001A2209">
        <w:t>your</w:t>
      </w:r>
      <w:r w:rsidRPr="001A2209">
        <w:t xml:space="preserve"> test outside these hours and experience any </w:t>
      </w:r>
      <w:r w:rsidR="17615B5D" w:rsidRPr="001A2209">
        <w:t xml:space="preserve">difficulties, </w:t>
      </w:r>
      <w:r w:rsidRPr="001A2209">
        <w:t>be</w:t>
      </w:r>
      <w:r>
        <w:t xml:space="preserve"> aware you will NOT have access to CourseLink Support regarding any problems you might experience – including those about the </w:t>
      </w:r>
      <w:proofErr w:type="spellStart"/>
      <w:r>
        <w:t>Respondus</w:t>
      </w:r>
      <w:proofErr w:type="spellEnd"/>
      <w:r>
        <w:t xml:space="preserve"> system. </w:t>
      </w:r>
    </w:p>
    <w:p w14:paraId="66B4827E" w14:textId="3871F4F8" w:rsidR="00BB39B0" w:rsidRPr="008C02B4" w:rsidRDefault="00BB39B0" w:rsidP="001A2209">
      <w:pPr>
        <w:pStyle w:val="ListParagraph"/>
        <w:numPr>
          <w:ilvl w:val="0"/>
          <w:numId w:val="17"/>
        </w:numPr>
      </w:pPr>
      <w:r w:rsidRPr="008C02B4">
        <w:t>It is HIGHLY recommended you start and complete the tests within the time frame that CourseLink Support Hours. You should call CourseLink Support at 519-824-4120 ext. 56939 (Toll-Free (CAN/USA): 1-866-275-1478).</w:t>
      </w:r>
    </w:p>
    <w:p w14:paraId="35FF19E1" w14:textId="288207E3" w:rsidR="00BB39B0" w:rsidRPr="008C02B4" w:rsidRDefault="00BB39B0" w:rsidP="001A2209">
      <w:pPr>
        <w:pStyle w:val="ListParagraph"/>
        <w:numPr>
          <w:ilvl w:val="0"/>
          <w:numId w:val="17"/>
        </w:numPr>
      </w:pPr>
      <w:r w:rsidRPr="008C02B4">
        <w:t xml:space="preserve">If all support individuals </w:t>
      </w:r>
      <w:r w:rsidR="00ED076B" w:rsidRPr="008C02B4">
        <w:t>are</w:t>
      </w:r>
      <w:r w:rsidRPr="008C02B4">
        <w:t xml:space="preserve"> busy and you get directed to voicemail, leave your name, phone number, the course number, and a brief description of the problem. They will get back to you as soon as possible.</w:t>
      </w:r>
    </w:p>
    <w:p w14:paraId="6B7A85C6" w14:textId="714EE0F7" w:rsidR="0FCFB900" w:rsidRPr="008C02B4" w:rsidRDefault="0FCFB900" w:rsidP="001A2209">
      <w:r w:rsidRPr="008C02B4">
        <w:t xml:space="preserve">Similar to a sit-down </w:t>
      </w:r>
      <w:r w:rsidR="4259BF3C" w:rsidRPr="008C02B4">
        <w:t>test</w:t>
      </w:r>
      <w:r w:rsidRPr="008C02B4">
        <w:t xml:space="preserve"> where you must arrive prior to the start of the test, it is highly recommended that you enter the online </w:t>
      </w:r>
      <w:r w:rsidR="31A442B3" w:rsidRPr="008C02B4">
        <w:t>test</w:t>
      </w:r>
      <w:r w:rsidRPr="008C02B4">
        <w:t xml:space="preserve"> environment in </w:t>
      </w:r>
      <w:proofErr w:type="spellStart"/>
      <w:r w:rsidRPr="008C02B4">
        <w:t>Respondus</w:t>
      </w:r>
      <w:proofErr w:type="spellEnd"/>
      <w:r w:rsidRPr="008C02B4">
        <w:t xml:space="preserve"> at least 20-30 minutes before the end of the available window</w:t>
      </w:r>
      <w:r w:rsidR="6B550208" w:rsidRPr="008C02B4">
        <w:t xml:space="preserve"> (this only applies if writing in the late evening on Sunday during the grace </w:t>
      </w:r>
      <w:r w:rsidR="00CD1916" w:rsidRPr="008C02B4">
        <w:t>period) to</w:t>
      </w:r>
      <w:r w:rsidRPr="008C02B4">
        <w:t xml:space="preserve"> allow enough time for you to complete the </w:t>
      </w:r>
      <w:proofErr w:type="spellStart"/>
      <w:r w:rsidRPr="008C02B4">
        <w:t>Respondus</w:t>
      </w:r>
      <w:proofErr w:type="spellEnd"/>
      <w:r w:rsidRPr="008C02B4">
        <w:t xml:space="preserve"> Startup Sequence and ensure that you have the full </w:t>
      </w:r>
      <w:r w:rsidR="08C827B1" w:rsidRPr="008C02B4">
        <w:t>7</w:t>
      </w:r>
      <w:r w:rsidR="6D4C53F7" w:rsidRPr="008C02B4">
        <w:t>0 minutes</w:t>
      </w:r>
      <w:r w:rsidRPr="008C02B4">
        <w:t xml:space="preserve"> for the</w:t>
      </w:r>
      <w:r w:rsidR="14221BB7" w:rsidRPr="008C02B4">
        <w:t xml:space="preserve"> test</w:t>
      </w:r>
      <w:r w:rsidRPr="008C02B4">
        <w:t xml:space="preserve">. </w:t>
      </w:r>
    </w:p>
    <w:p w14:paraId="35FCE966" w14:textId="033C27F6" w:rsidR="0FCFB900" w:rsidRPr="008C02B4" w:rsidRDefault="0FCFB900" w:rsidP="001A2209">
      <w:r w:rsidRPr="008C02B4">
        <w:t xml:space="preserve">Please be sure to review the Using </w:t>
      </w:r>
      <w:proofErr w:type="spellStart"/>
      <w:r w:rsidRPr="008C02B4">
        <w:t>Respondus</w:t>
      </w:r>
      <w:proofErr w:type="spellEnd"/>
      <w:r w:rsidRPr="008C02B4">
        <w:t xml:space="preserve"> Lockdown Browser and Monitor instructions by selecting </w:t>
      </w:r>
      <w:r w:rsidRPr="008C02B4">
        <w:rPr>
          <w:b/>
          <w:bCs/>
        </w:rPr>
        <w:t>Content</w:t>
      </w:r>
      <w:r w:rsidRPr="008C02B4">
        <w:t xml:space="preserve"> on the navbar to locate </w:t>
      </w:r>
      <w:r w:rsidRPr="008C02B4">
        <w:rPr>
          <w:b/>
          <w:bCs/>
        </w:rPr>
        <w:t>Assessments</w:t>
      </w:r>
      <w:r w:rsidRPr="008C02B4">
        <w:t xml:space="preserve"> in the table of contents panel.</w:t>
      </w:r>
    </w:p>
    <w:p w14:paraId="0678FEE0" w14:textId="1B32A75B" w:rsidR="0FCFB900" w:rsidRPr="008C02B4" w:rsidRDefault="0FCFB900" w:rsidP="001A2209">
      <w:r w:rsidRPr="008C02B4">
        <w:rPr>
          <w:b/>
          <w:bCs/>
        </w:rPr>
        <w:t>Important Note</w:t>
      </w:r>
      <w:r w:rsidRPr="008C02B4">
        <w:t xml:space="preserve">: There is a mandatory practice test that you are required to take before the online tests. The purpose of the practice test is to ensure that </w:t>
      </w:r>
      <w:proofErr w:type="spellStart"/>
      <w:r w:rsidRPr="008C02B4">
        <w:t>Respondus</w:t>
      </w:r>
      <w:proofErr w:type="spellEnd"/>
      <w:r w:rsidRPr="008C02B4">
        <w:t xml:space="preserve"> </w:t>
      </w:r>
      <w:proofErr w:type="spellStart"/>
      <w:r w:rsidRPr="008C02B4">
        <w:t>LockDown</w:t>
      </w:r>
      <w:proofErr w:type="spellEnd"/>
      <w:r w:rsidRPr="008C02B4">
        <w:t xml:space="preserve"> Browser and Monitor is set up properly and that you are comfortable using the software.</w:t>
      </w:r>
    </w:p>
    <w:p w14:paraId="1FFE91B4" w14:textId="77777777" w:rsidR="00C70204" w:rsidRPr="00426CA8" w:rsidRDefault="00C70204" w:rsidP="001A2209">
      <w:bookmarkStart w:id="33" w:name="_Hlk87410736"/>
      <w:r w:rsidRPr="00426CA8">
        <w:lastRenderedPageBreak/>
        <w:t xml:space="preserve">If you have any questions regarding the use of </w:t>
      </w:r>
      <w:proofErr w:type="spellStart"/>
      <w:r w:rsidRPr="00426CA8">
        <w:t>Respondus</w:t>
      </w:r>
      <w:proofErr w:type="spellEnd"/>
      <w:r w:rsidRPr="00426CA8">
        <w:t xml:space="preserve"> Lockdown Browser and Monitor or if you encounter any technical issues during the practice test, tests or final exam, please contact CourseLink Support at </w:t>
      </w:r>
      <w:hyperlink r:id="rId19">
        <w:r w:rsidRPr="00426CA8">
          <w:rPr>
            <w:rStyle w:val="Hyperlink"/>
            <w:color w:val="0000FF"/>
          </w:rPr>
          <w:t>courselink@uoguelph.ca</w:t>
        </w:r>
      </w:hyperlink>
      <w:r w:rsidRPr="00426CA8">
        <w:t xml:space="preserve"> or 519-824-4120 ext. 56939.</w:t>
      </w:r>
    </w:p>
    <w:p w14:paraId="042856E0" w14:textId="77777777" w:rsidR="00C70204" w:rsidRPr="00426CA8" w:rsidRDefault="00C70204" w:rsidP="001A2209">
      <w:r w:rsidRPr="00426CA8">
        <w:t>http://www.respondus.com/lockdown/download.php?id=273932365</w:t>
      </w:r>
    </w:p>
    <w:p w14:paraId="03988C97" w14:textId="77777777" w:rsidR="000C0042" w:rsidRPr="000C216A" w:rsidRDefault="000C0042" w:rsidP="000C0042">
      <w:pPr>
        <w:pStyle w:val="Heading4"/>
      </w:pPr>
      <w:r>
        <w:t>In-Person</w:t>
      </w:r>
      <w:r w:rsidRPr="000B1ED6">
        <w:t xml:space="preserve"> Final Exam with </w:t>
      </w:r>
      <w:proofErr w:type="spellStart"/>
      <w:r w:rsidRPr="000B1ED6">
        <w:t>Respondus</w:t>
      </w:r>
      <w:proofErr w:type="spellEnd"/>
      <w:r w:rsidRPr="000B1ED6">
        <w:t xml:space="preserve"> Lockdown Browser</w:t>
      </w:r>
    </w:p>
    <w:p w14:paraId="0B7D768E" w14:textId="4F7B80D7" w:rsidR="00C70204" w:rsidRDefault="00C70204" w:rsidP="001A2209">
      <w:r>
        <w:t xml:space="preserve">The final exam will be multiple choice and will cover all the course readings. The </w:t>
      </w:r>
      <w:r w:rsidRPr="001A2209">
        <w:t xml:space="preserve">questions will be taken from the Hubbard et. al. </w:t>
      </w:r>
      <w:r w:rsidR="2EC9527B" w:rsidRPr="001A2209">
        <w:t>tex</w:t>
      </w:r>
      <w:r w:rsidR="00F4648D">
        <w:t>t</w:t>
      </w:r>
      <w:r w:rsidR="2EC9527B" w:rsidRPr="001A2209">
        <w:t>book.</w:t>
      </w:r>
    </w:p>
    <w:p w14:paraId="448282C9" w14:textId="77777777" w:rsidR="000444D4" w:rsidRDefault="000444D4" w:rsidP="000444D4">
      <w:bookmarkStart w:id="34" w:name="_Hlk83105162"/>
      <w:bookmarkStart w:id="35" w:name="_Hlk83105085"/>
      <w:r w:rsidRPr="00A26240">
        <w:t xml:space="preserve">This course requires you to write </w:t>
      </w:r>
      <w:r w:rsidRPr="001F469A">
        <w:t>a final exam</w:t>
      </w:r>
      <w:r w:rsidRPr="00A26240">
        <w:t xml:space="preserve"> on campus at the University of Guelph </w:t>
      </w:r>
      <w:r>
        <w:t>using</w:t>
      </w:r>
      <w:r w:rsidRPr="00FA324F">
        <w:t xml:space="preserve"> </w:t>
      </w:r>
      <w:proofErr w:type="spellStart"/>
      <w:r w:rsidRPr="00FA324F">
        <w:t>Respondus</w:t>
      </w:r>
      <w:proofErr w:type="spellEnd"/>
      <w:r w:rsidRPr="00FA324F">
        <w:t xml:space="preserve"> </w:t>
      </w:r>
      <w:proofErr w:type="spellStart"/>
      <w:r w:rsidRPr="00FA324F">
        <w:t>LockDown</w:t>
      </w:r>
      <w:proofErr w:type="spellEnd"/>
      <w:r w:rsidRPr="00FA324F">
        <w:t xml:space="preserve"> Browser</w:t>
      </w:r>
      <w:r>
        <w:t xml:space="preserve"> </w:t>
      </w:r>
      <w:r w:rsidRPr="00FA324F">
        <w:t xml:space="preserve">within CourseLink. </w:t>
      </w:r>
      <w:r>
        <w:t>The use</w:t>
      </w:r>
      <w:r w:rsidRPr="001B1531">
        <w:t xml:space="preserve"> of Lockdown Browser has been implemented to maintain the academic integrity of the final exam. </w:t>
      </w:r>
      <w:r>
        <w:t xml:space="preserve">Details for the Final Exam will be provided by your instructor: you may need to </w:t>
      </w:r>
      <w:r w:rsidRPr="00544F49">
        <w:t xml:space="preserve">download and install </w:t>
      </w:r>
      <w:proofErr w:type="spellStart"/>
      <w:r w:rsidRPr="00544F49">
        <w:t>LockDown</w:t>
      </w:r>
      <w:proofErr w:type="spellEnd"/>
      <w:r w:rsidRPr="00544F49">
        <w:t xml:space="preserve"> Browser</w:t>
      </w:r>
      <w:r w:rsidRPr="001B1531">
        <w:t xml:space="preserve"> to complete the practice test and final exam. </w:t>
      </w:r>
      <w:r>
        <w:t xml:space="preserve">When instructed, you may need to </w:t>
      </w:r>
      <w:r w:rsidRPr="001B1531">
        <w:t xml:space="preserve">show your university issued identification card during the </w:t>
      </w:r>
      <w:proofErr w:type="spellStart"/>
      <w:r w:rsidRPr="001B1531">
        <w:t>Respondus</w:t>
      </w:r>
      <w:proofErr w:type="spellEnd"/>
      <w:r w:rsidRPr="001B1531">
        <w:t xml:space="preserve"> Startup Sequence.</w:t>
      </w:r>
    </w:p>
    <w:p w14:paraId="474C4DD8" w14:textId="77777777" w:rsidR="00F373E5" w:rsidRDefault="00F373E5" w:rsidP="000444D4">
      <w:r w:rsidRPr="00A26240">
        <w:t xml:space="preserve">It is assumed that all DE students will be writing their final examination on campus at the University of Guelph. </w:t>
      </w:r>
      <w:r w:rsidRPr="000B1ED6">
        <w:t xml:space="preserve">University of Guelph degree and associate diploma students must check </w:t>
      </w:r>
      <w:hyperlink r:id="rId20">
        <w:proofErr w:type="spellStart"/>
        <w:r w:rsidRPr="000B1ED6">
          <w:rPr>
            <w:color w:val="0000FF" w:themeColor="hyperlink"/>
            <w:u w:val="single"/>
          </w:rPr>
          <w:t>WebAdvisor</w:t>
        </w:r>
        <w:proofErr w:type="spellEnd"/>
      </w:hyperlink>
      <w:r w:rsidRPr="000B1ED6">
        <w:t xml:space="preserve"> for </w:t>
      </w:r>
      <w:r>
        <w:t xml:space="preserve">the final exam location, date, and time. Open Learning program students will be provided with the final exam schedule from their instructor via the </w:t>
      </w:r>
      <w:proofErr w:type="gramStart"/>
      <w:r w:rsidRPr="001239A3">
        <w:rPr>
          <w:b/>
          <w:bCs/>
        </w:rPr>
        <w:t>Announcements</w:t>
      </w:r>
      <w:r>
        <w:t>, or</w:t>
      </w:r>
      <w:proofErr w:type="gramEnd"/>
      <w:r>
        <w:t xml:space="preserve"> may contact their instructor during the term.</w:t>
      </w:r>
    </w:p>
    <w:p w14:paraId="7C203E32" w14:textId="29D40EE6" w:rsidR="000444D4" w:rsidRPr="00A26240" w:rsidRDefault="000444D4" w:rsidP="000444D4">
      <w:r w:rsidRPr="00A26240">
        <w:t>If you are studying at a distance</w:t>
      </w:r>
      <w:r>
        <w:t xml:space="preserve"> greater than </w:t>
      </w:r>
      <w:r w:rsidRPr="000270B9">
        <w:t>1</w:t>
      </w:r>
      <w:r>
        <w:t>7</w:t>
      </w:r>
      <w:r w:rsidRPr="000270B9">
        <w:t>0km</w:t>
      </w:r>
      <w:r>
        <w:t xml:space="preserve"> from the University of Guelph's main campus</w:t>
      </w:r>
      <w:r w:rsidRPr="00A26240">
        <w:t xml:space="preserve">, you </w:t>
      </w:r>
      <w:r>
        <w:t>may</w:t>
      </w:r>
      <w:r w:rsidRPr="00A26240">
        <w:t xml:space="preserve"> request to write your final exam at a</w:t>
      </w:r>
      <w:r>
        <w:t>n approved</w:t>
      </w:r>
      <w:r w:rsidRPr="00A26240">
        <w:t xml:space="preserve"> alternate location</w:t>
      </w:r>
      <w:r>
        <w:t xml:space="preserve"> with a proctor</w:t>
      </w:r>
      <w:r w:rsidRPr="00A26240">
        <w:t xml:space="preserve">. </w:t>
      </w:r>
      <w:r>
        <w:t xml:space="preserve">Details about how to apply will be made available in the </w:t>
      </w:r>
      <w:r w:rsidRPr="003F7BC5">
        <w:rPr>
          <w:b/>
          <w:bCs/>
        </w:rPr>
        <w:t>Announcements</w:t>
      </w:r>
      <w:r>
        <w:t xml:space="preserve">. Your instructor will provide a deadline for the requests. </w:t>
      </w:r>
      <w:r w:rsidRPr="00A26240">
        <w:t xml:space="preserve">It is recommended that you </w:t>
      </w:r>
      <w:proofErr w:type="gramStart"/>
      <w:r w:rsidRPr="00A26240">
        <w:t>make arrangements</w:t>
      </w:r>
      <w:proofErr w:type="gramEnd"/>
      <w:r w:rsidRPr="00A26240">
        <w:t xml:space="preserve"> as early as possible in the semester since changes </w:t>
      </w:r>
      <w:r>
        <w:t xml:space="preserve">and approval cannot be guaranteed for applications made after the deadline. </w:t>
      </w:r>
    </w:p>
    <w:p w14:paraId="7BFEFC92" w14:textId="77777777" w:rsidR="000444D4" w:rsidRPr="00A26240" w:rsidRDefault="000444D4" w:rsidP="000444D4">
      <w:r w:rsidRPr="00A26240">
        <w:t>https://webadvisor.uoguelph.ca</w:t>
      </w:r>
    </w:p>
    <w:bookmarkEnd w:id="33"/>
    <w:bookmarkEnd w:id="34"/>
    <w:bookmarkEnd w:id="35"/>
    <w:p w14:paraId="3D8EA4F5" w14:textId="00EB59A6" w:rsidR="007B7A3D" w:rsidRPr="00796434" w:rsidRDefault="007B7A3D" w:rsidP="007B7A3D">
      <w:pPr>
        <w:pStyle w:val="Heading2"/>
      </w:pPr>
      <w:r w:rsidRPr="00544F49">
        <w:t>Last Day to Drop Course</w:t>
      </w:r>
    </w:p>
    <w:p w14:paraId="245B1795" w14:textId="0D95A93E" w:rsidR="007B7A3D" w:rsidRPr="00C022F9" w:rsidRDefault="007B7A3D" w:rsidP="007B7A3D">
      <w:r w:rsidRPr="007B7A3D">
        <w:t xml:space="preserve">The final day to drop </w:t>
      </w:r>
      <w:r w:rsidR="00C740A3" w:rsidRPr="007B7A3D">
        <w:t>F2</w:t>
      </w:r>
      <w:r w:rsidR="00C740A3">
        <w:t>6</w:t>
      </w:r>
      <w:r w:rsidR="00C740A3" w:rsidRPr="007B7A3D">
        <w:rPr>
          <w:i/>
          <w:iCs/>
        </w:rPr>
        <w:t> </w:t>
      </w:r>
      <w:r w:rsidRPr="007B7A3D">
        <w:t xml:space="preserve">courses without academic penalty is the last day of classes: </w:t>
      </w:r>
      <w:r w:rsidR="009C4498">
        <w:t>December 4</w:t>
      </w:r>
      <w:r w:rsidRPr="007B7A3D">
        <w:t>.</w:t>
      </w:r>
    </w:p>
    <w:p w14:paraId="55A47B08" w14:textId="77777777" w:rsidR="007B7A3D" w:rsidRPr="00A4557A" w:rsidRDefault="007B7A3D" w:rsidP="007B7A3D">
      <w:r w:rsidRPr="00C022F9">
        <w:t>After this date, a mark will be recorded, whether course work is completed or not (a zero is assigned for missed tests/assignments). This mark will show on the student’s transcript and will be calculated into their average.</w:t>
      </w:r>
    </w:p>
    <w:p w14:paraId="2210BBD3" w14:textId="77777777" w:rsidR="007B7A3D" w:rsidRPr="00182E48" w:rsidRDefault="007B7A3D" w:rsidP="007B7A3D">
      <w:pPr>
        <w:pStyle w:val="Heading2"/>
      </w:pPr>
      <w:r w:rsidRPr="00182E48">
        <w:t xml:space="preserve">Use of Artificial Intelligence </w:t>
      </w:r>
    </w:p>
    <w:p w14:paraId="77023FED" w14:textId="77777777" w:rsidR="007B7A3D" w:rsidRPr="00033E10" w:rsidRDefault="007B7A3D" w:rsidP="007B7A3D">
      <w:pPr>
        <w:pStyle w:val="NormalWeb"/>
        <w:rPr>
          <w:rFonts w:ascii="Arial" w:hAnsi="Arial" w:cs="Arial"/>
          <w:sz w:val="24"/>
        </w:rPr>
      </w:pPr>
      <w:bookmarkStart w:id="36" w:name="_Hlk203120829"/>
      <w:r w:rsidRPr="00033E10">
        <w:rPr>
          <w:rFonts w:ascii="Arial" w:hAnsi="Arial" w:cs="Arial"/>
          <w:sz w:val="24"/>
        </w:rPr>
        <w:t xml:space="preserve">The use of </w:t>
      </w:r>
      <w:r>
        <w:rPr>
          <w:rFonts w:ascii="Arial" w:hAnsi="Arial" w:cs="Arial"/>
          <w:sz w:val="24"/>
        </w:rPr>
        <w:t>artificial intelligence (</w:t>
      </w:r>
      <w:r w:rsidRPr="00033E10">
        <w:rPr>
          <w:rFonts w:ascii="Arial" w:hAnsi="Arial" w:cs="Arial"/>
          <w:sz w:val="24"/>
        </w:rPr>
        <w:t>AI</w:t>
      </w:r>
      <w:r>
        <w:rPr>
          <w:rFonts w:ascii="Arial" w:hAnsi="Arial" w:cs="Arial"/>
          <w:sz w:val="24"/>
        </w:rPr>
        <w:t>)</w:t>
      </w:r>
      <w:r w:rsidRPr="00033E10">
        <w:rPr>
          <w:rFonts w:ascii="Arial" w:hAnsi="Arial" w:cs="Arial"/>
          <w:sz w:val="24"/>
        </w:rPr>
        <w:t xml:space="preserve"> in this course must align with academic integrity principles. Students are expected to complete their work independently and showcase their problem-solving abilities. Undeclared and/or unauthorized use of AI tools to </w:t>
      </w:r>
      <w:r w:rsidRPr="00033E10">
        <w:rPr>
          <w:rFonts w:ascii="Arial" w:hAnsi="Arial" w:cs="Arial"/>
          <w:sz w:val="24"/>
        </w:rPr>
        <w:lastRenderedPageBreak/>
        <w:t>produce coursework is considered a form of academic misconduct. Any misuse of AI tools, including submitting AI-generated work, may be considered academic misconduct. For specific guidelines on acceptable AI use in your course, please check with your instructor.</w:t>
      </w:r>
    </w:p>
    <w:p w14:paraId="2C5B62BB" w14:textId="5975C596" w:rsidR="007B7A3D" w:rsidRPr="003E29B7" w:rsidRDefault="003E29B7" w:rsidP="007B7A3D">
      <w:pPr>
        <w:pStyle w:val="NormalWeb"/>
        <w:rPr>
          <w:rFonts w:ascii="Arial" w:hAnsi="Arial" w:cs="Arial"/>
          <w:sz w:val="24"/>
        </w:rPr>
      </w:pPr>
      <w:r w:rsidRPr="003E29B7">
        <w:rPr>
          <w:rFonts w:ascii="Arial" w:hAnsi="Arial" w:cs="Arial"/>
          <w:sz w:val="24"/>
        </w:rPr>
        <w:t xml:space="preserve">Review the </w:t>
      </w:r>
      <w:hyperlink r:id="rId21" w:tgtFrame="_blank" w:tooltip="https://news.uoguelph.ca/2023/03/university-of-guelph-statement-on-artificial-intelligence-systems-chatgpt-academic-integrity/" w:history="1">
        <w:r w:rsidRPr="003E29B7">
          <w:rPr>
            <w:rStyle w:val="Hyperlink"/>
            <w:rFonts w:ascii="Arial" w:hAnsi="Arial" w:cs="Arial"/>
            <w:sz w:val="24"/>
          </w:rPr>
          <w:t>University of Guelph's Statement on Artificial Intelligence Systems, ChatGPT, and Academic Integrity</w:t>
        </w:r>
      </w:hyperlink>
      <w:r w:rsidRPr="003E29B7">
        <w:rPr>
          <w:rFonts w:ascii="Arial" w:hAnsi="Arial" w:cs="Arial"/>
          <w:sz w:val="24"/>
        </w:rPr>
        <w:t> for more information.</w:t>
      </w:r>
    </w:p>
    <w:p w14:paraId="48E76EAF" w14:textId="77777777" w:rsidR="007B7A3D" w:rsidRDefault="007B7A3D" w:rsidP="007B7A3D">
      <w:r w:rsidRPr="00182E48">
        <w:rPr>
          <w:szCs w:val="22"/>
        </w:rPr>
        <w:t>https://news.uoguelph.ca/2023/03/university-of-guelph-statement-on-artificial-intelligence-systems-chatgpt-academic-integrity/</w:t>
      </w:r>
    </w:p>
    <w:bookmarkEnd w:id="36"/>
    <w:p w14:paraId="718E05BD" w14:textId="77777777" w:rsidR="007B7A3D" w:rsidRDefault="007B7A3D" w:rsidP="007B7A3D">
      <w:pPr>
        <w:pStyle w:val="Heading2"/>
      </w:pPr>
      <w:r w:rsidRPr="00BE7007">
        <w:t>Course Grading Policies</w:t>
      </w:r>
    </w:p>
    <w:p w14:paraId="707F1F84" w14:textId="77777777" w:rsidR="007B7A3D" w:rsidRPr="00FA324F" w:rsidRDefault="007B7A3D" w:rsidP="007B7A3D">
      <w:pPr>
        <w:pStyle w:val="Heading3"/>
      </w:pPr>
      <w:r>
        <w:t>Extension Considerations</w:t>
      </w:r>
    </w:p>
    <w:p w14:paraId="57E8EE88" w14:textId="77777777" w:rsidR="007B7A3D" w:rsidRDefault="007B7A3D" w:rsidP="007B7A3D">
      <w:r w:rsidRPr="00FA324F">
        <w:t>Extensions will be considered for medical reasons or other extenuating circumstances. If you require an extension, discuss this with the instructor as soon as possible and well before the due date. Barring exceptional circumstances, extensions will not be granted once the due date has passed. These rules are not designed to be arbitrary, nor are they inflexible. They are designed to keep you organized, to ensure that all students have the same amount of time to work on assignments, and to help return marked materials to you in the shortest possible time.</w:t>
      </w:r>
    </w:p>
    <w:p w14:paraId="1E13C0AF" w14:textId="77777777" w:rsidR="007B7A3D" w:rsidRPr="007326AF" w:rsidRDefault="007B7A3D" w:rsidP="007B7A3D">
      <w:pPr>
        <w:pStyle w:val="Heading3"/>
      </w:pPr>
      <w:r w:rsidRPr="007326AF">
        <w:t>Late Assignments</w:t>
      </w:r>
    </w:p>
    <w:p w14:paraId="144553E8" w14:textId="77777777" w:rsidR="006F35A3" w:rsidRPr="00426CA8" w:rsidRDefault="006F35A3" w:rsidP="006F35A3">
      <w:pPr>
        <w:rPr>
          <w:lang w:val="en-CA"/>
        </w:rPr>
      </w:pPr>
      <w:r w:rsidRPr="38246547">
        <w:rPr>
          <w:lang w:val="en-CA"/>
        </w:rPr>
        <w:t>There are no make-up quizzes or tests. Quizzes are open for three weeks before their due date (except for the first couple quizzes are the beginning of the semester</w:t>
      </w:r>
      <w:r>
        <w:rPr>
          <w:lang w:val="en-CA"/>
        </w:rPr>
        <w:t>.</w:t>
      </w:r>
      <w:r w:rsidRPr="38246547">
        <w:rPr>
          <w:lang w:val="en-CA"/>
        </w:rPr>
        <w:t xml:space="preserve"> Tests are open for one full week. You should consider that Tests which open at midnight on a Sunday should be completed by Thursday at midnight.  The Tests remain open through Sunday at midnight and can be submitted until then without penalty. If you inform me that you are ill in the last three days the Test is open, or there is another reason you do not take the test, it may NOT be extended as you should have completed the test in the first four days it was open.</w:t>
      </w:r>
    </w:p>
    <w:p w14:paraId="54427312" w14:textId="5B826D87" w:rsidR="006F35A3" w:rsidRPr="00942C99" w:rsidRDefault="006F35A3" w:rsidP="007B7A3D">
      <w:pPr>
        <w:rPr>
          <w:lang w:val="en-CA"/>
        </w:rPr>
      </w:pPr>
      <w:r w:rsidRPr="00426CA8">
        <w:rPr>
          <w:lang w:val="en-CA"/>
        </w:rPr>
        <w:t xml:space="preserve">Extensions will be considered for medical reasons or other extenuating circumstances. If you require an extension, discuss this with the instructor as soon as possible and well before the due date. Barring exceptional circumstances, extensions will not be granted once the due date has passed. These rules are not designed to be arbitrary, nor are they inflexible. They are designed to keep you organized, to ensure that all students have the same amount of time to work on assignments, and to help to return marked materials to you in the shortest possible time. </w:t>
      </w:r>
    </w:p>
    <w:p w14:paraId="32D06FD1" w14:textId="426FC0C1" w:rsidR="007B7A3D" w:rsidRPr="00FA324F" w:rsidRDefault="007B7A3D" w:rsidP="007B7A3D">
      <w:r w:rsidRPr="00FA324F">
        <w:t xml:space="preserve">For late final exam submissions to the </w:t>
      </w:r>
      <w:r w:rsidRPr="00FA324F">
        <w:rPr>
          <w:b/>
        </w:rPr>
        <w:t>Quizzes</w:t>
      </w:r>
      <w:r w:rsidRPr="00FA324F">
        <w:t xml:space="preserve"> tool, your attempt will be flagged as late, and you will be prevented from making further changes to your attempt once your time ends. Make sure you save all your responses to the exam questions. For details on how long you </w:t>
      </w:r>
      <w:proofErr w:type="gramStart"/>
      <w:r w:rsidRPr="00FA324F">
        <w:t>have to</w:t>
      </w:r>
      <w:proofErr w:type="gramEnd"/>
      <w:r w:rsidRPr="00FA324F">
        <w:t xml:space="preserve"> complete the quiz or exam, please see the instructions in </w:t>
      </w:r>
      <w:r w:rsidRPr="00FA324F">
        <w:rPr>
          <w:b/>
        </w:rPr>
        <w:t>Assessments</w:t>
      </w:r>
      <w:r w:rsidRPr="00FA324F">
        <w:t xml:space="preserve"> on CourseLink. The </w:t>
      </w:r>
      <w:r w:rsidRPr="00FA324F">
        <w:rPr>
          <w:b/>
        </w:rPr>
        <w:t>Quizzes</w:t>
      </w:r>
      <w:r w:rsidRPr="00FA324F">
        <w:t xml:space="preserve"> tool counts down your time in the upper-left </w:t>
      </w:r>
      <w:r w:rsidRPr="00FA324F">
        <w:lastRenderedPageBreak/>
        <w:t>hand corner. Please pay close attention to this countdown and save your answers frequently.</w:t>
      </w:r>
    </w:p>
    <w:p w14:paraId="015E73AE" w14:textId="77777777" w:rsidR="007B7A3D" w:rsidRPr="00FA324F" w:rsidRDefault="007B7A3D" w:rsidP="007B7A3D">
      <w:pPr>
        <w:pStyle w:val="Heading3"/>
      </w:pPr>
      <w:r w:rsidRPr="00FA324F">
        <w:t>Obtaining Grades and Feedback</w:t>
      </w:r>
    </w:p>
    <w:p w14:paraId="1F888A04" w14:textId="77777777" w:rsidR="007B7A3D" w:rsidRPr="00FA324F" w:rsidRDefault="007B7A3D" w:rsidP="007B7A3D">
      <w:pPr>
        <w:rPr>
          <w:rStyle w:val="Strong"/>
        </w:rPr>
      </w:pPr>
      <w:r w:rsidRPr="00FA324F">
        <w:t xml:space="preserve">Unofficial assessment marks will be available in the </w:t>
      </w:r>
      <w:r w:rsidRPr="00FA324F">
        <w:rPr>
          <w:rStyle w:val="Strong"/>
        </w:rPr>
        <w:t>Grades</w:t>
      </w:r>
      <w:r w:rsidRPr="00FA324F">
        <w:t xml:space="preserve"> tool of the course website.</w:t>
      </w:r>
      <w:r w:rsidRPr="00FA324F">
        <w:rPr>
          <w:rStyle w:val="Strong"/>
        </w:rPr>
        <w:t xml:space="preserve"> </w:t>
      </w:r>
    </w:p>
    <w:p w14:paraId="542390F2" w14:textId="77777777" w:rsidR="007B7A3D" w:rsidRPr="00FA324F" w:rsidRDefault="007B7A3D" w:rsidP="007B7A3D">
      <w:r w:rsidRPr="00FA324F">
        <w:t xml:space="preserve">Your instructor will have grades </w:t>
      </w:r>
      <w:r w:rsidRPr="00284B3A">
        <w:t>posted online within 2 weeks of the submission deadline, if the assignment was submitted on time.</w:t>
      </w:r>
      <w:r w:rsidRPr="00284B3A">
        <w:rPr>
          <w:rStyle w:val="Strong"/>
          <w:b w:val="0"/>
          <w:bCs w:val="0"/>
        </w:rPr>
        <w:t xml:space="preserve"> </w:t>
      </w:r>
      <w:r w:rsidRPr="00284B3A">
        <w:t>Once your assignments</w:t>
      </w:r>
      <w:r w:rsidRPr="00FA324F">
        <w:t xml:space="preserve"> are marked you can view your grades on the course website by selecting </w:t>
      </w:r>
      <w:r w:rsidRPr="00FA324F">
        <w:rPr>
          <w:b/>
          <w:bCs/>
        </w:rPr>
        <w:t>Grades</w:t>
      </w:r>
      <w:r w:rsidRPr="00FA324F">
        <w:t xml:space="preserve"> </w:t>
      </w:r>
      <w:r w:rsidRPr="00FA324F">
        <w:rPr>
          <w:lang w:val="en-CA"/>
        </w:rPr>
        <w:t xml:space="preserve">from the </w:t>
      </w:r>
      <w:r w:rsidRPr="00FA324F">
        <w:rPr>
          <w:b/>
          <w:lang w:val="en-CA"/>
        </w:rPr>
        <w:t>Tools</w:t>
      </w:r>
      <w:r w:rsidRPr="00FA324F">
        <w:rPr>
          <w:lang w:val="en-CA"/>
        </w:rPr>
        <w:t xml:space="preserve"> dropdown menu</w:t>
      </w:r>
      <w:r w:rsidRPr="00FA324F">
        <w:t xml:space="preserve"> on the navbar. Your course will remain open to you for seven days following the last day of the final exam period.</w:t>
      </w:r>
    </w:p>
    <w:p w14:paraId="737C82EB" w14:textId="77777777" w:rsidR="007B7A3D" w:rsidRDefault="007B7A3D" w:rsidP="007B7A3D">
      <w:r>
        <w:t xml:space="preserve">Final grades will be available at the end of the semester. Students can access their final grade by logging into </w:t>
      </w:r>
      <w:hyperlink r:id="rId22" w:history="1">
        <w:r>
          <w:rPr>
            <w:rStyle w:val="Hyperlink"/>
            <w:rFonts w:ascii="ZWAdobeF" w:hAnsi="ZWAdobeF" w:cs="ZWAdobeF"/>
            <w:sz w:val="2"/>
            <w:szCs w:val="2"/>
          </w:rPr>
          <w:t>32T</w:t>
        </w:r>
        <w:r>
          <w:rPr>
            <w:rStyle w:val="Hyperlink"/>
          </w:rPr>
          <w:t>WebAdvisor</w:t>
        </w:r>
      </w:hyperlink>
      <w:r>
        <w:rPr>
          <w:rStyle w:val="Hyperlink"/>
          <w:rFonts w:ascii="ZWAdobeF" w:hAnsi="ZWAdobeF" w:cs="ZWAdobeF"/>
          <w:sz w:val="2"/>
          <w:szCs w:val="2"/>
        </w:rPr>
        <w:t>32T</w:t>
      </w:r>
      <w:r>
        <w:t xml:space="preserve"> (using your U of G central ID). </w:t>
      </w:r>
    </w:p>
    <w:p w14:paraId="0AB76237" w14:textId="77777777" w:rsidR="007B7A3D" w:rsidRPr="00FA324F" w:rsidRDefault="007B7A3D" w:rsidP="007B7A3D">
      <w:r w:rsidRPr="00FA324F">
        <w:t xml:space="preserve">Open Learning program students should log in to the </w:t>
      </w:r>
      <w:hyperlink r:id="rId23" w:history="1">
        <w:r w:rsidRPr="006C05EC">
          <w:rPr>
            <w:rStyle w:val="Hyperlink"/>
          </w:rPr>
          <w:t>Student Portal</w:t>
        </w:r>
      </w:hyperlink>
      <w:hyperlink r:id="rId24" w:history="1"/>
      <w:r w:rsidRPr="00FA324F">
        <w:t xml:space="preserve"> to view their final grade (using the same username and password you have been using for your courses).</w:t>
      </w:r>
    </w:p>
    <w:p w14:paraId="383FA0BD" w14:textId="77777777" w:rsidR="007B7A3D" w:rsidRPr="00FA324F" w:rsidRDefault="007B7A3D" w:rsidP="007B7A3D">
      <w:r>
        <w:t>https://www.uoguelph.ca/webadvisor</w:t>
      </w:r>
    </w:p>
    <w:p w14:paraId="68E54850" w14:textId="3CC18D20" w:rsidR="00294AA0" w:rsidRPr="002F3F1C" w:rsidRDefault="007B7A3D" w:rsidP="002F3F1C">
      <w:r w:rsidRPr="000270B9">
        <w:t>https://courses.scs.uoguelph.ca/portal/logon.do?method=load</w:t>
      </w:r>
    </w:p>
    <w:p w14:paraId="16E4A178" w14:textId="7083E9EC" w:rsidR="009B0442" w:rsidRPr="00426CA8" w:rsidRDefault="009B0442" w:rsidP="001A2209">
      <w:pPr>
        <w:pStyle w:val="Heading2"/>
        <w:pBdr>
          <w:top w:val="single" w:sz="8" w:space="12" w:color="BFBFBF" w:themeColor="background1" w:themeShade="BF"/>
        </w:pBdr>
        <w:rPr>
          <w:lang w:val="en-CA"/>
        </w:rPr>
      </w:pPr>
      <w:r w:rsidRPr="00426CA8">
        <w:rPr>
          <w:lang w:val="en-CA"/>
        </w:rPr>
        <w:t>Technology Requirements and Technical Support</w:t>
      </w:r>
    </w:p>
    <w:p w14:paraId="64B07F3D" w14:textId="77777777" w:rsidR="00EA2CD5" w:rsidRPr="00FA324F" w:rsidRDefault="00EA2CD5" w:rsidP="00EA2CD5">
      <w:pPr>
        <w:pStyle w:val="Heading3"/>
      </w:pPr>
      <w:r w:rsidRPr="00FA324F">
        <w:t>CourseLink System Requirements</w:t>
      </w:r>
    </w:p>
    <w:p w14:paraId="620E29FD" w14:textId="77777777" w:rsidR="00EA2CD5" w:rsidRPr="00FA324F" w:rsidRDefault="00EA2CD5" w:rsidP="00EA2CD5">
      <w:r w:rsidRPr="00FA324F">
        <w:t xml:space="preserve">You are responsible for ensuring that your computer system meets the necessary </w:t>
      </w:r>
      <w:hyperlink r:id="rId25" w:tooltip="This link will open in a new window in your web browser." w:history="1">
        <w:r w:rsidRPr="00FA324F">
          <w:rPr>
            <w:rStyle w:val="Hyperlink"/>
          </w:rPr>
          <w:t>system requirements</w:t>
        </w:r>
      </w:hyperlink>
      <w:r w:rsidRPr="00FA324F">
        <w:t xml:space="preserve">. </w:t>
      </w:r>
      <w:r w:rsidRPr="00FA324F">
        <w:rPr>
          <w:rFonts w:eastAsia="Times New Roman"/>
        </w:rPr>
        <w:t xml:space="preserve">Use the </w:t>
      </w:r>
      <w:hyperlink r:id="rId26" w:tgtFrame="_blank" w:history="1">
        <w:r w:rsidRPr="00FA324F">
          <w:rPr>
            <w:rStyle w:val="Hyperlink"/>
            <w:rFonts w:eastAsia="Times New Roman"/>
          </w:rPr>
          <w:t>browser check</w:t>
        </w:r>
      </w:hyperlink>
      <w:r w:rsidRPr="00FA324F">
        <w:rPr>
          <w:rFonts w:eastAsia="Times New Roman"/>
        </w:rPr>
        <w:t xml:space="preserve"> tool to ensure your browser settings are compatible and up to date.</w:t>
      </w:r>
      <w:r w:rsidRPr="00FA324F">
        <w:t xml:space="preserve"> Results will be displayed in a new browser window.</w:t>
      </w:r>
    </w:p>
    <w:p w14:paraId="546DBF27" w14:textId="77777777" w:rsidR="00EA2CD5" w:rsidRDefault="00EA2CD5" w:rsidP="00EA2CD5">
      <w:r w:rsidRPr="0057798A">
        <w:rPr>
          <w:bdr w:val="none" w:sz="0" w:space="0" w:color="auto" w:frame="1"/>
          <w:shd w:val="clear" w:color="auto" w:fill="FFFFFF"/>
        </w:rPr>
        <w:t>https://www.uoguelph.ca/continuing-studies/technical-requirements/</w:t>
      </w:r>
    </w:p>
    <w:p w14:paraId="2DCC9DA2" w14:textId="77777777" w:rsidR="00EA2CD5" w:rsidRDefault="00EA2CD5" w:rsidP="00EA2CD5">
      <w:r w:rsidRPr="00FA324F">
        <w:t>https://courselink.uoguelph.ca/d2l/systemCheck</w:t>
      </w:r>
    </w:p>
    <w:p w14:paraId="7C1EE91A" w14:textId="46AE7508" w:rsidR="009B0442" w:rsidRPr="00426CA8" w:rsidRDefault="009B0442" w:rsidP="00EA2CD5">
      <w:pPr>
        <w:rPr>
          <w:b/>
          <w:bCs/>
          <w:sz w:val="28"/>
          <w:szCs w:val="28"/>
          <w:lang w:val="en-CA"/>
        </w:rPr>
      </w:pPr>
      <w:proofErr w:type="spellStart"/>
      <w:r w:rsidRPr="00426CA8">
        <w:rPr>
          <w:b/>
          <w:bCs/>
          <w:sz w:val="28"/>
          <w:szCs w:val="28"/>
          <w:lang w:val="en-CA"/>
        </w:rPr>
        <w:t>MyECONLab</w:t>
      </w:r>
      <w:proofErr w:type="spellEnd"/>
    </w:p>
    <w:p w14:paraId="44E95B24" w14:textId="77777777" w:rsidR="00C10851" w:rsidRPr="0003061F" w:rsidRDefault="00C10851" w:rsidP="00C10851">
      <w:pPr>
        <w:spacing w:before="0" w:after="0"/>
        <w:textAlignment w:val="baseline"/>
        <w:rPr>
          <w:rFonts w:ascii="Segoe UI" w:eastAsia="Times New Roman" w:hAnsi="Segoe UI" w:cs="Segoe UI"/>
          <w:sz w:val="18"/>
          <w:szCs w:val="18"/>
          <w:lang w:val="en-CA" w:eastAsia="en-CA"/>
        </w:rPr>
      </w:pPr>
      <w:r w:rsidRPr="0003061F">
        <w:rPr>
          <w:rFonts w:eastAsia="Times New Roman"/>
          <w:lang w:eastAsia="en-CA"/>
        </w:rPr>
        <w:t>This course will use </w:t>
      </w:r>
      <w:proofErr w:type="spellStart"/>
      <w:r w:rsidRPr="0003061F">
        <w:rPr>
          <w:rFonts w:eastAsia="Times New Roman"/>
          <w:b/>
          <w:bCs/>
          <w:lang w:eastAsia="en-CA"/>
        </w:rPr>
        <w:t>MyLab</w:t>
      </w:r>
      <w:proofErr w:type="spellEnd"/>
      <w:r w:rsidRPr="0003061F">
        <w:rPr>
          <w:rFonts w:eastAsia="Times New Roman"/>
          <w:lang w:eastAsia="en-CA"/>
        </w:rPr>
        <w:t>, a web-based tool created by Pearson Education. Visit their website to complete a check that ensures your computer meets the </w:t>
      </w:r>
      <w:proofErr w:type="spellStart"/>
      <w:r>
        <w:fldChar w:fldCharType="begin"/>
      </w:r>
      <w:r>
        <w:instrText>HYPERLINK "https://support.pearson.com/getsupport/s/system-requirements" \t "_blank"</w:instrText>
      </w:r>
      <w:r>
        <w:fldChar w:fldCharType="separate"/>
      </w:r>
      <w:r w:rsidRPr="0003061F">
        <w:rPr>
          <w:rFonts w:eastAsia="Times New Roman"/>
          <w:color w:val="0563C1"/>
          <w:u w:val="single"/>
          <w:lang w:eastAsia="en-CA"/>
        </w:rPr>
        <w:t>MyLab</w:t>
      </w:r>
      <w:proofErr w:type="spellEnd"/>
      <w:r w:rsidRPr="0003061F">
        <w:rPr>
          <w:rFonts w:eastAsia="Times New Roman"/>
          <w:color w:val="0563C1"/>
          <w:u w:val="single"/>
          <w:lang w:eastAsia="en-CA"/>
        </w:rPr>
        <w:t xml:space="preserve"> system requirements</w:t>
      </w:r>
      <w:r>
        <w:fldChar w:fldCharType="end"/>
      </w:r>
      <w:r w:rsidRPr="0003061F">
        <w:rPr>
          <w:rFonts w:eastAsia="Times New Roman"/>
          <w:lang w:eastAsia="en-CA"/>
        </w:rPr>
        <w:t>. </w:t>
      </w:r>
    </w:p>
    <w:p w14:paraId="475A5B1B" w14:textId="77777777" w:rsidR="00C10851" w:rsidRPr="0003061F" w:rsidRDefault="00C10851" w:rsidP="00C10851">
      <w:pPr>
        <w:rPr>
          <w:rFonts w:eastAsia="Times New Roman"/>
          <w:lang w:eastAsia="en-CA"/>
        </w:rPr>
      </w:pPr>
      <w:r w:rsidRPr="00FC3B05">
        <w:rPr>
          <w:rFonts w:eastAsia="Times New Roman"/>
          <w:lang w:eastAsia="en-CA"/>
        </w:rPr>
        <w:t>https://support.pearson.com/getsupport/s/system-requirements</w:t>
      </w:r>
      <w:r w:rsidRPr="00FC3B05" w:rsidDel="00FC3B05">
        <w:rPr>
          <w:rFonts w:eastAsia="Times New Roman"/>
          <w:lang w:eastAsia="en-CA"/>
        </w:rPr>
        <w:t xml:space="preserve"> </w:t>
      </w:r>
    </w:p>
    <w:p w14:paraId="07D729AD" w14:textId="77777777" w:rsidR="00580DF0" w:rsidRPr="00FA324F" w:rsidRDefault="00580DF0" w:rsidP="00580DF0">
      <w:pPr>
        <w:pStyle w:val="Heading3"/>
      </w:pPr>
      <w:proofErr w:type="spellStart"/>
      <w:r w:rsidRPr="00FA324F">
        <w:t>Respondus</w:t>
      </w:r>
      <w:proofErr w:type="spellEnd"/>
      <w:r w:rsidRPr="00FA324F">
        <w:t xml:space="preserve"> </w:t>
      </w:r>
      <w:proofErr w:type="spellStart"/>
      <w:r w:rsidRPr="00FA324F">
        <w:t>LockDown</w:t>
      </w:r>
      <w:proofErr w:type="spellEnd"/>
      <w:r w:rsidRPr="00FA324F">
        <w:t xml:space="preserve"> Browser and Monitor Requirements</w:t>
      </w:r>
    </w:p>
    <w:p w14:paraId="64668AA4" w14:textId="77777777" w:rsidR="00580DF0" w:rsidRPr="001D0914" w:rsidRDefault="00580DF0" w:rsidP="00580DF0">
      <w:pPr>
        <w:rPr>
          <w:color w:val="000000"/>
          <w:shd w:val="clear" w:color="auto" w:fill="FFFFFF"/>
          <w:lang w:val="en-CA"/>
        </w:rPr>
      </w:pPr>
      <w:proofErr w:type="spellStart"/>
      <w:r w:rsidRPr="001D0914">
        <w:rPr>
          <w:color w:val="000000"/>
          <w:shd w:val="clear" w:color="auto" w:fill="FFFFFF"/>
          <w:lang w:val="en-CA"/>
        </w:rPr>
        <w:t>Respondus</w:t>
      </w:r>
      <w:proofErr w:type="spellEnd"/>
      <w:r w:rsidRPr="001D0914">
        <w:rPr>
          <w:color w:val="000000"/>
          <w:shd w:val="clear" w:color="auto" w:fill="FFFFFF"/>
          <w:lang w:val="en-CA"/>
        </w:rPr>
        <w:t xml:space="preserve"> </w:t>
      </w:r>
      <w:proofErr w:type="spellStart"/>
      <w:r w:rsidRPr="001D0914">
        <w:rPr>
          <w:color w:val="000000"/>
          <w:shd w:val="clear" w:color="auto" w:fill="FFFFFF"/>
          <w:lang w:val="en-CA"/>
        </w:rPr>
        <w:t>LockDown</w:t>
      </w:r>
      <w:proofErr w:type="spellEnd"/>
      <w:r w:rsidRPr="001D0914">
        <w:rPr>
          <w:color w:val="000000"/>
          <w:shd w:val="clear" w:color="auto" w:fill="FFFFFF"/>
          <w:lang w:val="en-CA"/>
        </w:rPr>
        <w:t xml:space="preserve"> Browser is a locked browser for taking quizzes in CourseLink. It prevents you from printing and copying; using other operating software; using search engines (e.g., going to another URL); communicating via instant messaging; and it blocks non-web-related software (e.g., Adobe PDF, Microsoft Word).</w:t>
      </w:r>
    </w:p>
    <w:p w14:paraId="4CE1A9A4" w14:textId="77777777" w:rsidR="00580DF0" w:rsidRPr="001D0914" w:rsidRDefault="00580DF0" w:rsidP="00580DF0">
      <w:pPr>
        <w:rPr>
          <w:color w:val="000000"/>
          <w:shd w:val="clear" w:color="auto" w:fill="FFFFFF"/>
          <w:lang w:val="en-CA"/>
        </w:rPr>
      </w:pPr>
      <w:proofErr w:type="spellStart"/>
      <w:r w:rsidRPr="001D0914">
        <w:rPr>
          <w:color w:val="000000"/>
          <w:shd w:val="clear" w:color="auto" w:fill="FFFFFF"/>
          <w:lang w:val="en-CA"/>
        </w:rPr>
        <w:lastRenderedPageBreak/>
        <w:t>Respondus</w:t>
      </w:r>
      <w:proofErr w:type="spellEnd"/>
      <w:r w:rsidRPr="001D0914">
        <w:rPr>
          <w:color w:val="000000"/>
          <w:shd w:val="clear" w:color="auto" w:fill="FFFFFF"/>
          <w:lang w:val="en-CA"/>
        </w:rPr>
        <w:t xml:space="preserve"> Monitor is a companion application for </w:t>
      </w:r>
      <w:proofErr w:type="spellStart"/>
      <w:r w:rsidRPr="001D0914">
        <w:rPr>
          <w:color w:val="000000"/>
          <w:shd w:val="clear" w:color="auto" w:fill="FFFFFF"/>
          <w:lang w:val="en-CA"/>
        </w:rPr>
        <w:t>LockDown</w:t>
      </w:r>
      <w:proofErr w:type="spellEnd"/>
      <w:r w:rsidRPr="001D0914">
        <w:rPr>
          <w:color w:val="000000"/>
          <w:shd w:val="clear" w:color="auto" w:fill="FFFFFF"/>
          <w:lang w:val="en-CA"/>
        </w:rPr>
        <w:t xml:space="preserve"> Browser that uses webcam and video technology to ensure academic integrity during online exams. The software captures video during the exam and allows the instructor to review the video once the exam is completed.</w:t>
      </w:r>
    </w:p>
    <w:p w14:paraId="0835E048" w14:textId="77777777" w:rsidR="00580DF0" w:rsidRPr="001D0914" w:rsidRDefault="00580DF0" w:rsidP="00580DF0">
      <w:pPr>
        <w:rPr>
          <w:color w:val="000000"/>
          <w:shd w:val="clear" w:color="auto" w:fill="FFFFFF"/>
          <w:lang w:val="en-CA"/>
        </w:rPr>
      </w:pPr>
      <w:proofErr w:type="gramStart"/>
      <w:r w:rsidRPr="001D0914">
        <w:rPr>
          <w:color w:val="000000"/>
          <w:shd w:val="clear" w:color="auto" w:fill="FFFFFF"/>
          <w:lang w:val="en-CA"/>
        </w:rPr>
        <w:t>In order to</w:t>
      </w:r>
      <w:proofErr w:type="gramEnd"/>
      <w:r w:rsidRPr="001D0914">
        <w:rPr>
          <w:color w:val="000000"/>
          <w:shd w:val="clear" w:color="auto" w:fill="FFFFFF"/>
          <w:lang w:val="en-CA"/>
        </w:rPr>
        <w:t xml:space="preserve"> use </w:t>
      </w:r>
      <w:proofErr w:type="spellStart"/>
      <w:r w:rsidRPr="001D0914">
        <w:rPr>
          <w:color w:val="000000"/>
          <w:shd w:val="clear" w:color="auto" w:fill="FFFFFF"/>
          <w:lang w:val="en-CA"/>
        </w:rPr>
        <w:t>Respondus</w:t>
      </w:r>
      <w:proofErr w:type="spellEnd"/>
      <w:r w:rsidRPr="001D0914">
        <w:rPr>
          <w:color w:val="000000"/>
          <w:shd w:val="clear" w:color="auto" w:fill="FFFFFF"/>
          <w:lang w:val="en-CA"/>
        </w:rPr>
        <w:t xml:space="preserve"> </w:t>
      </w:r>
      <w:proofErr w:type="spellStart"/>
      <w:r w:rsidRPr="001D0914">
        <w:rPr>
          <w:color w:val="000000"/>
          <w:shd w:val="clear" w:color="auto" w:fill="FFFFFF"/>
          <w:lang w:val="en-CA"/>
        </w:rPr>
        <w:t>LockDown</w:t>
      </w:r>
      <w:proofErr w:type="spellEnd"/>
      <w:r w:rsidRPr="001D0914">
        <w:rPr>
          <w:color w:val="000000"/>
          <w:shd w:val="clear" w:color="auto" w:fill="FFFFFF"/>
          <w:lang w:val="en-CA"/>
        </w:rPr>
        <w:t xml:space="preserve"> Browser and Monitor, you</w:t>
      </w:r>
      <w:r>
        <w:rPr>
          <w:color w:val="000000"/>
          <w:shd w:val="clear" w:color="auto" w:fill="FFFFFF"/>
          <w:lang w:val="en-CA"/>
        </w:rPr>
        <w:t>r computer system</w:t>
      </w:r>
      <w:r w:rsidRPr="001D0914">
        <w:rPr>
          <w:color w:val="000000"/>
          <w:shd w:val="clear" w:color="auto" w:fill="FFFFFF"/>
          <w:lang w:val="en-CA"/>
        </w:rPr>
        <w:t xml:space="preserve"> must meet the following </w:t>
      </w:r>
      <w:hyperlink r:id="rId27" w:anchor="Respondus-LockDown-Browser-and-Monitor" w:history="1">
        <w:r w:rsidRPr="008A4261">
          <w:rPr>
            <w:rStyle w:val="Hyperlink"/>
            <w:shd w:val="clear" w:color="auto" w:fill="FFFFFF"/>
            <w:lang w:val="en-CA"/>
          </w:rPr>
          <w:t>system and software requirements</w:t>
        </w:r>
      </w:hyperlink>
      <w:r>
        <w:rPr>
          <w:color w:val="000000"/>
          <w:shd w:val="clear" w:color="auto" w:fill="FFFFFF"/>
          <w:lang w:val="en-CA"/>
        </w:rPr>
        <w:t>.</w:t>
      </w:r>
    </w:p>
    <w:p w14:paraId="15E9EC9F" w14:textId="77777777" w:rsidR="00580DF0" w:rsidRPr="006C7E5B" w:rsidRDefault="00580DF0" w:rsidP="00580DF0">
      <w:r w:rsidRPr="006C7E5B">
        <w:t xml:space="preserve">If you have any </w:t>
      </w:r>
      <w:r>
        <w:t>questions</w:t>
      </w:r>
      <w:r w:rsidRPr="006C7E5B">
        <w:t xml:space="preserve"> about </w:t>
      </w:r>
      <w:r>
        <w:t>the</w:t>
      </w:r>
      <w:r w:rsidRPr="006C7E5B">
        <w:t xml:space="preserve"> system </w:t>
      </w:r>
      <w:r>
        <w:t xml:space="preserve">and software </w:t>
      </w:r>
      <w:r w:rsidRPr="006C7E5B">
        <w:t xml:space="preserve">requirements, contact </w:t>
      </w:r>
      <w:hyperlink r:id="rId28" w:history="1">
        <w:r w:rsidRPr="006C7E5B">
          <w:rPr>
            <w:rStyle w:val="Hyperlink"/>
          </w:rPr>
          <w:t>CourseLink Support</w:t>
        </w:r>
      </w:hyperlink>
      <w:r w:rsidRPr="006C7E5B">
        <w:t xml:space="preserve">. </w:t>
      </w:r>
    </w:p>
    <w:p w14:paraId="4A2747A8" w14:textId="77777777" w:rsidR="00580DF0" w:rsidRDefault="00580DF0" w:rsidP="00580DF0">
      <w:pPr>
        <w:rPr>
          <w:bdr w:val="none" w:sz="0" w:space="0" w:color="auto" w:frame="1"/>
          <w:shd w:val="clear" w:color="auto" w:fill="FFFFFF"/>
        </w:rPr>
      </w:pPr>
      <w:r w:rsidRPr="0057798A">
        <w:rPr>
          <w:bdr w:val="none" w:sz="0" w:space="0" w:color="auto" w:frame="1"/>
          <w:shd w:val="clear" w:color="auto" w:fill="FFFFFF"/>
        </w:rPr>
        <w:t>https://www.uoguelph.ca/continuing-studies/technical-requirements/#Respondus-LockDown-Browser-and-Monitor</w:t>
      </w:r>
    </w:p>
    <w:p w14:paraId="0236D96E" w14:textId="5FF4E533" w:rsidR="009B0442" w:rsidRPr="00F733B0" w:rsidRDefault="00580DF0" w:rsidP="00580DF0">
      <w:pPr>
        <w:rPr>
          <w:color w:val="000000"/>
          <w:shd w:val="clear" w:color="auto" w:fill="FFFFFF"/>
        </w:rPr>
      </w:pPr>
      <w:r w:rsidRPr="0057798A">
        <w:rPr>
          <w:bdr w:val="none" w:sz="0" w:space="0" w:color="auto" w:frame="1"/>
          <w:shd w:val="clear" w:color="auto" w:fill="FFFFFF"/>
        </w:rPr>
        <w:t>https://support.courselink.uoguelph.ca/contact</w:t>
      </w:r>
    </w:p>
    <w:p w14:paraId="1C44485B" w14:textId="77777777" w:rsidR="00E3032D" w:rsidRPr="002A0D97" w:rsidRDefault="00E3032D" w:rsidP="00E3032D">
      <w:pPr>
        <w:pStyle w:val="Heading3"/>
      </w:pPr>
      <w:r w:rsidRPr="002A0D97">
        <w:t xml:space="preserve">Zoom Requirements </w:t>
      </w:r>
    </w:p>
    <w:p w14:paraId="02988D99" w14:textId="77777777" w:rsidR="00E3032D" w:rsidRPr="002A0D97" w:rsidRDefault="00E3032D" w:rsidP="00E3032D">
      <w:pPr>
        <w:rPr>
          <w:color w:val="000000"/>
          <w:lang w:val="en-CA"/>
        </w:rPr>
      </w:pPr>
      <w:r w:rsidRPr="002A0D97">
        <w:t xml:space="preserve">This course may use </w:t>
      </w:r>
      <w:r w:rsidRPr="002A0D97">
        <w:rPr>
          <w:b/>
          <w:bCs/>
        </w:rPr>
        <w:t>Zoom</w:t>
      </w:r>
      <w:r w:rsidRPr="002A0D97">
        <w:t xml:space="preserve"> as a video communication tool. A Webcam, headphones/speakers may be needed. Review the </w:t>
      </w:r>
      <w:hyperlink r:id="rId29" w:history="1">
        <w:r>
          <w:rPr>
            <w:color w:val="0000FF"/>
            <w:u w:val="single"/>
            <w:lang w:val="en-CA"/>
          </w:rPr>
          <w:t>Zoom information for students</w:t>
        </w:r>
      </w:hyperlink>
      <w:r w:rsidRPr="002A0D97">
        <w:rPr>
          <w:rFonts w:eastAsia="Calibri" w:cs="Cordia New"/>
          <w:szCs w:val="22"/>
          <w:lang w:val="en-CA"/>
        </w:rPr>
        <w:t xml:space="preserve"> </w:t>
      </w:r>
      <w:r w:rsidRPr="002A0D97">
        <w:rPr>
          <w:color w:val="000000"/>
          <w:lang w:val="en-CA"/>
        </w:rPr>
        <w:t>to ensure that your computer meets the technical requirements.</w:t>
      </w:r>
    </w:p>
    <w:p w14:paraId="0B582831" w14:textId="317CE573" w:rsidR="009B0442" w:rsidRPr="00426CA8" w:rsidRDefault="00E3032D" w:rsidP="00E3032D">
      <w:r w:rsidRPr="0057798A">
        <w:t>https://support.courselink.uoguelph.ca/students/courselink/tools/content/zoom</w:t>
      </w:r>
    </w:p>
    <w:p w14:paraId="15F30957" w14:textId="77777777" w:rsidR="008B2726" w:rsidRPr="00FA324F" w:rsidRDefault="008B2726" w:rsidP="008B2726">
      <w:pPr>
        <w:pStyle w:val="Heading3"/>
      </w:pPr>
      <w:r w:rsidRPr="00FA324F">
        <w:t>Technical Skills</w:t>
      </w:r>
    </w:p>
    <w:p w14:paraId="27BA0874" w14:textId="77777777" w:rsidR="008B2726" w:rsidRPr="00FA324F" w:rsidRDefault="008B2726" w:rsidP="008B2726">
      <w:pPr>
        <w:rPr>
          <w:rFonts w:eastAsia="Times New Roman"/>
          <w:color w:val="000000" w:themeColor="text1"/>
          <w:shd w:val="clear" w:color="auto" w:fill="FFFFFF"/>
        </w:rPr>
      </w:pPr>
      <w:r w:rsidRPr="37D8A7C8">
        <w:rPr>
          <w:rFonts w:eastAsia="Times New Roman"/>
          <w:color w:val="000000" w:themeColor="text1"/>
          <w:shd w:val="clear" w:color="auto" w:fill="FFFFFF"/>
        </w:rPr>
        <w:t>As part of your online experience, you are expected to use a variety of technology as part of your learning:</w:t>
      </w:r>
    </w:p>
    <w:p w14:paraId="26E3064F" w14:textId="77777777" w:rsidR="008B2726" w:rsidRPr="00FA324F"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Manage files and folders on your computer (e.g., save, name, copy, backup, rename, delete, and check properties);</w:t>
      </w:r>
    </w:p>
    <w:p w14:paraId="6E75D911" w14:textId="77777777" w:rsidR="008B2726" w:rsidRPr="00FA324F"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Install software, security, and virus protection;</w:t>
      </w:r>
    </w:p>
    <w:p w14:paraId="3A154F3F" w14:textId="77777777" w:rsidR="008B2726" w:rsidRPr="00FA324F"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Use office applications (e.g., Word, PowerPoint, Excel, or similar) to create documents;</w:t>
      </w:r>
    </w:p>
    <w:p w14:paraId="5E8DF748" w14:textId="77777777" w:rsidR="008B2726" w:rsidRPr="00FA324F"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Be comfortable uploading and downloading saved files;</w:t>
      </w:r>
    </w:p>
    <w:p w14:paraId="0754655E" w14:textId="77777777" w:rsidR="008B2726" w:rsidRPr="00FA324F"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Communicate using email (e.g., create, receive, reply, print, send, download, and open attachments);</w:t>
      </w:r>
    </w:p>
    <w:p w14:paraId="4BC18351" w14:textId="77777777" w:rsidR="008B2726" w:rsidRPr="00342E26"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 xml:space="preserve">Navigate the CourseLink learning environment and use the essential tools, such as </w:t>
      </w:r>
      <w:r w:rsidRPr="37D8A7C8">
        <w:rPr>
          <w:rFonts w:eastAsia="Times New Roman"/>
          <w:b/>
          <w:bCs/>
          <w:color w:val="000000" w:themeColor="text1"/>
          <w:shd w:val="clear" w:color="auto" w:fill="FFFFFF"/>
        </w:rPr>
        <w:t>Dropbox</w:t>
      </w:r>
      <w:r w:rsidRPr="37D8A7C8">
        <w:rPr>
          <w:rFonts w:eastAsia="Times New Roman"/>
          <w:color w:val="000000" w:themeColor="text1"/>
          <w:shd w:val="clear" w:color="auto" w:fill="FFFFFF"/>
        </w:rPr>
        <w:t xml:space="preserve">, </w:t>
      </w:r>
      <w:r w:rsidRPr="37D8A7C8">
        <w:rPr>
          <w:rFonts w:eastAsia="Times New Roman"/>
          <w:b/>
          <w:bCs/>
          <w:color w:val="000000" w:themeColor="text1"/>
          <w:shd w:val="clear" w:color="auto" w:fill="FFFFFF"/>
        </w:rPr>
        <w:t>Quizzes</w:t>
      </w:r>
      <w:r w:rsidRPr="37D8A7C8">
        <w:rPr>
          <w:rFonts w:eastAsia="Times New Roman"/>
          <w:color w:val="000000" w:themeColor="text1"/>
          <w:shd w:val="clear" w:color="auto" w:fill="FFFFFF"/>
        </w:rPr>
        <w:t xml:space="preserve">, </w:t>
      </w:r>
      <w:r w:rsidRPr="37D8A7C8">
        <w:rPr>
          <w:rFonts w:eastAsia="Times New Roman"/>
          <w:b/>
          <w:bCs/>
          <w:color w:val="000000" w:themeColor="text1"/>
          <w:shd w:val="clear" w:color="auto" w:fill="FFFFFF"/>
        </w:rPr>
        <w:t>Discussions</w:t>
      </w:r>
      <w:r w:rsidRPr="37D8A7C8">
        <w:rPr>
          <w:rFonts w:eastAsia="Times New Roman"/>
          <w:color w:val="000000" w:themeColor="text1"/>
          <w:shd w:val="clear" w:color="auto" w:fill="FFFFFF"/>
        </w:rPr>
        <w:t xml:space="preserve">, and </w:t>
      </w:r>
      <w:r w:rsidRPr="37D8A7C8">
        <w:rPr>
          <w:rFonts w:eastAsia="Times New Roman"/>
          <w:b/>
          <w:bCs/>
          <w:color w:val="000000" w:themeColor="text1"/>
          <w:shd w:val="clear" w:color="auto" w:fill="FFFFFF"/>
        </w:rPr>
        <w:t>Grades</w:t>
      </w:r>
      <w:r w:rsidRPr="37D8A7C8">
        <w:rPr>
          <w:rFonts w:eastAsia="Times New Roman"/>
          <w:color w:val="000000" w:themeColor="text1"/>
          <w:shd w:val="clear" w:color="auto" w:fill="FFFFFF"/>
        </w:rPr>
        <w:t xml:space="preserve"> (the instructions for this are given in your course);</w:t>
      </w:r>
    </w:p>
    <w:p w14:paraId="59D78ECB" w14:textId="77777777" w:rsidR="008B2726" w:rsidRPr="00FA324F"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Access, navigate, and search the Internet using a web browser (e.g., Firefox, Chrome); and</w:t>
      </w:r>
    </w:p>
    <w:p w14:paraId="3D8DEFD1" w14:textId="77777777" w:rsidR="008B2726" w:rsidRPr="00FA324F" w:rsidRDefault="008B2726" w:rsidP="008B2726">
      <w:pPr>
        <w:pStyle w:val="ListParagraph"/>
        <w:numPr>
          <w:ilvl w:val="0"/>
          <w:numId w:val="11"/>
        </w:numPr>
        <w:rPr>
          <w:rFonts w:eastAsia="Times New Roman"/>
          <w:color w:val="000000" w:themeColor="text1"/>
        </w:rPr>
      </w:pPr>
      <w:r w:rsidRPr="37D8A7C8">
        <w:rPr>
          <w:rFonts w:eastAsia="Times New Roman"/>
          <w:color w:val="000000" w:themeColor="text1"/>
          <w:shd w:val="clear" w:color="auto" w:fill="FFFFFF"/>
        </w:rPr>
        <w:t>Perform online research using various search engines (e.g., Google) and library databases.</w:t>
      </w:r>
    </w:p>
    <w:p w14:paraId="0935F840" w14:textId="77777777" w:rsidR="008B2726" w:rsidRPr="00FA324F" w:rsidRDefault="008B2726" w:rsidP="008B2726">
      <w:pPr>
        <w:pStyle w:val="Heading3"/>
      </w:pPr>
      <w:r w:rsidRPr="00FA324F">
        <w:t>Technical Support</w:t>
      </w:r>
    </w:p>
    <w:p w14:paraId="76816220" w14:textId="77777777" w:rsidR="008B2726" w:rsidRPr="00FA324F" w:rsidRDefault="008B2726" w:rsidP="008B2726">
      <w:pPr>
        <w:widowControl w:val="0"/>
        <w:autoSpaceDE w:val="0"/>
        <w:autoSpaceDN w:val="0"/>
        <w:adjustRightInd w:val="0"/>
        <w:rPr>
          <w:color w:val="000000"/>
        </w:rPr>
      </w:pPr>
      <w:r w:rsidRPr="00FA324F">
        <w:rPr>
          <w:color w:val="000000"/>
        </w:rPr>
        <w:lastRenderedPageBreak/>
        <w:t>If you need any assistance with the software tools or the CourseLink website, contact CourseLink Support.</w:t>
      </w:r>
    </w:p>
    <w:p w14:paraId="5C9E4C46" w14:textId="77777777" w:rsidR="008B2726" w:rsidRPr="00FA324F" w:rsidRDefault="008B2726" w:rsidP="008B2726">
      <w:pPr>
        <w:widowControl w:val="0"/>
        <w:autoSpaceDE w:val="0"/>
        <w:autoSpaceDN w:val="0"/>
        <w:adjustRightInd w:val="0"/>
        <w:spacing w:before="0" w:after="0"/>
        <w:rPr>
          <w:b/>
          <w:bCs/>
          <w:color w:val="000000"/>
        </w:rPr>
      </w:pPr>
      <w:r w:rsidRPr="00FA324F">
        <w:rPr>
          <w:b/>
          <w:bCs/>
          <w:color w:val="000000"/>
        </w:rPr>
        <w:t>CourseLink Support</w:t>
      </w:r>
    </w:p>
    <w:p w14:paraId="3FE113F0" w14:textId="77777777" w:rsidR="008B2726" w:rsidRPr="00FA324F" w:rsidRDefault="008B2726" w:rsidP="008B2726">
      <w:pPr>
        <w:widowControl w:val="0"/>
        <w:autoSpaceDE w:val="0"/>
        <w:autoSpaceDN w:val="0"/>
        <w:adjustRightInd w:val="0"/>
        <w:spacing w:before="0" w:after="0"/>
        <w:rPr>
          <w:bCs/>
          <w:color w:val="000000"/>
        </w:rPr>
      </w:pPr>
      <w:r w:rsidRPr="00FA324F">
        <w:rPr>
          <w:bCs/>
          <w:color w:val="000000"/>
        </w:rPr>
        <w:t>University of Guelph</w:t>
      </w:r>
    </w:p>
    <w:p w14:paraId="38C6B75A" w14:textId="0EF9CFDA" w:rsidR="008B2726" w:rsidRPr="00FA324F" w:rsidRDefault="005347EA" w:rsidP="008B2726">
      <w:pPr>
        <w:widowControl w:val="0"/>
        <w:autoSpaceDE w:val="0"/>
        <w:autoSpaceDN w:val="0"/>
        <w:adjustRightInd w:val="0"/>
        <w:spacing w:before="0" w:after="0"/>
        <w:rPr>
          <w:bCs/>
          <w:color w:val="000000"/>
        </w:rPr>
      </w:pPr>
      <w:r>
        <w:rPr>
          <w:bCs/>
          <w:color w:val="000000"/>
        </w:rPr>
        <w:t>Johnson</w:t>
      </w:r>
      <w:r w:rsidR="008B2726" w:rsidRPr="00FA324F">
        <w:rPr>
          <w:bCs/>
          <w:color w:val="000000"/>
        </w:rPr>
        <w:t xml:space="preserve"> Hall, Room 211</w:t>
      </w:r>
    </w:p>
    <w:p w14:paraId="3A74D761" w14:textId="77777777" w:rsidR="008B2726" w:rsidRPr="00FA324F" w:rsidRDefault="008B2726" w:rsidP="008B2726">
      <w:pPr>
        <w:spacing w:before="0" w:after="0"/>
      </w:pPr>
      <w:r w:rsidRPr="00FA324F">
        <w:rPr>
          <w:color w:val="000000" w:themeColor="text1"/>
        </w:rPr>
        <w:t>Email:</w:t>
      </w:r>
      <w:r w:rsidRPr="00FA324F">
        <w:rPr>
          <w:b/>
          <w:color w:val="0000FF"/>
        </w:rPr>
        <w:t xml:space="preserve"> </w:t>
      </w:r>
      <w:hyperlink r:id="rId30" w:tgtFrame="_blank" w:history="1">
        <w:r w:rsidRPr="00FA324F">
          <w:rPr>
            <w:rStyle w:val="Hyperlink"/>
          </w:rPr>
          <w:t>courselink@uoguelph.ca</w:t>
        </w:r>
      </w:hyperlink>
    </w:p>
    <w:p w14:paraId="2F777C5B" w14:textId="77777777" w:rsidR="008B2726" w:rsidRPr="00FA324F" w:rsidRDefault="008B2726" w:rsidP="008B2726">
      <w:pPr>
        <w:spacing w:before="0" w:after="0"/>
      </w:pPr>
      <w:r w:rsidRPr="00FA324F">
        <w:t>Tel: 519-824-4120 ext. 56939</w:t>
      </w:r>
    </w:p>
    <w:p w14:paraId="15EA79EA" w14:textId="77777777" w:rsidR="008B2726" w:rsidRPr="00FA324F" w:rsidRDefault="008B2726" w:rsidP="008B2726">
      <w:pPr>
        <w:widowControl w:val="0"/>
        <w:autoSpaceDE w:val="0"/>
        <w:autoSpaceDN w:val="0"/>
        <w:adjustRightInd w:val="0"/>
        <w:spacing w:before="0"/>
        <w:rPr>
          <w:color w:val="000000"/>
        </w:rPr>
      </w:pPr>
      <w:r w:rsidRPr="00FA324F">
        <w:rPr>
          <w:color w:val="000000"/>
        </w:rPr>
        <w:t>Toll-Free (CAN/USA): 1-866-275-1478</w:t>
      </w:r>
    </w:p>
    <w:p w14:paraId="5F53CB17" w14:textId="77777777" w:rsidR="008B2726" w:rsidRPr="00FA324F" w:rsidRDefault="008B2726" w:rsidP="008B2726">
      <w:pPr>
        <w:spacing w:before="0" w:after="0"/>
        <w:rPr>
          <w:b/>
          <w:color w:val="000000"/>
        </w:rPr>
      </w:pPr>
      <w:r w:rsidRPr="00FA324F">
        <w:rPr>
          <w:b/>
          <w:color w:val="000000"/>
        </w:rPr>
        <w:t>Walk-In Hours (Eastern Time):</w:t>
      </w:r>
    </w:p>
    <w:p w14:paraId="2CA31D54" w14:textId="77777777" w:rsidR="008B2726" w:rsidRPr="00FA324F" w:rsidRDefault="008B2726" w:rsidP="008B2726">
      <w:pPr>
        <w:spacing w:before="0"/>
        <w:rPr>
          <w:color w:val="000000"/>
        </w:rPr>
      </w:pPr>
      <w:r w:rsidRPr="00FA324F">
        <w:rPr>
          <w:color w:val="000000"/>
        </w:rPr>
        <w:t>Monday thru Friday: 8:30 a</w:t>
      </w:r>
      <w:r>
        <w:rPr>
          <w:color w:val="000000"/>
        </w:rPr>
        <w:t>.</w:t>
      </w:r>
      <w:r w:rsidRPr="00FA324F">
        <w:rPr>
          <w:color w:val="000000"/>
        </w:rPr>
        <w:t>m</w:t>
      </w:r>
      <w:r>
        <w:rPr>
          <w:color w:val="000000"/>
        </w:rPr>
        <w:t>.</w:t>
      </w:r>
      <w:r w:rsidRPr="00FA324F">
        <w:rPr>
          <w:color w:val="000000"/>
        </w:rPr>
        <w:t>–4:30 p</w:t>
      </w:r>
      <w:r>
        <w:rPr>
          <w:color w:val="000000"/>
        </w:rPr>
        <w:t>.</w:t>
      </w:r>
      <w:r w:rsidRPr="00FA324F">
        <w:rPr>
          <w:color w:val="000000"/>
        </w:rPr>
        <w:t>m</w:t>
      </w:r>
      <w:r>
        <w:rPr>
          <w:color w:val="000000"/>
        </w:rPr>
        <w:t>.</w:t>
      </w:r>
    </w:p>
    <w:p w14:paraId="08A8EF8B" w14:textId="77777777" w:rsidR="008B2726" w:rsidRPr="00FA324F" w:rsidRDefault="008B2726" w:rsidP="008B2726">
      <w:pPr>
        <w:spacing w:before="0" w:after="0"/>
        <w:rPr>
          <w:b/>
          <w:color w:val="000000"/>
        </w:rPr>
      </w:pPr>
      <w:r w:rsidRPr="00FA324F">
        <w:rPr>
          <w:b/>
          <w:color w:val="000000"/>
        </w:rPr>
        <w:t>Phone/Email Hours (Eastern Time):</w:t>
      </w:r>
    </w:p>
    <w:p w14:paraId="53FA5AAC" w14:textId="77777777" w:rsidR="008B2726" w:rsidRPr="00FA324F" w:rsidRDefault="008B2726" w:rsidP="008B2726">
      <w:pPr>
        <w:spacing w:before="0" w:after="0"/>
        <w:rPr>
          <w:color w:val="000000"/>
        </w:rPr>
      </w:pPr>
      <w:r w:rsidRPr="00FA324F">
        <w:rPr>
          <w:color w:val="000000"/>
        </w:rPr>
        <w:t>Monday thru Friday: 8:30 a</w:t>
      </w:r>
      <w:r>
        <w:rPr>
          <w:color w:val="000000"/>
        </w:rPr>
        <w:t>.</w:t>
      </w:r>
      <w:r w:rsidRPr="00FA324F">
        <w:rPr>
          <w:color w:val="000000"/>
        </w:rPr>
        <w:t>m</w:t>
      </w:r>
      <w:r>
        <w:rPr>
          <w:color w:val="000000"/>
        </w:rPr>
        <w:t>.</w:t>
      </w:r>
      <w:r w:rsidRPr="00FA324F">
        <w:rPr>
          <w:color w:val="000000"/>
        </w:rPr>
        <w:t>–8:30 p</w:t>
      </w:r>
      <w:r>
        <w:rPr>
          <w:color w:val="000000"/>
        </w:rPr>
        <w:t>.</w:t>
      </w:r>
      <w:r w:rsidRPr="00FA324F">
        <w:rPr>
          <w:color w:val="000000"/>
        </w:rPr>
        <w:t>m</w:t>
      </w:r>
      <w:r>
        <w:rPr>
          <w:color w:val="000000"/>
        </w:rPr>
        <w:t>.</w:t>
      </w:r>
    </w:p>
    <w:p w14:paraId="5B2447B3" w14:textId="4947F9EF" w:rsidR="00500891" w:rsidRPr="008B2726" w:rsidRDefault="008B2726" w:rsidP="00A42D1F">
      <w:pPr>
        <w:spacing w:before="0" w:after="0"/>
        <w:rPr>
          <w:color w:val="000000"/>
        </w:rPr>
      </w:pPr>
      <w:r w:rsidRPr="00FA324F">
        <w:rPr>
          <w:color w:val="000000"/>
        </w:rPr>
        <w:t>Saturday: 10:00 a</w:t>
      </w:r>
      <w:r>
        <w:rPr>
          <w:color w:val="000000"/>
        </w:rPr>
        <w:t>.</w:t>
      </w:r>
      <w:r w:rsidRPr="00FA324F">
        <w:rPr>
          <w:color w:val="000000"/>
        </w:rPr>
        <w:t>m</w:t>
      </w:r>
      <w:r>
        <w:rPr>
          <w:color w:val="000000"/>
        </w:rPr>
        <w:t>.</w:t>
      </w:r>
      <w:r w:rsidRPr="00FA324F">
        <w:rPr>
          <w:color w:val="000000"/>
        </w:rPr>
        <w:t>–4:00 p</w:t>
      </w:r>
      <w:r>
        <w:rPr>
          <w:color w:val="000000"/>
        </w:rPr>
        <w:t>.</w:t>
      </w:r>
      <w:r w:rsidRPr="00FA324F">
        <w:rPr>
          <w:color w:val="000000"/>
        </w:rPr>
        <w:t>m</w:t>
      </w:r>
      <w:r>
        <w:rPr>
          <w:color w:val="000000"/>
        </w:rPr>
        <w:t>.</w:t>
      </w:r>
      <w:r w:rsidRPr="00FA324F">
        <w:rPr>
          <w:rFonts w:ascii="PMingLiU" w:eastAsia="PMingLiU" w:hAnsi="PMingLiU" w:cs="PMingLiU"/>
          <w:color w:val="000000"/>
        </w:rPr>
        <w:br/>
      </w:r>
      <w:r w:rsidRPr="00FA324F">
        <w:rPr>
          <w:color w:val="000000"/>
        </w:rPr>
        <w:t>Sunday: 12:00 p</w:t>
      </w:r>
      <w:r>
        <w:rPr>
          <w:color w:val="000000"/>
        </w:rPr>
        <w:t>.</w:t>
      </w:r>
      <w:r w:rsidRPr="00FA324F">
        <w:rPr>
          <w:color w:val="000000"/>
        </w:rPr>
        <w:t>m</w:t>
      </w:r>
      <w:r>
        <w:rPr>
          <w:color w:val="000000"/>
        </w:rPr>
        <w:t>.</w:t>
      </w:r>
      <w:r w:rsidRPr="00FA324F">
        <w:rPr>
          <w:color w:val="000000"/>
        </w:rPr>
        <w:t>–6:00 p</w:t>
      </w:r>
      <w:r>
        <w:rPr>
          <w:color w:val="000000"/>
        </w:rPr>
        <w:t>.</w:t>
      </w:r>
      <w:r w:rsidRPr="00FA324F">
        <w:rPr>
          <w:color w:val="000000"/>
        </w:rPr>
        <w:t>m</w:t>
      </w:r>
      <w:r>
        <w:rPr>
          <w:color w:val="000000"/>
        </w:rPr>
        <w:t>.</w:t>
      </w:r>
    </w:p>
    <w:p w14:paraId="5638B416" w14:textId="208889AD" w:rsidR="009B0442" w:rsidRPr="00426CA8" w:rsidRDefault="009B0442" w:rsidP="001A2209">
      <w:pPr>
        <w:pStyle w:val="Heading2"/>
        <w:pBdr>
          <w:top w:val="single" w:sz="8" w:space="12" w:color="BFBFBF" w:themeColor="background1" w:themeShade="BF"/>
        </w:pBdr>
        <w:rPr>
          <w:lang w:val="en-CA"/>
        </w:rPr>
      </w:pPr>
      <w:r w:rsidRPr="00426CA8">
        <w:rPr>
          <w:lang w:val="en-CA"/>
        </w:rPr>
        <w:t>Standard Statements</w:t>
      </w:r>
      <w:r w:rsidR="004B0C5B">
        <w:rPr>
          <w:lang w:val="en-CA"/>
        </w:rPr>
        <w:t xml:space="preserve"> for Online Courses</w:t>
      </w:r>
    </w:p>
    <w:p w14:paraId="225634A2" w14:textId="77777777" w:rsidR="00182C87" w:rsidRPr="00FA324F" w:rsidRDefault="00182C87" w:rsidP="00182C87">
      <w:pPr>
        <w:pStyle w:val="Heading3"/>
      </w:pPr>
      <w:r w:rsidRPr="00FA324F">
        <w:t>Acceptable Use</w:t>
      </w:r>
    </w:p>
    <w:p w14:paraId="432DC3BC" w14:textId="77777777" w:rsidR="00BC5DCE" w:rsidRPr="00FA324F" w:rsidRDefault="00BC5DCE" w:rsidP="00BC5DCE">
      <w:pPr>
        <w:rPr>
          <w:color w:val="000000"/>
        </w:rPr>
      </w:pPr>
      <w:r w:rsidRPr="00FA324F">
        <w:rPr>
          <w:color w:val="000000"/>
        </w:rPr>
        <w:t xml:space="preserve">The University of Guelph has an </w:t>
      </w:r>
      <w:hyperlink r:id="rId31" w:tgtFrame="_blank" w:history="1">
        <w:r w:rsidRPr="00CF1AE7">
          <w:rPr>
            <w:rStyle w:val="Hyperlink"/>
          </w:rPr>
          <w:t>Acceptable Use Policy</w:t>
        </w:r>
      </w:hyperlink>
      <w:r w:rsidRPr="00FA324F">
        <w:rPr>
          <w:color w:val="000000"/>
        </w:rPr>
        <w:t>, which you are expected to adhere to.</w:t>
      </w:r>
    </w:p>
    <w:p w14:paraId="4DBACCE0" w14:textId="77777777" w:rsidR="00BC5DCE" w:rsidRPr="00FA324F" w:rsidRDefault="00BC5DCE" w:rsidP="00BC5DCE">
      <w:pPr>
        <w:rPr>
          <w:color w:val="000000"/>
        </w:rPr>
      </w:pPr>
      <w:r w:rsidRPr="00550831">
        <w:t>https://ithelp.uoguelph.ca/policy/acceptable-use-policy</w:t>
      </w:r>
      <w:r>
        <w:t xml:space="preserve"> </w:t>
      </w:r>
    </w:p>
    <w:p w14:paraId="643467B3" w14:textId="77777777" w:rsidR="00182C87" w:rsidRPr="00FA324F" w:rsidRDefault="00182C87" w:rsidP="00182C87">
      <w:pPr>
        <w:pStyle w:val="Heading3"/>
      </w:pPr>
      <w:r w:rsidRPr="00FA324F">
        <w:t>Communicating with Your Instructor</w:t>
      </w:r>
    </w:p>
    <w:p w14:paraId="497B3AA2" w14:textId="77777777" w:rsidR="00182C87" w:rsidRPr="00FA324F" w:rsidRDefault="00182C87" w:rsidP="00182C87">
      <w:r w:rsidRPr="00FA324F">
        <w:t>During the course, your instructor will interact with you on various course matters on the course website using the following ways of communication:</w:t>
      </w:r>
    </w:p>
    <w:p w14:paraId="17853551" w14:textId="77777777" w:rsidR="00182C87" w:rsidRPr="00FA324F" w:rsidRDefault="00182C87" w:rsidP="00182C87">
      <w:pPr>
        <w:pStyle w:val="ListParagraph"/>
        <w:numPr>
          <w:ilvl w:val="0"/>
          <w:numId w:val="5"/>
        </w:numPr>
      </w:pPr>
      <w:r w:rsidRPr="00FA324F">
        <w:rPr>
          <w:b/>
        </w:rPr>
        <w:t>Announcements:</w:t>
      </w:r>
      <w:r w:rsidRPr="00FA324F">
        <w:t xml:space="preserve"> The instructor will use </w:t>
      </w:r>
      <w:r w:rsidRPr="00FA324F">
        <w:rPr>
          <w:b/>
        </w:rPr>
        <w:t>Announcements</w:t>
      </w:r>
      <w:r w:rsidRPr="00FA324F">
        <w:t xml:space="preserve"> on the Course Home page to provide you with course reminders and updates. Please check this section frequently for course updates from your instructor.</w:t>
      </w:r>
    </w:p>
    <w:p w14:paraId="6C5B1D72" w14:textId="77777777" w:rsidR="00182C87" w:rsidRPr="00FA324F" w:rsidRDefault="00182C87" w:rsidP="00182C87">
      <w:pPr>
        <w:pStyle w:val="ListParagraph"/>
        <w:numPr>
          <w:ilvl w:val="0"/>
          <w:numId w:val="5"/>
        </w:numPr>
      </w:pPr>
      <w:r w:rsidRPr="00FA324F">
        <w:rPr>
          <w:b/>
        </w:rPr>
        <w:t>Ask Your Instructor Discussion:</w:t>
      </w:r>
      <w:r w:rsidRPr="00FA324F">
        <w:t xml:space="preserve"> Use this discussion forum to ask questions of your instructor about content or course-related issues with which you are unfamiliar. If you encounter difficulties, the instructor is here to help you. Please post general course-related questions to the discussion forum so that all students have an opportunity to review the response. To access this discussion forum, </w:t>
      </w:r>
      <w:r w:rsidRPr="00FA324F">
        <w:rPr>
          <w:lang w:val="en-CA"/>
        </w:rPr>
        <w:t xml:space="preserve">select </w:t>
      </w:r>
      <w:r w:rsidRPr="00FA324F">
        <w:rPr>
          <w:b/>
          <w:lang w:val="en-CA"/>
        </w:rPr>
        <w:t>Discussions</w:t>
      </w:r>
      <w:r w:rsidRPr="00FA324F">
        <w:rPr>
          <w:lang w:val="en-CA"/>
        </w:rPr>
        <w:t xml:space="preserve"> from the </w:t>
      </w:r>
      <w:r w:rsidRPr="00FA324F">
        <w:rPr>
          <w:b/>
          <w:lang w:val="en-CA"/>
        </w:rPr>
        <w:t>Tools</w:t>
      </w:r>
      <w:r w:rsidRPr="00FA324F">
        <w:rPr>
          <w:lang w:val="en-CA"/>
        </w:rPr>
        <w:t xml:space="preserve"> dropdown menu</w:t>
      </w:r>
      <w:r w:rsidRPr="00FA324F">
        <w:t>.</w:t>
      </w:r>
    </w:p>
    <w:p w14:paraId="7E858104" w14:textId="77777777" w:rsidR="00182C87" w:rsidRPr="00284B3A" w:rsidRDefault="00182C87" w:rsidP="00182C87">
      <w:pPr>
        <w:pStyle w:val="ListParagraph"/>
        <w:numPr>
          <w:ilvl w:val="0"/>
          <w:numId w:val="5"/>
        </w:numPr>
      </w:pPr>
      <w:r w:rsidRPr="00FA324F">
        <w:rPr>
          <w:b/>
        </w:rPr>
        <w:t>Email:</w:t>
      </w:r>
      <w:r w:rsidRPr="00FA324F">
        <w:t xml:space="preserve"> If you have a conflict that prevents you from completing course requirements, or have a question concerning a personal matter, you can send your instructor a private message by email. The instructor will respond to your email </w:t>
      </w:r>
      <w:r w:rsidRPr="00284B3A">
        <w:t>within 48 to 72 hours.</w:t>
      </w:r>
    </w:p>
    <w:p w14:paraId="62B37827" w14:textId="77777777" w:rsidR="00182C87" w:rsidRPr="00FA324F" w:rsidRDefault="00182C87" w:rsidP="00182C87">
      <w:pPr>
        <w:pStyle w:val="ListParagraph"/>
        <w:numPr>
          <w:ilvl w:val="0"/>
          <w:numId w:val="5"/>
        </w:numPr>
      </w:pPr>
      <w:r>
        <w:rPr>
          <w:b/>
        </w:rPr>
        <w:lastRenderedPageBreak/>
        <w:t>Online meeting</w:t>
      </w:r>
      <w:r w:rsidRPr="00FA324F">
        <w:rPr>
          <w:b/>
        </w:rPr>
        <w:t xml:space="preserve">: </w:t>
      </w:r>
      <w:r w:rsidRPr="00FA324F">
        <w:t xml:space="preserve">If you have a complex question you would like to discuss with your instructor, you may book </w:t>
      </w:r>
      <w:r>
        <w:t>an online</w:t>
      </w:r>
      <w:r w:rsidRPr="00FA324F">
        <w:t xml:space="preserve"> meeting.</w:t>
      </w:r>
      <w:r w:rsidRPr="00FA324F">
        <w:rPr>
          <w:b/>
        </w:rPr>
        <w:t xml:space="preserve"> </w:t>
      </w:r>
      <w:r>
        <w:t>Online</w:t>
      </w:r>
      <w:r w:rsidRPr="00FA324F">
        <w:t xml:space="preserve"> meetings depend on the availability of you and the </w:t>
      </w:r>
      <w:proofErr w:type="gramStart"/>
      <w:r w:rsidRPr="00FA324F">
        <w:t>instructor, and</w:t>
      </w:r>
      <w:proofErr w:type="gramEnd"/>
      <w:r w:rsidRPr="00FA324F">
        <w:t xml:space="preserve"> are booked on a first come first served basis. </w:t>
      </w:r>
    </w:p>
    <w:p w14:paraId="1A155A32" w14:textId="77777777" w:rsidR="00182C87" w:rsidRPr="00FA324F" w:rsidRDefault="00182C87" w:rsidP="00182C87">
      <w:pPr>
        <w:pStyle w:val="Heading3"/>
      </w:pPr>
      <w:r w:rsidRPr="00FA324F">
        <w:t>Netiquette Expectations</w:t>
      </w:r>
    </w:p>
    <w:p w14:paraId="4031E477" w14:textId="77777777" w:rsidR="00182C87" w:rsidRPr="00FA324F" w:rsidRDefault="00182C87" w:rsidP="00182C87">
      <w:r w:rsidRPr="00FA324F">
        <w:t>For distance education courses, the course website is considered the classroom and the same protections, expectations, guidelines, and regulations used in face-to-face settings apply, plus other policies and considerations that come into play specifically because these courses are online.</w:t>
      </w:r>
    </w:p>
    <w:p w14:paraId="55167AD4" w14:textId="77777777" w:rsidR="00182C87" w:rsidRPr="00FA324F" w:rsidRDefault="00182C87" w:rsidP="00182C87">
      <w:r w:rsidRPr="00FA324F">
        <w:t xml:space="preserve">Inappropriate online </w:t>
      </w:r>
      <w:proofErr w:type="spellStart"/>
      <w:r w:rsidRPr="00FA324F">
        <w:t>behaviour</w:t>
      </w:r>
      <w:proofErr w:type="spellEnd"/>
      <w:r w:rsidRPr="00FA324F">
        <w:t xml:space="preserve"> will not be tolerated. Examples of inappropriate online </w:t>
      </w:r>
      <w:proofErr w:type="spellStart"/>
      <w:r w:rsidRPr="00FA324F">
        <w:t>behaviour</w:t>
      </w:r>
      <w:proofErr w:type="spellEnd"/>
      <w:r w:rsidRPr="00FA324F">
        <w:t xml:space="preserve"> include:</w:t>
      </w:r>
    </w:p>
    <w:p w14:paraId="5A72E96F" w14:textId="77777777" w:rsidR="00182C87" w:rsidRPr="00FA324F" w:rsidRDefault="00182C87" w:rsidP="00182C87">
      <w:pPr>
        <w:pStyle w:val="ListParagraph"/>
        <w:numPr>
          <w:ilvl w:val="0"/>
          <w:numId w:val="10"/>
        </w:numPr>
      </w:pPr>
      <w:r w:rsidRPr="00FA324F">
        <w:t>Posting inflammatory messages about your instructor or fellow students;</w:t>
      </w:r>
    </w:p>
    <w:p w14:paraId="0572400A" w14:textId="77777777" w:rsidR="00182C87" w:rsidRPr="00FA324F" w:rsidRDefault="00182C87" w:rsidP="00182C87">
      <w:pPr>
        <w:pStyle w:val="ListParagraph"/>
        <w:numPr>
          <w:ilvl w:val="0"/>
          <w:numId w:val="10"/>
        </w:numPr>
      </w:pPr>
      <w:r w:rsidRPr="00FA324F">
        <w:t>Using obscene or offensive language online;</w:t>
      </w:r>
    </w:p>
    <w:p w14:paraId="0B0F64A7" w14:textId="77777777" w:rsidR="00182C87" w:rsidRPr="00FA324F" w:rsidRDefault="00182C87" w:rsidP="00182C87">
      <w:pPr>
        <w:pStyle w:val="ListParagraph"/>
        <w:numPr>
          <w:ilvl w:val="0"/>
          <w:numId w:val="10"/>
        </w:numPr>
      </w:pPr>
      <w:r w:rsidRPr="00FA324F">
        <w:t>Copying or presenting someone else's work as your own;</w:t>
      </w:r>
    </w:p>
    <w:p w14:paraId="689503CD" w14:textId="77777777" w:rsidR="00182C87" w:rsidRPr="00FA324F" w:rsidRDefault="00182C87" w:rsidP="00182C87">
      <w:pPr>
        <w:pStyle w:val="ListParagraph"/>
        <w:numPr>
          <w:ilvl w:val="0"/>
          <w:numId w:val="10"/>
        </w:numPr>
      </w:pPr>
      <w:r w:rsidRPr="00FA324F">
        <w:t>Adapting information from the Internet without using proper citations or references;</w:t>
      </w:r>
    </w:p>
    <w:p w14:paraId="37BFC4F6" w14:textId="77777777" w:rsidR="00182C87" w:rsidRPr="00FA324F" w:rsidRDefault="00182C87" w:rsidP="00182C87">
      <w:pPr>
        <w:pStyle w:val="ListParagraph"/>
        <w:numPr>
          <w:ilvl w:val="0"/>
          <w:numId w:val="10"/>
        </w:numPr>
      </w:pPr>
      <w:r w:rsidRPr="00FA324F">
        <w:t>Buying or selling term papers or assignments;</w:t>
      </w:r>
    </w:p>
    <w:p w14:paraId="52F3E403" w14:textId="77777777" w:rsidR="00182C87" w:rsidRPr="00FA324F" w:rsidRDefault="00182C87" w:rsidP="00182C87">
      <w:pPr>
        <w:pStyle w:val="ListParagraph"/>
        <w:numPr>
          <w:ilvl w:val="0"/>
          <w:numId w:val="10"/>
        </w:numPr>
      </w:pPr>
      <w:r w:rsidRPr="00FA324F">
        <w:t>Posting or selling course materials to course notes websites;</w:t>
      </w:r>
    </w:p>
    <w:p w14:paraId="717F2E57" w14:textId="77777777" w:rsidR="00182C87" w:rsidRPr="00FA324F" w:rsidRDefault="00182C87" w:rsidP="00182C87">
      <w:pPr>
        <w:pStyle w:val="ListParagraph"/>
        <w:numPr>
          <w:ilvl w:val="0"/>
          <w:numId w:val="10"/>
        </w:numPr>
      </w:pPr>
      <w:r w:rsidRPr="00FA324F">
        <w:t>Having someone else complete your quiz or completing a quiz for/with another student;</w:t>
      </w:r>
    </w:p>
    <w:p w14:paraId="3721A4FC" w14:textId="77777777" w:rsidR="00182C87" w:rsidRPr="00FA324F" w:rsidRDefault="00182C87" w:rsidP="00182C87">
      <w:pPr>
        <w:pStyle w:val="ListParagraph"/>
        <w:numPr>
          <w:ilvl w:val="0"/>
          <w:numId w:val="10"/>
        </w:numPr>
      </w:pPr>
      <w:r w:rsidRPr="00FA324F">
        <w:t>Stating false claims about lost quiz answers or other assignment submissions;</w:t>
      </w:r>
    </w:p>
    <w:p w14:paraId="20C3283F" w14:textId="77777777" w:rsidR="00182C87" w:rsidRPr="00FA324F" w:rsidRDefault="00182C87" w:rsidP="00182C87">
      <w:pPr>
        <w:pStyle w:val="ListParagraph"/>
        <w:numPr>
          <w:ilvl w:val="0"/>
          <w:numId w:val="10"/>
        </w:numPr>
      </w:pPr>
      <w:r w:rsidRPr="00FA324F">
        <w:t>Threatening or harassing a student or instructor online;</w:t>
      </w:r>
    </w:p>
    <w:p w14:paraId="79EBC469" w14:textId="77777777" w:rsidR="00182C87" w:rsidRPr="00FA324F" w:rsidRDefault="00182C87" w:rsidP="00182C87">
      <w:pPr>
        <w:pStyle w:val="ListParagraph"/>
        <w:numPr>
          <w:ilvl w:val="0"/>
          <w:numId w:val="10"/>
        </w:numPr>
      </w:pPr>
      <w:r w:rsidRPr="00FA324F">
        <w:t>Discriminating against fellow students, instructors, and/or TAs;</w:t>
      </w:r>
    </w:p>
    <w:p w14:paraId="64DAF3F1" w14:textId="77777777" w:rsidR="00182C87" w:rsidRPr="00FA324F" w:rsidRDefault="00182C87" w:rsidP="00182C87">
      <w:pPr>
        <w:pStyle w:val="ListParagraph"/>
        <w:numPr>
          <w:ilvl w:val="0"/>
          <w:numId w:val="10"/>
        </w:numPr>
      </w:pPr>
      <w:r w:rsidRPr="00FA324F">
        <w:t>Using the course website to promote profit-driven products or services;</w:t>
      </w:r>
    </w:p>
    <w:p w14:paraId="3ECD51DF" w14:textId="77777777" w:rsidR="00182C87" w:rsidRPr="00FA324F" w:rsidRDefault="00182C87" w:rsidP="00182C87">
      <w:pPr>
        <w:pStyle w:val="ListParagraph"/>
        <w:numPr>
          <w:ilvl w:val="0"/>
          <w:numId w:val="10"/>
        </w:numPr>
      </w:pPr>
      <w:r>
        <w:t xml:space="preserve">Attempting to compromise the security or functionality of the learning management system; </w:t>
      </w:r>
    </w:p>
    <w:p w14:paraId="78311D67" w14:textId="77777777" w:rsidR="00C036B0" w:rsidRDefault="00182C87" w:rsidP="00182C87">
      <w:pPr>
        <w:pStyle w:val="ListParagraph"/>
        <w:numPr>
          <w:ilvl w:val="0"/>
          <w:numId w:val="10"/>
        </w:numPr>
      </w:pPr>
      <w:r>
        <w:t xml:space="preserve">Sharing your username and password; and </w:t>
      </w:r>
    </w:p>
    <w:p w14:paraId="7D4314BA" w14:textId="2CDDEC13" w:rsidR="00DC4436" w:rsidRDefault="00182C87" w:rsidP="00DC4436">
      <w:pPr>
        <w:pStyle w:val="ListParagraph"/>
        <w:numPr>
          <w:ilvl w:val="0"/>
          <w:numId w:val="10"/>
        </w:numPr>
      </w:pPr>
      <w:r w:rsidRPr="2F80FFEF">
        <w:t>Recording lectures without the permission of the instructor.</w:t>
      </w:r>
    </w:p>
    <w:p w14:paraId="156112A5" w14:textId="77777777" w:rsidR="00DC4436" w:rsidRDefault="00DC4436" w:rsidP="00DC4436">
      <w:pPr>
        <w:pStyle w:val="Heading3"/>
      </w:pPr>
      <w:r>
        <w:t>Copyright Notice</w:t>
      </w:r>
    </w:p>
    <w:p w14:paraId="48151085" w14:textId="77777777" w:rsidR="00DC4436" w:rsidRDefault="00DC4436" w:rsidP="00DC4436">
      <w:r w:rsidRPr="00C661C0">
        <w:t xml:space="preserve">Content within this course is copyright protected. Third party copyrighted materials (such as book chapters and articles) have either been licensed for use in this course or have been copied under an exception or limitation in Canadian Copyright law. The fair dealing exemption in Canada's Copyright Act permits students to reproduce short excerpts from copyright-protected materials for purposes such as research, education, private study, criticism and review, with proper attribution. Any other copying, communicating, or distribution of any content provided in this course, except as </w:t>
      </w:r>
      <w:r w:rsidRPr="00C661C0">
        <w:lastRenderedPageBreak/>
        <w:t>permitted by law, may be an infringement of copyright if done without proper license or the consent of the copyright owner. Examples of infringing uses of copyrighted works would include uploading materials to a commercial third-party web site, or making paper or electronic reproductions of all, or a substantial part, of works such as textbooks for commercial purposes. Students who upload to CourseLink copyrighted materials such as book chapters, journal articles, or materials taken from the Internet, must ensure that they comply with Canadian Copyright law or with the terms of the University's electronic resource licenses. For more information about students' rights and obligations with respect to copyrighted works, review </w:t>
      </w:r>
      <w:r>
        <w:t xml:space="preserve">the </w:t>
      </w:r>
      <w:hyperlink r:id="rId32" w:history="1">
        <w:r w:rsidRPr="00D4201C">
          <w:rPr>
            <w:rStyle w:val="Hyperlink"/>
          </w:rPr>
          <w:t>Fair Dealing Policy</w:t>
        </w:r>
      </w:hyperlink>
      <w:r>
        <w:t>.</w:t>
      </w:r>
    </w:p>
    <w:p w14:paraId="278E33AC" w14:textId="6B278A37" w:rsidR="00DC4436" w:rsidRPr="00C036B0" w:rsidRDefault="00DC4436" w:rsidP="00DC4436">
      <w:r w:rsidRPr="000270B9">
        <w:t>https://www.lib.uoguelph.ca/about/policies/fair-dealing-policy</w:t>
      </w:r>
    </w:p>
    <w:p w14:paraId="4E21914D" w14:textId="77777777" w:rsidR="009B0442" w:rsidRPr="00426CA8" w:rsidRDefault="009B0442" w:rsidP="001A2209">
      <w:pPr>
        <w:pStyle w:val="Heading2"/>
        <w:pBdr>
          <w:top w:val="single" w:sz="8" w:space="12" w:color="BFBFBF" w:themeColor="background1" w:themeShade="BF"/>
        </w:pBdr>
      </w:pPr>
      <w:bookmarkStart w:id="37" w:name="_Technical_Support"/>
      <w:bookmarkEnd w:id="37"/>
      <w:r w:rsidRPr="00426CA8">
        <w:t>Program Specific Standard Statements</w:t>
      </w:r>
    </w:p>
    <w:p w14:paraId="78D01109" w14:textId="77777777" w:rsidR="009B0442" w:rsidRPr="00426CA8" w:rsidRDefault="009B0442" w:rsidP="001A2209">
      <w:pPr>
        <w:pStyle w:val="Heading3"/>
        <w:rPr>
          <w:b w:val="0"/>
          <w:color w:val="333333"/>
          <w:sz w:val="18"/>
          <w:szCs w:val="18"/>
        </w:rPr>
      </w:pPr>
      <w:r w:rsidRPr="00426CA8">
        <w:t>Equity, Diversity, and Inclusion Statement</w:t>
      </w:r>
    </w:p>
    <w:p w14:paraId="612A6CD8" w14:textId="77777777" w:rsidR="009B0442" w:rsidRPr="00426CA8" w:rsidRDefault="009B0442" w:rsidP="001A2209">
      <w:r w:rsidRPr="00426CA8">
        <w:t>At the Lang School of Business and Economics, we are committed to developing leaders with a social conscience, an environmental sensibility, and a commitment to their communities. A core tenet within this vision is that diversity is a strength with which we can experience greater connection and understanding.</w:t>
      </w:r>
    </w:p>
    <w:p w14:paraId="339E8DEF" w14:textId="77777777" w:rsidR="009B0442" w:rsidRPr="00426CA8" w:rsidRDefault="009B0442" w:rsidP="001A2209">
      <w:r w:rsidRPr="00426CA8">
        <w:t>As such, we affirm the importance and shared responsibility of our students, faculty, and staff creating and promoting equity and inclusion within our learning spaces. Creating these kinds of learning cultures is a process, not a destination; it requires ongoing willingness on the part of each person to thoughtfully and critically listen, unlearn, learn, and engage as they are exposed to a multitude of perspectives and lived experiences. We encourage dialogues between students and instructors to address and advance opportunities for fostering greater diversity and inclusion in the learning environment. Openness to conversations with each other enables us to reflect and grow as we learn from one another respectfully and holistically.</w:t>
      </w:r>
    </w:p>
    <w:p w14:paraId="64B7E024" w14:textId="77777777" w:rsidR="009B0442" w:rsidRPr="00426CA8" w:rsidRDefault="009B0442" w:rsidP="001A2209">
      <w:r w:rsidRPr="00426CA8">
        <w:t xml:space="preserve">As a department that is training the professionals of the future, we expect our learning spaces to abide by all institutional policies and guidelines, </w:t>
      </w:r>
      <w:proofErr w:type="gramStart"/>
      <w:r w:rsidRPr="00426CA8">
        <w:t>in particular</w:t>
      </w:r>
      <w:proofErr w:type="gramEnd"/>
      <w:r w:rsidRPr="00426CA8">
        <w:t xml:space="preserve"> those outlined by the Office of Diversity and Human Rights and the </w:t>
      </w:r>
      <w:hyperlink r:id="rId33" w:history="1">
        <w:r w:rsidRPr="00426CA8">
          <w:rPr>
            <w:rStyle w:val="Hyperlink"/>
          </w:rPr>
          <w:t>University of Guelph Human Rights Policy</w:t>
        </w:r>
      </w:hyperlink>
      <w:r w:rsidRPr="00426CA8">
        <w:rPr>
          <w:rStyle w:val="Hyperlink"/>
        </w:rPr>
        <w:t>.</w:t>
      </w:r>
      <w:r w:rsidRPr="00426CA8">
        <w:t xml:space="preserve"> Discrimination and harassment, as defined by our policies, will not be tolerated. Individuals should inform the appropriate party as per </w:t>
      </w:r>
      <w:proofErr w:type="gramStart"/>
      <w:r w:rsidRPr="00426CA8">
        <w:t>University</w:t>
      </w:r>
      <w:proofErr w:type="gramEnd"/>
      <w:r w:rsidRPr="00426CA8">
        <w:t xml:space="preserve"> policies if they experience any such </w:t>
      </w:r>
      <w:proofErr w:type="spellStart"/>
      <w:r w:rsidRPr="00426CA8">
        <w:t>behaviours</w:t>
      </w:r>
      <w:proofErr w:type="spellEnd"/>
      <w:r w:rsidRPr="00426CA8">
        <w:t>.</w:t>
      </w:r>
    </w:p>
    <w:p w14:paraId="7D1EA881" w14:textId="77777777" w:rsidR="009B0442" w:rsidRPr="00426CA8" w:rsidRDefault="009B0442" w:rsidP="001A2209">
      <w:r w:rsidRPr="00426CA8">
        <w:t>https://www.uoguelph.ca/diversity-human-rights/human-rights-policy-and-procedures</w:t>
      </w:r>
    </w:p>
    <w:p w14:paraId="495EDEC6" w14:textId="77777777" w:rsidR="005E29AE" w:rsidRPr="00581133" w:rsidRDefault="005E29AE" w:rsidP="005E29AE">
      <w:pPr>
        <w:pStyle w:val="Heading2"/>
        <w:pBdr>
          <w:top w:val="single" w:sz="4" w:space="12" w:color="BFBFBF" w:themeColor="background1" w:themeShade="BF"/>
        </w:pBdr>
      </w:pPr>
      <w:r w:rsidRPr="00581133">
        <w:t>Standard Statements for Open Learning Program Students</w:t>
      </w:r>
    </w:p>
    <w:p w14:paraId="57952985" w14:textId="77777777" w:rsidR="005E29AE" w:rsidRDefault="005E29AE" w:rsidP="005E29AE">
      <w:r w:rsidRPr="00193A92">
        <w:t xml:space="preserve">As a student </w:t>
      </w:r>
      <w:r>
        <w:t>at</w:t>
      </w:r>
      <w:r w:rsidRPr="00193A92">
        <w:t xml:space="preserve"> the University of Guelph, it is important to understand your rights and responsibilities and the academic rules and regulations that you must abide by.</w:t>
      </w:r>
    </w:p>
    <w:p w14:paraId="1066BA1F" w14:textId="77777777" w:rsidR="005E29AE" w:rsidRDefault="005E29AE" w:rsidP="005E29AE">
      <w:r w:rsidRPr="00193A92">
        <w:rPr>
          <w:b/>
          <w:bCs/>
        </w:rPr>
        <w:lastRenderedPageBreak/>
        <w:t>Open Learning program (OLp) students</w:t>
      </w:r>
      <w:r w:rsidRPr="00AD21DE">
        <w:t xml:space="preserve"> are required to follow the same Senate-approved academic regulations as University of Guelph undergraduate students</w:t>
      </w:r>
      <w:r>
        <w:t xml:space="preserve">. For information on academic misconduct, academic accessibility accommodations, academic accommodation of religious obligations, and withdrawal procedures, </w:t>
      </w:r>
      <w:r w:rsidRPr="00AD21DE">
        <w:t xml:space="preserve">consult </w:t>
      </w:r>
      <w:hyperlink r:id="rId34" w:tgtFrame="_blank" w:history="1">
        <w:r>
          <w:rPr>
            <w:rStyle w:val="Hyperlink"/>
          </w:rPr>
          <w:t>Academic Policies and Procedures</w:t>
        </w:r>
      </w:hyperlink>
      <w:r w:rsidRPr="00AD21DE">
        <w:t> </w:t>
      </w:r>
      <w:r>
        <w:t xml:space="preserve">and </w:t>
      </w:r>
      <w:hyperlink r:id="rId35" w:tooltip="https://www.uoguelph.ca/continuing-studies/withdrawals-refunds-transfers/" w:history="1">
        <w:r>
          <w:rPr>
            <w:rStyle w:val="Hyperlink"/>
          </w:rPr>
          <w:t>Withdrawals, Refunds, and Transfers</w:t>
        </w:r>
      </w:hyperlink>
      <w:r>
        <w:t xml:space="preserve"> on the School of Continuing Studies website. You may also contact </w:t>
      </w:r>
      <w:r w:rsidRPr="00AD21DE">
        <w:t>the</w:t>
      </w:r>
      <w:r>
        <w:t xml:space="preserve"> </w:t>
      </w:r>
      <w:r w:rsidRPr="009003DD">
        <w:t>School of Continuing Studies’</w:t>
      </w:r>
      <w:r w:rsidRPr="00AD21DE">
        <w:t> </w:t>
      </w:r>
      <w:hyperlink r:id="rId36" w:history="1">
        <w:r>
          <w:rPr>
            <w:rStyle w:val="Hyperlink"/>
            <w:szCs w:val="22"/>
          </w:rPr>
          <w:t>Learner Success Advisor</w:t>
        </w:r>
      </w:hyperlink>
      <w:r>
        <w:t xml:space="preserve"> for assistance.</w:t>
      </w:r>
    </w:p>
    <w:p w14:paraId="4FFEF2D4" w14:textId="77777777" w:rsidR="005E29AE" w:rsidRPr="00CF1AE7" w:rsidRDefault="005E29AE" w:rsidP="005E29AE">
      <w:pPr>
        <w:rPr>
          <w:rFonts w:eastAsiaTheme="minorEastAsia"/>
          <w:color w:val="000000"/>
        </w:rPr>
      </w:pPr>
      <w:bookmarkStart w:id="38" w:name="_Hlk202361758"/>
      <w:r w:rsidRPr="001153B2">
        <w:rPr>
          <w:rFonts w:eastAsiaTheme="minorEastAsia"/>
        </w:rPr>
        <w:t>https://www.uoguelph.ca/continuing-studies/academic-policies/</w:t>
      </w:r>
      <w:bookmarkEnd w:id="38"/>
    </w:p>
    <w:p w14:paraId="02B6985E" w14:textId="77777777" w:rsidR="005E29AE" w:rsidRDefault="005E29AE" w:rsidP="005E29AE">
      <w:r w:rsidRPr="00163F05">
        <w:t>https://www.uoguelph.ca/continuing-studies/withdrawals-refunds-transfers/</w:t>
      </w:r>
    </w:p>
    <w:p w14:paraId="32001076" w14:textId="77777777" w:rsidR="005E29AE" w:rsidRPr="00581133" w:rsidRDefault="005E29AE" w:rsidP="005E29AE">
      <w:pPr>
        <w:rPr>
          <w:color w:val="0000FF" w:themeColor="hyperlink"/>
          <w:u w:val="single"/>
        </w:rPr>
      </w:pPr>
      <w:r w:rsidRPr="001153B2">
        <w:t>scs-counsellor@uoguelph.ca</w:t>
      </w:r>
    </w:p>
    <w:p w14:paraId="47844F31" w14:textId="77777777" w:rsidR="005E29AE" w:rsidRDefault="005E29AE" w:rsidP="005E29AE">
      <w:pPr>
        <w:pStyle w:val="Heading2"/>
        <w:rPr>
          <w:lang w:val="en-CA"/>
        </w:rPr>
      </w:pPr>
      <w:r w:rsidRPr="00FA324F">
        <w:rPr>
          <w:lang w:val="en-CA"/>
        </w:rPr>
        <w:t>Standard Statements</w:t>
      </w:r>
      <w:r>
        <w:rPr>
          <w:lang w:val="en-CA"/>
        </w:rPr>
        <w:t xml:space="preserve"> for Undergraduate Courses</w:t>
      </w:r>
    </w:p>
    <w:p w14:paraId="39DEF0DB" w14:textId="77777777" w:rsidR="005E29AE" w:rsidRPr="00FA324F" w:rsidRDefault="005E29AE" w:rsidP="005E29AE">
      <w:r w:rsidRPr="00FA324F">
        <w:t xml:space="preserve">As a student </w:t>
      </w:r>
      <w:r>
        <w:t>at</w:t>
      </w:r>
      <w:r w:rsidRPr="00FA324F">
        <w:t xml:space="preserve"> the University of Guelph, it is important for you to understand your rights and responsibilities and the academic rules and regulations that you must abide by.</w:t>
      </w:r>
    </w:p>
    <w:p w14:paraId="38CAC42C" w14:textId="77777777" w:rsidR="005E29AE" w:rsidRPr="00FA324F" w:rsidRDefault="005E29AE" w:rsidP="005E29AE">
      <w:r w:rsidRPr="00FA324F">
        <w:t xml:space="preserve">If you are a registered </w:t>
      </w:r>
      <w:r w:rsidRPr="00FA324F">
        <w:rPr>
          <w:b/>
          <w:bCs/>
        </w:rPr>
        <w:t xml:space="preserve">University of Guelph </w:t>
      </w:r>
      <w:r w:rsidRPr="00193A92">
        <w:rPr>
          <w:b/>
          <w:bCs/>
        </w:rPr>
        <w:t xml:space="preserve">degree </w:t>
      </w:r>
      <w:r w:rsidRPr="008C71C2">
        <w:rPr>
          <w:b/>
          <w:bCs/>
        </w:rPr>
        <w:t>and associate diploma student</w:t>
      </w:r>
      <w:r w:rsidRPr="00FA324F">
        <w:t xml:space="preserve">, consult the </w:t>
      </w:r>
      <w:hyperlink r:id="rId37" w:tgtFrame="_blank" w:history="1">
        <w:r w:rsidRPr="00CF1AE7">
          <w:rPr>
            <w:rStyle w:val="Hyperlink"/>
          </w:rPr>
          <w:t>Undergraduate Calendar</w:t>
        </w:r>
      </w:hyperlink>
      <w:r w:rsidRPr="00FA324F">
        <w:t xml:space="preserve"> for the rules, regulations, curricula, programs and fees for current and previous academic years.</w:t>
      </w:r>
    </w:p>
    <w:p w14:paraId="55D491D1" w14:textId="77777777" w:rsidR="005E29AE" w:rsidRDefault="005E29AE" w:rsidP="005E29AE">
      <w:r>
        <w:t>https://calendar.uoguelph.ca</w:t>
      </w:r>
    </w:p>
    <w:p w14:paraId="56EAE3DA" w14:textId="77777777" w:rsidR="005E29AE" w:rsidRDefault="005E29AE" w:rsidP="005E29AE">
      <w:pPr>
        <w:pStyle w:val="Heading3"/>
      </w:pPr>
      <w:r>
        <w:t>Academic Integrity</w:t>
      </w:r>
    </w:p>
    <w:p w14:paraId="0C3415BD" w14:textId="77777777" w:rsidR="005E29AE" w:rsidRPr="00670875" w:rsidRDefault="005E29AE" w:rsidP="005E29AE">
      <w:r w:rsidRPr="00670875">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4532AA95" w14:textId="77777777" w:rsidR="005E29AE" w:rsidRPr="00670875" w:rsidRDefault="005E29AE" w:rsidP="005E29AE">
      <w:r w:rsidRPr="00670875">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43C6F570" w14:textId="77777777" w:rsidR="005E29AE" w:rsidRDefault="005E29AE" w:rsidP="005E29AE">
      <w:r w:rsidRPr="00670875">
        <w:t>The </w:t>
      </w:r>
      <w:hyperlink r:id="rId38" w:history="1">
        <w:r w:rsidRPr="00670875">
          <w:rPr>
            <w:rStyle w:val="Hyperlink"/>
          </w:rPr>
          <w:t>Academic Misconduct Policy</w:t>
        </w:r>
      </w:hyperlink>
      <w:r w:rsidRPr="00670875">
        <w:t> is outlined in the Undergraduate Calendar.</w:t>
      </w:r>
    </w:p>
    <w:p w14:paraId="42C2A553" w14:textId="77777777" w:rsidR="005E29AE" w:rsidRDefault="005E29AE" w:rsidP="005E29AE">
      <w:r w:rsidRPr="00AF31C8">
        <w:t>https://calendar.uoguelph.ca/undergraduate-calendar/undergraduate-degree-regulations-procedures/academic-misconduct/</w:t>
      </w:r>
    </w:p>
    <w:p w14:paraId="404D409C" w14:textId="77777777" w:rsidR="005E29AE" w:rsidRDefault="005E29AE" w:rsidP="005E29AE">
      <w:pPr>
        <w:pStyle w:val="Heading3"/>
      </w:pPr>
      <w:r>
        <w:t>Accessibility</w:t>
      </w:r>
    </w:p>
    <w:p w14:paraId="6EB48A3E" w14:textId="77777777" w:rsidR="005E29AE" w:rsidRPr="007F199A" w:rsidRDefault="005E29AE" w:rsidP="005E29AE">
      <w:pPr>
        <w:pStyle w:val="Heading4"/>
      </w:pPr>
      <w:r w:rsidRPr="007F199A">
        <w:lastRenderedPageBreak/>
        <w:t>University of Guelph Degree Students</w:t>
      </w:r>
    </w:p>
    <w:p w14:paraId="1F286A1B" w14:textId="77777777" w:rsidR="005E29AE" w:rsidRPr="00D82C3C" w:rsidRDefault="005E29AE" w:rsidP="005E29AE">
      <w:r w:rsidRPr="00D82C3C">
        <w:t>The University promotes the full participation of students who experience disabilities in their academic programs. To that end, the provision of academic accommodation is a shared responsibility between the University and the student.</w:t>
      </w:r>
    </w:p>
    <w:p w14:paraId="6C7B51C4" w14:textId="77777777" w:rsidR="005E29AE" w:rsidRPr="00D82C3C" w:rsidRDefault="005E29AE" w:rsidP="005E29AE">
      <w:r w:rsidRPr="00D82C3C">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51FCC2BD" w14:textId="77777777" w:rsidR="005E29AE" w:rsidRDefault="005E29AE" w:rsidP="005E29AE">
      <w:r w:rsidRPr="00D82C3C">
        <w:t>Accommodations are available for both permanent and temporary disabilities. It should be noted that common illnesses such as a cold or the flu do not constitute a disability.  Use of the SAS Exam Centre requires students to make a booking at least 10 days in advance, and no later than the first business day in November, March or July as appropriate for the semester. Similarly, new or changed accommodations for online quizzes, tests and exams must be approved at least a week ahead of time. For students at the Guelph campus, information can be found on the </w:t>
      </w:r>
      <w:hyperlink r:id="rId39" w:tgtFrame="_blank" w:history="1">
        <w:r w:rsidRPr="00D82C3C">
          <w:rPr>
            <w:rStyle w:val="Hyperlink"/>
          </w:rPr>
          <w:t>SAS website.</w:t>
        </w:r>
      </w:hyperlink>
    </w:p>
    <w:p w14:paraId="68C7B449" w14:textId="77777777" w:rsidR="005E29AE" w:rsidRDefault="005E29AE" w:rsidP="005E29AE">
      <w:r w:rsidRPr="004367AF">
        <w:t>https://wellness.uoguelph.ca/accessibility/</w:t>
      </w:r>
    </w:p>
    <w:p w14:paraId="505C3660" w14:textId="77777777" w:rsidR="005E29AE" w:rsidRDefault="005E29AE" w:rsidP="005E29AE">
      <w:pPr>
        <w:pStyle w:val="Heading3"/>
      </w:pPr>
      <w:r>
        <w:t>Accommodation of Religious Obligations</w:t>
      </w:r>
    </w:p>
    <w:p w14:paraId="7C9EE341" w14:textId="77777777" w:rsidR="005E29AE" w:rsidRPr="00F03696" w:rsidRDefault="005E29AE" w:rsidP="005E29AE">
      <w:r w:rsidRPr="00F03696">
        <w:t>If you are unable to meet an in-course requirement due to religious obligations, please email the course instructor within two weeks of the start of the semester to make alternate arrangements.</w:t>
      </w:r>
    </w:p>
    <w:p w14:paraId="76812168" w14:textId="77777777" w:rsidR="005E29AE" w:rsidRDefault="005E29AE" w:rsidP="005E29AE">
      <w:r w:rsidRPr="00F03696">
        <w:t>See the Academic calendar for information on regulations and procedures for </w:t>
      </w:r>
      <w:hyperlink r:id="rId40" w:tgtFrame="_blank" w:history="1">
        <w:r w:rsidRPr="00F03696">
          <w:rPr>
            <w:rStyle w:val="Hyperlink"/>
          </w:rPr>
          <w:t>Academic Accommodations of Religious Obligations</w:t>
        </w:r>
      </w:hyperlink>
      <w:r w:rsidRPr="00F03696">
        <w:t>.</w:t>
      </w:r>
    </w:p>
    <w:p w14:paraId="52EB8918" w14:textId="77777777" w:rsidR="005E29AE" w:rsidRDefault="005E29AE" w:rsidP="005E29AE">
      <w:r w:rsidRPr="00217A16">
        <w:t>https://calendar.uoguelph.ca/undergraduate-calendar/undergraduate-degree-regulations-procedures/academic-accommodation-religious-obligations/</w:t>
      </w:r>
    </w:p>
    <w:p w14:paraId="30F7305E" w14:textId="77777777" w:rsidR="005E29AE" w:rsidRDefault="005E29AE" w:rsidP="005E29AE">
      <w:pPr>
        <w:pStyle w:val="Heading3"/>
      </w:pPr>
      <w:r>
        <w:t>Copies of Out-of-class Assignments</w:t>
      </w:r>
    </w:p>
    <w:p w14:paraId="1607470A" w14:textId="77777777" w:rsidR="005E29AE" w:rsidRDefault="005E29AE" w:rsidP="005E29AE">
      <w:r w:rsidRPr="005C1AA9">
        <w:t>Keep paper and/or other reliable back-up copies of all out-of-class assignments: you may be asked to resubmit work at any time.</w:t>
      </w:r>
    </w:p>
    <w:p w14:paraId="303D09A6" w14:textId="77777777" w:rsidR="005E29AE" w:rsidRDefault="005E29AE" w:rsidP="005E29AE">
      <w:pPr>
        <w:pStyle w:val="Heading3"/>
      </w:pPr>
      <w:r>
        <w:t>Drop Date</w:t>
      </w:r>
    </w:p>
    <w:p w14:paraId="30A7F5EE" w14:textId="77777777" w:rsidR="005E29AE" w:rsidRDefault="005E29AE" w:rsidP="005E29AE">
      <w:r w:rsidRPr="00163F05">
        <w:t>Courses that are one semester long must be dropped by the end of the last day of classes; two-semester courses must be dropped by the last day of classes in the second semester. The regulations and procedures for </w:t>
      </w:r>
      <w:hyperlink r:id="rId41" w:tgtFrame="_blank" w:tooltip="https://calendar.uoguelph.ca/undergraduate-calendar/undergraduate-degree-regulations-procedures/dropping-courses/" w:history="1">
        <w:r w:rsidRPr="00163F05">
          <w:rPr>
            <w:rStyle w:val="Hyperlink"/>
          </w:rPr>
          <w:t>Dropping Courses</w:t>
        </w:r>
      </w:hyperlink>
      <w:r w:rsidRPr="00163F05">
        <w:t> are available in the Undergraduate Calendar.</w:t>
      </w:r>
    </w:p>
    <w:p w14:paraId="36927005" w14:textId="77777777" w:rsidR="005E29AE" w:rsidRPr="00FA324F" w:rsidRDefault="005E29AE" w:rsidP="005E29AE">
      <w:r w:rsidRPr="000270B9">
        <w:t>https://calendar.uoguelph.ca/undergraduate-calendar/undergraduate-degree-regulations-procedures/dropping-courses/</w:t>
      </w:r>
      <w:r>
        <w:t xml:space="preserve"> </w:t>
      </w:r>
    </w:p>
    <w:p w14:paraId="2AE05160" w14:textId="77777777" w:rsidR="005E29AE" w:rsidRDefault="005E29AE" w:rsidP="005E29AE">
      <w:pPr>
        <w:pStyle w:val="Heading3"/>
      </w:pPr>
      <w:r>
        <w:t>Email Communication</w:t>
      </w:r>
    </w:p>
    <w:p w14:paraId="7A9E9661" w14:textId="77777777" w:rsidR="005E29AE" w:rsidRDefault="005E29AE" w:rsidP="005E29AE">
      <w:r w:rsidRPr="00B57C2F">
        <w:lastRenderedPageBreak/>
        <w:t>As per university regulations, all students are required to check their &lt;uoguelph.ca&gt; e-mail account regularly: e-mail is the official route of communication between the University and its students.</w:t>
      </w:r>
    </w:p>
    <w:p w14:paraId="30FC0485" w14:textId="77777777" w:rsidR="005E29AE" w:rsidRDefault="005E29AE" w:rsidP="005E29AE">
      <w:pPr>
        <w:pStyle w:val="Heading3"/>
      </w:pPr>
      <w:r>
        <w:t>Health and Wellbeing</w:t>
      </w:r>
    </w:p>
    <w:p w14:paraId="4F4630C4" w14:textId="77777777" w:rsidR="005E29AE" w:rsidRDefault="005E29AE" w:rsidP="005E29AE">
      <w:r w:rsidRPr="004C70FC">
        <w:t xml:space="preserve">The University of Guelph provides a wide range of health and </w:t>
      </w:r>
      <w:r>
        <w:t>well-being</w:t>
      </w:r>
      <w:r w:rsidRPr="004C70FC">
        <w:t> services at the </w:t>
      </w:r>
      <w:bookmarkStart w:id="39" w:name="_Hlk193274131"/>
      <w:r w:rsidRPr="004C70FC">
        <w:fldChar w:fldCharType="begin"/>
      </w:r>
      <w:r w:rsidRPr="004C70FC">
        <w:instrText>HYPERLINK "https://wellness.uoguelph.ca/" \t "_blank"</w:instrText>
      </w:r>
      <w:r w:rsidRPr="004C70FC">
        <w:fldChar w:fldCharType="separate"/>
      </w:r>
      <w:r w:rsidRPr="004C70FC">
        <w:rPr>
          <w:rStyle w:val="Hyperlink"/>
        </w:rPr>
        <w:t>Vaccarino Centre for Student Wellness</w:t>
      </w:r>
      <w:r w:rsidRPr="004C70FC">
        <w:fldChar w:fldCharType="end"/>
      </w:r>
      <w:bookmarkEnd w:id="39"/>
      <w:r w:rsidRPr="004C70FC">
        <w:t>. If you are concerned about your mental health and not sure where to start, connect with a </w:t>
      </w:r>
      <w:hyperlink r:id="rId42" w:tgtFrame="_blank" w:history="1">
        <w:r w:rsidRPr="004C70FC">
          <w:rPr>
            <w:rStyle w:val="Hyperlink"/>
          </w:rPr>
          <w:t>Student Wellness Navigator</w:t>
        </w:r>
      </w:hyperlink>
      <w:r w:rsidRPr="004C70FC">
        <w:t> who can help develop a plan to manage and support your mental health or check out our </w:t>
      </w:r>
      <w:bookmarkStart w:id="40" w:name="_Hlk193274163"/>
      <w:r w:rsidRPr="004C70FC">
        <w:fldChar w:fldCharType="begin"/>
      </w:r>
      <w:r w:rsidRPr="004C70FC">
        <w:instrText>HYPERLINK "https://wellness.uoguelph.ca/shine-this-year" \t "_blank"</w:instrText>
      </w:r>
      <w:r w:rsidRPr="004C70FC">
        <w:fldChar w:fldCharType="separate"/>
      </w:r>
      <w:r w:rsidRPr="004C70FC">
        <w:rPr>
          <w:rStyle w:val="Hyperlink"/>
        </w:rPr>
        <w:t>mental wellbeing resources</w:t>
      </w:r>
      <w:r w:rsidRPr="004C70FC">
        <w:fldChar w:fldCharType="end"/>
      </w:r>
      <w:bookmarkEnd w:id="40"/>
      <w:r w:rsidRPr="004C70FC">
        <w:t>. The Student Wellness team are here to help and welcome the opportunity to connect with you.</w:t>
      </w:r>
    </w:p>
    <w:p w14:paraId="52C9AFDC" w14:textId="77777777" w:rsidR="005E29AE" w:rsidRDefault="005E29AE" w:rsidP="005E29AE">
      <w:r w:rsidRPr="00383C8B">
        <w:t>https://wellness.uoguelph.ca/</w:t>
      </w:r>
    </w:p>
    <w:p w14:paraId="1E6C70E7" w14:textId="77777777" w:rsidR="005E29AE" w:rsidRDefault="005E29AE" w:rsidP="005E29AE">
      <w:r w:rsidRPr="00383C8B">
        <w:t>https://wellness.uoguelph.ca/navigators</w:t>
      </w:r>
    </w:p>
    <w:p w14:paraId="41340990" w14:textId="77777777" w:rsidR="005E29AE" w:rsidRDefault="005E29AE" w:rsidP="005E29AE">
      <w:r w:rsidRPr="00383C8B">
        <w:t>https://wellness.uoguelph.ca/shine-this-year</w:t>
      </w:r>
    </w:p>
    <w:p w14:paraId="045FA345" w14:textId="77777777" w:rsidR="005E29AE" w:rsidRPr="00163F05" w:rsidRDefault="005E29AE" w:rsidP="005E29AE">
      <w:pPr>
        <w:pStyle w:val="Heading3"/>
      </w:pPr>
      <w:r w:rsidRPr="00163F05">
        <w:t>Illness</w:t>
      </w:r>
    </w:p>
    <w:p w14:paraId="64074C41" w14:textId="77777777" w:rsidR="005E29AE" w:rsidRPr="00163F05" w:rsidRDefault="005E29AE" w:rsidP="005E29AE">
      <w:r w:rsidRPr="00163F05">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070550AE" w14:textId="77777777" w:rsidR="005E29AE" w:rsidRPr="00163F05" w:rsidRDefault="005E29AE" w:rsidP="005E29AE">
      <w:pPr>
        <w:pStyle w:val="Heading3"/>
      </w:pPr>
      <w:r w:rsidRPr="00163F05">
        <w:t>Recording of Materials</w:t>
      </w:r>
    </w:p>
    <w:p w14:paraId="71F4C85F" w14:textId="77777777" w:rsidR="005E29AE" w:rsidRDefault="005E29AE" w:rsidP="005E29AE">
      <w:r w:rsidRPr="00163F05">
        <w:t>Presentations that are made in relation to course work—including lectures—cannot be recorded or copied without the permission of the presenter, whether the instructor, a student, or guest lecturer. Material recorded with permission is restricted to use for that course unless further permission is granted.</w:t>
      </w:r>
    </w:p>
    <w:p w14:paraId="56B7E84F" w14:textId="77777777" w:rsidR="005E29AE" w:rsidRDefault="005E29AE" w:rsidP="005E29AE">
      <w:pPr>
        <w:pStyle w:val="Heading3"/>
      </w:pPr>
      <w:r>
        <w:t>Resources</w:t>
      </w:r>
    </w:p>
    <w:p w14:paraId="68580C04" w14:textId="77777777" w:rsidR="005E29AE" w:rsidRDefault="005E29AE" w:rsidP="005E29AE">
      <w:r w:rsidRPr="006A65DE">
        <w:t>The </w:t>
      </w:r>
      <w:hyperlink r:id="rId43" w:history="1">
        <w:r w:rsidRPr="003D4367">
          <w:rPr>
            <w:rStyle w:val="Hyperlink"/>
          </w:rPr>
          <w:t>Academic Calendars</w:t>
        </w:r>
      </w:hyperlink>
      <w:r w:rsidRPr="006A65DE">
        <w:t> </w:t>
      </w:r>
      <w:r>
        <w:t>are</w:t>
      </w:r>
      <w:r w:rsidRPr="006A65DE">
        <w:t xml:space="preserve"> the source of information about the University of Guelph’s procedures, policies and regulations which apply to undergraduate, graduate and diploma programs.</w:t>
      </w:r>
    </w:p>
    <w:p w14:paraId="14D1F62F" w14:textId="77777777" w:rsidR="005E29AE" w:rsidRDefault="005E29AE" w:rsidP="005E29AE">
      <w:r w:rsidRPr="00994AAF">
        <w:t>https://calendar.uoguelph.ca/</w:t>
      </w:r>
    </w:p>
    <w:p w14:paraId="55DE1ECC" w14:textId="77777777" w:rsidR="005E29AE" w:rsidRDefault="005E29AE" w:rsidP="005E29AE">
      <w:pPr>
        <w:pStyle w:val="Heading3"/>
      </w:pPr>
      <w:r>
        <w:t>When You Cannot Meet a Course Requirement</w:t>
      </w:r>
    </w:p>
    <w:p w14:paraId="45505B04" w14:textId="77777777" w:rsidR="005E29AE" w:rsidRDefault="005E29AE" w:rsidP="005E29AE">
      <w:r w:rsidRPr="006F5108">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44" w:tgtFrame="_blank" w:history="1">
        <w:r w:rsidRPr="006F5108">
          <w:rPr>
            <w:rStyle w:val="Hyperlink"/>
          </w:rPr>
          <w:t>Academic Consideration.</w:t>
        </w:r>
      </w:hyperlink>
    </w:p>
    <w:p w14:paraId="60CBC4BF" w14:textId="36C0794D" w:rsidR="001A2209" w:rsidRPr="001A2209" w:rsidRDefault="005E29AE" w:rsidP="005E29AE">
      <w:pPr>
        <w:spacing w:before="0" w:after="0"/>
        <w:rPr>
          <w:rFonts w:eastAsia="Calibri"/>
        </w:rPr>
      </w:pPr>
      <w:r w:rsidRPr="008572FF">
        <w:lastRenderedPageBreak/>
        <w:t>https://calendar.uoguelph.ca/undergraduate-calendar/undergraduate-degree-regulations-procedures/academic-consideration-appeals-petitions/</w:t>
      </w:r>
    </w:p>
    <w:sectPr w:rsidR="001A2209" w:rsidRPr="001A2209" w:rsidSect="00F02773">
      <w:headerReference w:type="even" r:id="rId45"/>
      <w:footerReference w:type="default" r:id="rId4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D4AC3F" w14:textId="77777777" w:rsidR="008654BD" w:rsidRDefault="008654BD" w:rsidP="007E7E33">
      <w:r>
        <w:separator/>
      </w:r>
    </w:p>
  </w:endnote>
  <w:endnote w:type="continuationSeparator" w:id="0">
    <w:p w14:paraId="039C9D1F" w14:textId="77777777" w:rsidR="008654BD" w:rsidRDefault="008654BD" w:rsidP="007E7E33">
      <w:r>
        <w:continuationSeparator/>
      </w:r>
    </w:p>
  </w:endnote>
  <w:endnote w:type="continuationNotice" w:id="1">
    <w:p w14:paraId="1B46EE44" w14:textId="77777777" w:rsidR="008654BD" w:rsidRDefault="008654B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10006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ZWAdobeF">
    <w:altName w:val="Calibri"/>
    <w:panose1 w:val="020B0604020202020204"/>
    <w:charset w:val="00"/>
    <w:family w:val="auto"/>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72CAEF" w14:textId="4307772E" w:rsidR="00D3788C" w:rsidRPr="00CE42AE" w:rsidRDefault="00D3788C" w:rsidP="00CE42AE">
    <w:pPr>
      <w:pStyle w:val="Footer"/>
      <w:jc w:val="center"/>
      <w:rPr>
        <w:sz w:val="20"/>
        <w:szCs w:val="20"/>
        <w:lang w:val="en-CA"/>
      </w:rPr>
    </w:pPr>
    <w:r w:rsidRPr="00CE42AE">
      <w:rPr>
        <w:sz w:val="20"/>
        <w:szCs w:val="20"/>
        <w:lang w:val="en-CA"/>
      </w:rPr>
      <w:t xml:space="preserve">Page </w:t>
    </w:r>
    <w:r w:rsidRPr="00CE42AE">
      <w:rPr>
        <w:sz w:val="20"/>
        <w:szCs w:val="20"/>
        <w:lang w:val="en-CA"/>
      </w:rPr>
      <w:fldChar w:fldCharType="begin"/>
    </w:r>
    <w:r w:rsidRPr="00CE42AE">
      <w:rPr>
        <w:sz w:val="20"/>
        <w:szCs w:val="20"/>
        <w:lang w:val="en-CA"/>
      </w:rPr>
      <w:instrText xml:space="preserve"> PAGE </w:instrText>
    </w:r>
    <w:r w:rsidRPr="00CE42AE">
      <w:rPr>
        <w:sz w:val="20"/>
        <w:szCs w:val="20"/>
        <w:lang w:val="en-CA"/>
      </w:rPr>
      <w:fldChar w:fldCharType="separate"/>
    </w:r>
    <w:r w:rsidR="0095235C">
      <w:rPr>
        <w:noProof/>
        <w:sz w:val="20"/>
        <w:szCs w:val="20"/>
        <w:lang w:val="en-CA"/>
      </w:rPr>
      <w:t>4</w:t>
    </w:r>
    <w:r w:rsidRPr="00CE42AE">
      <w:rPr>
        <w:sz w:val="20"/>
        <w:szCs w:val="20"/>
        <w:lang w:val="en-CA"/>
      </w:rPr>
      <w:fldChar w:fldCharType="end"/>
    </w:r>
    <w:r w:rsidRPr="00CE42AE">
      <w:rPr>
        <w:sz w:val="20"/>
        <w:szCs w:val="20"/>
        <w:lang w:val="en-CA"/>
      </w:rPr>
      <w:t xml:space="preserve"> of </w:t>
    </w:r>
    <w:r w:rsidRPr="00CE42AE">
      <w:rPr>
        <w:sz w:val="20"/>
        <w:szCs w:val="20"/>
        <w:lang w:val="en-CA"/>
      </w:rPr>
      <w:fldChar w:fldCharType="begin"/>
    </w:r>
    <w:r w:rsidRPr="00CE42AE">
      <w:rPr>
        <w:sz w:val="20"/>
        <w:szCs w:val="20"/>
        <w:lang w:val="en-CA"/>
      </w:rPr>
      <w:instrText xml:space="preserve"> NUMPAGES </w:instrText>
    </w:r>
    <w:r w:rsidRPr="00CE42AE">
      <w:rPr>
        <w:sz w:val="20"/>
        <w:szCs w:val="20"/>
        <w:lang w:val="en-CA"/>
      </w:rPr>
      <w:fldChar w:fldCharType="separate"/>
    </w:r>
    <w:r w:rsidR="0095235C">
      <w:rPr>
        <w:noProof/>
        <w:sz w:val="20"/>
        <w:szCs w:val="20"/>
        <w:lang w:val="en-CA"/>
      </w:rPr>
      <w:t>23</w:t>
    </w:r>
    <w:r w:rsidRPr="00CE42AE">
      <w:rPr>
        <w:sz w:val="20"/>
        <w:szCs w:val="20"/>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D229DB" w14:textId="77777777" w:rsidR="008654BD" w:rsidRDefault="008654BD" w:rsidP="007E7E33">
      <w:r>
        <w:separator/>
      </w:r>
    </w:p>
  </w:footnote>
  <w:footnote w:type="continuationSeparator" w:id="0">
    <w:p w14:paraId="778DF691" w14:textId="77777777" w:rsidR="008654BD" w:rsidRDefault="008654BD" w:rsidP="007E7E33">
      <w:r>
        <w:continuationSeparator/>
      </w:r>
    </w:p>
  </w:footnote>
  <w:footnote w:type="continuationNotice" w:id="1">
    <w:p w14:paraId="521268CD" w14:textId="77777777" w:rsidR="008654BD" w:rsidRDefault="008654B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0E094E" w14:textId="77777777" w:rsidR="00D3788C" w:rsidRDefault="00000000" w:rsidP="007E7E33">
    <w:pPr>
      <w:pStyle w:val="Header"/>
    </w:pPr>
    <w:sdt>
      <w:sdtPr>
        <w:id w:val="171999623"/>
        <w:temporary/>
        <w:showingPlcHdr/>
      </w:sdtPr>
      <w:sdtContent>
        <w:r w:rsidR="00D3788C">
          <w:t>[Type text]</w:t>
        </w:r>
      </w:sdtContent>
    </w:sdt>
    <w:r w:rsidR="00D3788C">
      <w:ptab w:relativeTo="margin" w:alignment="center" w:leader="none"/>
    </w:r>
    <w:sdt>
      <w:sdtPr>
        <w:id w:val="171999624"/>
        <w:temporary/>
        <w:showingPlcHdr/>
      </w:sdtPr>
      <w:sdtContent>
        <w:r w:rsidR="00D3788C">
          <w:t>[Type text]</w:t>
        </w:r>
      </w:sdtContent>
    </w:sdt>
    <w:r w:rsidR="00D3788C">
      <w:ptab w:relativeTo="margin" w:alignment="right" w:leader="none"/>
    </w:r>
    <w:sdt>
      <w:sdtPr>
        <w:id w:val="171999625"/>
        <w:temporary/>
        <w:showingPlcHdr/>
      </w:sdtPr>
      <w:sdtContent>
        <w:r w:rsidR="00D3788C">
          <w:t>[Type text]</w:t>
        </w:r>
      </w:sdtContent>
    </w:sdt>
  </w:p>
  <w:p w14:paraId="6887DB03" w14:textId="77777777" w:rsidR="00D3788C" w:rsidRDefault="00D3788C" w:rsidP="007E7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C04D0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13E72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AE4562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26AA87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6A5D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9CC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FA21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6E37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16EC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1EFE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F35F7"/>
    <w:multiLevelType w:val="hybridMultilevel"/>
    <w:tmpl w:val="0EFC444C"/>
    <w:lvl w:ilvl="0" w:tplc="676AD452">
      <w:start w:val="1"/>
      <w:numFmt w:val="decimal"/>
      <w:lvlText w:val="%1."/>
      <w:lvlJc w:val="left"/>
      <w:pPr>
        <w:ind w:left="720" w:hanging="360"/>
      </w:pPr>
    </w:lvl>
    <w:lvl w:ilvl="1" w:tplc="EF1A4A1A">
      <w:start w:val="1"/>
      <w:numFmt w:val="lowerLetter"/>
      <w:lvlText w:val="%2."/>
      <w:lvlJc w:val="left"/>
      <w:pPr>
        <w:ind w:left="1440" w:hanging="360"/>
      </w:pPr>
    </w:lvl>
    <w:lvl w:ilvl="2" w:tplc="2B280558">
      <w:start w:val="1"/>
      <w:numFmt w:val="lowerRoman"/>
      <w:lvlText w:val="%3."/>
      <w:lvlJc w:val="right"/>
      <w:pPr>
        <w:ind w:left="2160" w:hanging="180"/>
      </w:pPr>
    </w:lvl>
    <w:lvl w:ilvl="3" w:tplc="67B2A4E4">
      <w:start w:val="1"/>
      <w:numFmt w:val="decimal"/>
      <w:lvlText w:val="%4."/>
      <w:lvlJc w:val="left"/>
      <w:pPr>
        <w:ind w:left="2880" w:hanging="360"/>
      </w:pPr>
    </w:lvl>
    <w:lvl w:ilvl="4" w:tplc="594656D4">
      <w:start w:val="1"/>
      <w:numFmt w:val="lowerLetter"/>
      <w:lvlText w:val="%5."/>
      <w:lvlJc w:val="left"/>
      <w:pPr>
        <w:ind w:left="3600" w:hanging="360"/>
      </w:pPr>
    </w:lvl>
    <w:lvl w:ilvl="5" w:tplc="75EC66EA">
      <w:start w:val="1"/>
      <w:numFmt w:val="lowerRoman"/>
      <w:lvlText w:val="%6."/>
      <w:lvlJc w:val="right"/>
      <w:pPr>
        <w:ind w:left="4320" w:hanging="180"/>
      </w:pPr>
    </w:lvl>
    <w:lvl w:ilvl="6" w:tplc="8C562096">
      <w:start w:val="1"/>
      <w:numFmt w:val="decimal"/>
      <w:lvlText w:val="%7."/>
      <w:lvlJc w:val="left"/>
      <w:pPr>
        <w:ind w:left="5040" w:hanging="360"/>
      </w:pPr>
    </w:lvl>
    <w:lvl w:ilvl="7" w:tplc="869CA5B6">
      <w:start w:val="1"/>
      <w:numFmt w:val="lowerLetter"/>
      <w:lvlText w:val="%8."/>
      <w:lvlJc w:val="left"/>
      <w:pPr>
        <w:ind w:left="5760" w:hanging="360"/>
      </w:pPr>
    </w:lvl>
    <w:lvl w:ilvl="8" w:tplc="A8B6DA7C">
      <w:start w:val="1"/>
      <w:numFmt w:val="lowerRoman"/>
      <w:lvlText w:val="%9."/>
      <w:lvlJc w:val="right"/>
      <w:pPr>
        <w:ind w:left="6480" w:hanging="180"/>
      </w:pPr>
    </w:lvl>
  </w:abstractNum>
  <w:abstractNum w:abstractNumId="11" w15:restartNumberingAfterBreak="0">
    <w:nsid w:val="19AB7940"/>
    <w:multiLevelType w:val="hybridMultilevel"/>
    <w:tmpl w:val="AD7C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C27A6"/>
    <w:multiLevelType w:val="hybridMultilevel"/>
    <w:tmpl w:val="A192E3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EEB56AE"/>
    <w:multiLevelType w:val="hybridMultilevel"/>
    <w:tmpl w:val="43DE2914"/>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4" w15:restartNumberingAfterBreak="0">
    <w:nsid w:val="28D364D6"/>
    <w:multiLevelType w:val="hybridMultilevel"/>
    <w:tmpl w:val="CAA01412"/>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66C9F"/>
    <w:multiLevelType w:val="hybridMultilevel"/>
    <w:tmpl w:val="DC461172"/>
    <w:lvl w:ilvl="0" w:tplc="CBECC9D4">
      <w:start w:val="1"/>
      <w:numFmt w:val="decimal"/>
      <w:pStyle w:val="Numbered"/>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C91963"/>
    <w:multiLevelType w:val="multilevel"/>
    <w:tmpl w:val="4DD4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C31D9"/>
    <w:multiLevelType w:val="hybridMultilevel"/>
    <w:tmpl w:val="B95A5A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1132570"/>
    <w:multiLevelType w:val="hybridMultilevel"/>
    <w:tmpl w:val="FFE4679E"/>
    <w:lvl w:ilvl="0" w:tplc="B02ABE04">
      <w:start w:val="1"/>
      <w:numFmt w:val="bullet"/>
      <w:lvlText w:val=""/>
      <w:lvlJc w:val="left"/>
      <w:pPr>
        <w:tabs>
          <w:tab w:val="num" w:pos="720"/>
        </w:tabs>
        <w:ind w:left="720" w:hanging="360"/>
      </w:pPr>
      <w:rPr>
        <w:rFonts w:ascii="Symbol" w:hAnsi="Symbol" w:hint="default"/>
        <w:sz w:val="20"/>
      </w:rPr>
    </w:lvl>
    <w:lvl w:ilvl="1" w:tplc="435EC3F6" w:tentative="1">
      <w:start w:val="1"/>
      <w:numFmt w:val="bullet"/>
      <w:lvlText w:val="o"/>
      <w:lvlJc w:val="left"/>
      <w:pPr>
        <w:tabs>
          <w:tab w:val="num" w:pos="1440"/>
        </w:tabs>
        <w:ind w:left="1440" w:hanging="360"/>
      </w:pPr>
      <w:rPr>
        <w:rFonts w:ascii="Courier New" w:hAnsi="Courier New" w:hint="default"/>
        <w:sz w:val="20"/>
      </w:rPr>
    </w:lvl>
    <w:lvl w:ilvl="2" w:tplc="69F4124E" w:tentative="1">
      <w:start w:val="1"/>
      <w:numFmt w:val="bullet"/>
      <w:lvlText w:val=""/>
      <w:lvlJc w:val="left"/>
      <w:pPr>
        <w:tabs>
          <w:tab w:val="num" w:pos="2160"/>
        </w:tabs>
        <w:ind w:left="2160" w:hanging="360"/>
      </w:pPr>
      <w:rPr>
        <w:rFonts w:ascii="Wingdings" w:hAnsi="Wingdings" w:hint="default"/>
        <w:sz w:val="20"/>
      </w:rPr>
    </w:lvl>
    <w:lvl w:ilvl="3" w:tplc="767AB98E" w:tentative="1">
      <w:start w:val="1"/>
      <w:numFmt w:val="bullet"/>
      <w:lvlText w:val=""/>
      <w:lvlJc w:val="left"/>
      <w:pPr>
        <w:tabs>
          <w:tab w:val="num" w:pos="2880"/>
        </w:tabs>
        <w:ind w:left="2880" w:hanging="360"/>
      </w:pPr>
      <w:rPr>
        <w:rFonts w:ascii="Wingdings" w:hAnsi="Wingdings" w:hint="default"/>
        <w:sz w:val="20"/>
      </w:rPr>
    </w:lvl>
    <w:lvl w:ilvl="4" w:tplc="0E9E42BC" w:tentative="1">
      <w:start w:val="1"/>
      <w:numFmt w:val="bullet"/>
      <w:lvlText w:val=""/>
      <w:lvlJc w:val="left"/>
      <w:pPr>
        <w:tabs>
          <w:tab w:val="num" w:pos="3600"/>
        </w:tabs>
        <w:ind w:left="3600" w:hanging="360"/>
      </w:pPr>
      <w:rPr>
        <w:rFonts w:ascii="Wingdings" w:hAnsi="Wingdings" w:hint="default"/>
        <w:sz w:val="20"/>
      </w:rPr>
    </w:lvl>
    <w:lvl w:ilvl="5" w:tplc="9A08CDCA" w:tentative="1">
      <w:start w:val="1"/>
      <w:numFmt w:val="bullet"/>
      <w:lvlText w:val=""/>
      <w:lvlJc w:val="left"/>
      <w:pPr>
        <w:tabs>
          <w:tab w:val="num" w:pos="4320"/>
        </w:tabs>
        <w:ind w:left="4320" w:hanging="360"/>
      </w:pPr>
      <w:rPr>
        <w:rFonts w:ascii="Wingdings" w:hAnsi="Wingdings" w:hint="default"/>
        <w:sz w:val="20"/>
      </w:rPr>
    </w:lvl>
    <w:lvl w:ilvl="6" w:tplc="436623FA" w:tentative="1">
      <w:start w:val="1"/>
      <w:numFmt w:val="bullet"/>
      <w:lvlText w:val=""/>
      <w:lvlJc w:val="left"/>
      <w:pPr>
        <w:tabs>
          <w:tab w:val="num" w:pos="5040"/>
        </w:tabs>
        <w:ind w:left="5040" w:hanging="360"/>
      </w:pPr>
      <w:rPr>
        <w:rFonts w:ascii="Wingdings" w:hAnsi="Wingdings" w:hint="default"/>
        <w:sz w:val="20"/>
      </w:rPr>
    </w:lvl>
    <w:lvl w:ilvl="7" w:tplc="9A46F24E" w:tentative="1">
      <w:start w:val="1"/>
      <w:numFmt w:val="bullet"/>
      <w:lvlText w:val=""/>
      <w:lvlJc w:val="left"/>
      <w:pPr>
        <w:tabs>
          <w:tab w:val="num" w:pos="5760"/>
        </w:tabs>
        <w:ind w:left="5760" w:hanging="360"/>
      </w:pPr>
      <w:rPr>
        <w:rFonts w:ascii="Wingdings" w:hAnsi="Wingdings" w:hint="default"/>
        <w:sz w:val="20"/>
      </w:rPr>
    </w:lvl>
    <w:lvl w:ilvl="8" w:tplc="1E06298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3F5012"/>
    <w:multiLevelType w:val="multilevel"/>
    <w:tmpl w:val="FD2885C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0" w15:restartNumberingAfterBreak="0">
    <w:nsid w:val="452E3D7B"/>
    <w:multiLevelType w:val="hybridMultilevel"/>
    <w:tmpl w:val="9F0ABB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82D3B21"/>
    <w:multiLevelType w:val="hybridMultilevel"/>
    <w:tmpl w:val="305A64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631C10"/>
    <w:multiLevelType w:val="hybridMultilevel"/>
    <w:tmpl w:val="8438DF5C"/>
    <w:lvl w:ilvl="0" w:tplc="79DC77F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F7C05E7"/>
    <w:multiLevelType w:val="hybridMultilevel"/>
    <w:tmpl w:val="537AD0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201262E"/>
    <w:multiLevelType w:val="hybridMultilevel"/>
    <w:tmpl w:val="F41ECEEE"/>
    <w:lvl w:ilvl="0" w:tplc="FDD6B8B0">
      <w:start w:val="1"/>
      <w:numFmt w:val="bullet"/>
      <w:lvlText w:val=""/>
      <w:lvlJc w:val="left"/>
      <w:pPr>
        <w:ind w:left="720" w:hanging="360"/>
      </w:pPr>
      <w:rPr>
        <w:rFonts w:ascii="Symbol" w:hAnsi="Symbol" w:hint="default"/>
      </w:rPr>
    </w:lvl>
    <w:lvl w:ilvl="1" w:tplc="C158C6C6">
      <w:start w:val="1"/>
      <w:numFmt w:val="bullet"/>
      <w:lvlText w:val="o"/>
      <w:lvlJc w:val="left"/>
      <w:pPr>
        <w:ind w:left="1440" w:hanging="360"/>
      </w:pPr>
      <w:rPr>
        <w:rFonts w:ascii="Courier New" w:hAnsi="Courier New" w:hint="default"/>
      </w:rPr>
    </w:lvl>
    <w:lvl w:ilvl="2" w:tplc="20B87814">
      <w:start w:val="1"/>
      <w:numFmt w:val="bullet"/>
      <w:lvlText w:val=""/>
      <w:lvlJc w:val="left"/>
      <w:pPr>
        <w:ind w:left="2160" w:hanging="360"/>
      </w:pPr>
      <w:rPr>
        <w:rFonts w:ascii="Wingdings" w:hAnsi="Wingdings" w:hint="default"/>
      </w:rPr>
    </w:lvl>
    <w:lvl w:ilvl="3" w:tplc="28DE49D4">
      <w:start w:val="1"/>
      <w:numFmt w:val="bullet"/>
      <w:lvlText w:val=""/>
      <w:lvlJc w:val="left"/>
      <w:pPr>
        <w:ind w:left="2880" w:hanging="360"/>
      </w:pPr>
      <w:rPr>
        <w:rFonts w:ascii="Symbol" w:hAnsi="Symbol" w:hint="default"/>
      </w:rPr>
    </w:lvl>
    <w:lvl w:ilvl="4" w:tplc="C5ACF2AC">
      <w:start w:val="1"/>
      <w:numFmt w:val="bullet"/>
      <w:lvlText w:val="o"/>
      <w:lvlJc w:val="left"/>
      <w:pPr>
        <w:ind w:left="3600" w:hanging="360"/>
      </w:pPr>
      <w:rPr>
        <w:rFonts w:ascii="Courier New" w:hAnsi="Courier New" w:hint="default"/>
      </w:rPr>
    </w:lvl>
    <w:lvl w:ilvl="5" w:tplc="4A82D382">
      <w:start w:val="1"/>
      <w:numFmt w:val="bullet"/>
      <w:lvlText w:val=""/>
      <w:lvlJc w:val="left"/>
      <w:pPr>
        <w:ind w:left="4320" w:hanging="360"/>
      </w:pPr>
      <w:rPr>
        <w:rFonts w:ascii="Wingdings" w:hAnsi="Wingdings" w:hint="default"/>
      </w:rPr>
    </w:lvl>
    <w:lvl w:ilvl="6" w:tplc="A0623AAA">
      <w:start w:val="1"/>
      <w:numFmt w:val="bullet"/>
      <w:lvlText w:val=""/>
      <w:lvlJc w:val="left"/>
      <w:pPr>
        <w:ind w:left="5040" w:hanging="360"/>
      </w:pPr>
      <w:rPr>
        <w:rFonts w:ascii="Symbol" w:hAnsi="Symbol" w:hint="default"/>
      </w:rPr>
    </w:lvl>
    <w:lvl w:ilvl="7" w:tplc="0A18BAE4">
      <w:start w:val="1"/>
      <w:numFmt w:val="bullet"/>
      <w:lvlText w:val="o"/>
      <w:lvlJc w:val="left"/>
      <w:pPr>
        <w:ind w:left="5760" w:hanging="360"/>
      </w:pPr>
      <w:rPr>
        <w:rFonts w:ascii="Courier New" w:hAnsi="Courier New" w:hint="default"/>
      </w:rPr>
    </w:lvl>
    <w:lvl w:ilvl="8" w:tplc="67720962">
      <w:start w:val="1"/>
      <w:numFmt w:val="bullet"/>
      <w:lvlText w:val=""/>
      <w:lvlJc w:val="left"/>
      <w:pPr>
        <w:ind w:left="6480" w:hanging="360"/>
      </w:pPr>
      <w:rPr>
        <w:rFonts w:ascii="Wingdings" w:hAnsi="Wingdings" w:hint="default"/>
      </w:rPr>
    </w:lvl>
  </w:abstractNum>
  <w:abstractNum w:abstractNumId="25" w15:restartNumberingAfterBreak="0">
    <w:nsid w:val="55490C56"/>
    <w:multiLevelType w:val="hybridMultilevel"/>
    <w:tmpl w:val="E7BA5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413092"/>
    <w:multiLevelType w:val="hybridMultilevel"/>
    <w:tmpl w:val="8D2670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074133"/>
    <w:multiLevelType w:val="hybridMultilevel"/>
    <w:tmpl w:val="2AF2128E"/>
    <w:lvl w:ilvl="0" w:tplc="14AE9E38">
      <w:start w:val="1"/>
      <w:numFmt w:val="bullet"/>
      <w:lvlText w:val=""/>
      <w:lvlJc w:val="left"/>
      <w:pPr>
        <w:ind w:left="720" w:hanging="360"/>
      </w:pPr>
      <w:rPr>
        <w:rFonts w:ascii="Symbol" w:hAnsi="Symbol" w:hint="default"/>
      </w:rPr>
    </w:lvl>
    <w:lvl w:ilvl="1" w:tplc="626E8DA2">
      <w:start w:val="1"/>
      <w:numFmt w:val="bullet"/>
      <w:lvlText w:val="o"/>
      <w:lvlJc w:val="left"/>
      <w:pPr>
        <w:ind w:left="1440" w:hanging="360"/>
      </w:pPr>
      <w:rPr>
        <w:rFonts w:ascii="Courier New" w:hAnsi="Courier New" w:cs="Times New Roman" w:hint="default"/>
      </w:rPr>
    </w:lvl>
    <w:lvl w:ilvl="2" w:tplc="F5960A06">
      <w:start w:val="1"/>
      <w:numFmt w:val="bullet"/>
      <w:lvlText w:val=""/>
      <w:lvlJc w:val="left"/>
      <w:pPr>
        <w:ind w:left="2160" w:hanging="360"/>
      </w:pPr>
      <w:rPr>
        <w:rFonts w:ascii="Wingdings" w:hAnsi="Wingdings" w:hint="default"/>
      </w:rPr>
    </w:lvl>
    <w:lvl w:ilvl="3" w:tplc="D2BC2810">
      <w:start w:val="1"/>
      <w:numFmt w:val="bullet"/>
      <w:lvlText w:val=""/>
      <w:lvlJc w:val="left"/>
      <w:pPr>
        <w:ind w:left="2880" w:hanging="360"/>
      </w:pPr>
      <w:rPr>
        <w:rFonts w:ascii="Symbol" w:hAnsi="Symbol" w:hint="default"/>
      </w:rPr>
    </w:lvl>
    <w:lvl w:ilvl="4" w:tplc="57B65408">
      <w:start w:val="1"/>
      <w:numFmt w:val="bullet"/>
      <w:lvlText w:val="o"/>
      <w:lvlJc w:val="left"/>
      <w:pPr>
        <w:ind w:left="3600" w:hanging="360"/>
      </w:pPr>
      <w:rPr>
        <w:rFonts w:ascii="Courier New" w:hAnsi="Courier New" w:cs="Times New Roman" w:hint="default"/>
      </w:rPr>
    </w:lvl>
    <w:lvl w:ilvl="5" w:tplc="44EA16F0">
      <w:start w:val="1"/>
      <w:numFmt w:val="bullet"/>
      <w:lvlText w:val=""/>
      <w:lvlJc w:val="left"/>
      <w:pPr>
        <w:ind w:left="4320" w:hanging="360"/>
      </w:pPr>
      <w:rPr>
        <w:rFonts w:ascii="Wingdings" w:hAnsi="Wingdings" w:hint="default"/>
      </w:rPr>
    </w:lvl>
    <w:lvl w:ilvl="6" w:tplc="7EB6AB00">
      <w:start w:val="1"/>
      <w:numFmt w:val="bullet"/>
      <w:lvlText w:val=""/>
      <w:lvlJc w:val="left"/>
      <w:pPr>
        <w:ind w:left="5040" w:hanging="360"/>
      </w:pPr>
      <w:rPr>
        <w:rFonts w:ascii="Symbol" w:hAnsi="Symbol" w:hint="default"/>
      </w:rPr>
    </w:lvl>
    <w:lvl w:ilvl="7" w:tplc="94983530">
      <w:start w:val="1"/>
      <w:numFmt w:val="bullet"/>
      <w:lvlText w:val="o"/>
      <w:lvlJc w:val="left"/>
      <w:pPr>
        <w:ind w:left="5760" w:hanging="360"/>
      </w:pPr>
      <w:rPr>
        <w:rFonts w:ascii="Courier New" w:hAnsi="Courier New" w:cs="Times New Roman" w:hint="default"/>
      </w:rPr>
    </w:lvl>
    <w:lvl w:ilvl="8" w:tplc="C2CED4C6">
      <w:start w:val="1"/>
      <w:numFmt w:val="bullet"/>
      <w:lvlText w:val=""/>
      <w:lvlJc w:val="left"/>
      <w:pPr>
        <w:ind w:left="6480" w:hanging="360"/>
      </w:pPr>
      <w:rPr>
        <w:rFonts w:ascii="Wingdings" w:hAnsi="Wingdings" w:hint="default"/>
      </w:rPr>
    </w:lvl>
  </w:abstractNum>
  <w:abstractNum w:abstractNumId="28" w15:restartNumberingAfterBreak="0">
    <w:nsid w:val="5C7D7747"/>
    <w:multiLevelType w:val="hybridMultilevel"/>
    <w:tmpl w:val="73D408E4"/>
    <w:lvl w:ilvl="0" w:tplc="B338EA52">
      <w:start w:val="1"/>
      <w:numFmt w:val="bullet"/>
      <w:lvlText w:val=""/>
      <w:lvlJc w:val="left"/>
      <w:pPr>
        <w:tabs>
          <w:tab w:val="num" w:pos="720"/>
        </w:tabs>
        <w:ind w:left="720" w:hanging="360"/>
      </w:pPr>
      <w:rPr>
        <w:rFonts w:ascii="Symbol" w:hAnsi="Symbol" w:hint="default"/>
        <w:sz w:val="20"/>
      </w:rPr>
    </w:lvl>
    <w:lvl w:ilvl="1" w:tplc="DF50B6CE">
      <w:start w:val="1"/>
      <w:numFmt w:val="bullet"/>
      <w:lvlText w:val="o"/>
      <w:lvlJc w:val="left"/>
      <w:pPr>
        <w:tabs>
          <w:tab w:val="num" w:pos="1440"/>
        </w:tabs>
        <w:ind w:left="1440" w:hanging="360"/>
      </w:pPr>
      <w:rPr>
        <w:rFonts w:ascii="Courier New" w:hAnsi="Courier New" w:hint="default"/>
        <w:sz w:val="20"/>
      </w:rPr>
    </w:lvl>
    <w:lvl w:ilvl="2" w:tplc="8A8A71E8" w:tentative="1">
      <w:start w:val="1"/>
      <w:numFmt w:val="bullet"/>
      <w:lvlText w:val=""/>
      <w:lvlJc w:val="left"/>
      <w:pPr>
        <w:tabs>
          <w:tab w:val="num" w:pos="2160"/>
        </w:tabs>
        <w:ind w:left="2160" w:hanging="360"/>
      </w:pPr>
      <w:rPr>
        <w:rFonts w:ascii="Wingdings" w:hAnsi="Wingdings" w:hint="default"/>
        <w:sz w:val="20"/>
      </w:rPr>
    </w:lvl>
    <w:lvl w:ilvl="3" w:tplc="5C2A4698" w:tentative="1">
      <w:start w:val="1"/>
      <w:numFmt w:val="bullet"/>
      <w:lvlText w:val=""/>
      <w:lvlJc w:val="left"/>
      <w:pPr>
        <w:tabs>
          <w:tab w:val="num" w:pos="2880"/>
        </w:tabs>
        <w:ind w:left="2880" w:hanging="360"/>
      </w:pPr>
      <w:rPr>
        <w:rFonts w:ascii="Wingdings" w:hAnsi="Wingdings" w:hint="default"/>
        <w:sz w:val="20"/>
      </w:rPr>
    </w:lvl>
    <w:lvl w:ilvl="4" w:tplc="86803D66" w:tentative="1">
      <w:start w:val="1"/>
      <w:numFmt w:val="bullet"/>
      <w:lvlText w:val=""/>
      <w:lvlJc w:val="left"/>
      <w:pPr>
        <w:tabs>
          <w:tab w:val="num" w:pos="3600"/>
        </w:tabs>
        <w:ind w:left="3600" w:hanging="360"/>
      </w:pPr>
      <w:rPr>
        <w:rFonts w:ascii="Wingdings" w:hAnsi="Wingdings" w:hint="default"/>
        <w:sz w:val="20"/>
      </w:rPr>
    </w:lvl>
    <w:lvl w:ilvl="5" w:tplc="EE24909C" w:tentative="1">
      <w:start w:val="1"/>
      <w:numFmt w:val="bullet"/>
      <w:lvlText w:val=""/>
      <w:lvlJc w:val="left"/>
      <w:pPr>
        <w:tabs>
          <w:tab w:val="num" w:pos="4320"/>
        </w:tabs>
        <w:ind w:left="4320" w:hanging="360"/>
      </w:pPr>
      <w:rPr>
        <w:rFonts w:ascii="Wingdings" w:hAnsi="Wingdings" w:hint="default"/>
        <w:sz w:val="20"/>
      </w:rPr>
    </w:lvl>
    <w:lvl w:ilvl="6" w:tplc="35CE7C52" w:tentative="1">
      <w:start w:val="1"/>
      <w:numFmt w:val="bullet"/>
      <w:lvlText w:val=""/>
      <w:lvlJc w:val="left"/>
      <w:pPr>
        <w:tabs>
          <w:tab w:val="num" w:pos="5040"/>
        </w:tabs>
        <w:ind w:left="5040" w:hanging="360"/>
      </w:pPr>
      <w:rPr>
        <w:rFonts w:ascii="Wingdings" w:hAnsi="Wingdings" w:hint="default"/>
        <w:sz w:val="20"/>
      </w:rPr>
    </w:lvl>
    <w:lvl w:ilvl="7" w:tplc="DECCBF5C" w:tentative="1">
      <w:start w:val="1"/>
      <w:numFmt w:val="bullet"/>
      <w:lvlText w:val=""/>
      <w:lvlJc w:val="left"/>
      <w:pPr>
        <w:tabs>
          <w:tab w:val="num" w:pos="5760"/>
        </w:tabs>
        <w:ind w:left="5760" w:hanging="360"/>
      </w:pPr>
      <w:rPr>
        <w:rFonts w:ascii="Wingdings" w:hAnsi="Wingdings" w:hint="default"/>
        <w:sz w:val="20"/>
      </w:rPr>
    </w:lvl>
    <w:lvl w:ilvl="8" w:tplc="9DFA14D2"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F65EB"/>
    <w:multiLevelType w:val="hybridMultilevel"/>
    <w:tmpl w:val="75FCA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2F35868"/>
    <w:multiLevelType w:val="hybridMultilevel"/>
    <w:tmpl w:val="B77C9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717C71"/>
    <w:multiLevelType w:val="hybridMultilevel"/>
    <w:tmpl w:val="577C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734A7F"/>
    <w:multiLevelType w:val="hybridMultilevel"/>
    <w:tmpl w:val="3A7C1444"/>
    <w:lvl w:ilvl="0" w:tplc="FCCA70B4">
      <w:start w:val="1"/>
      <w:numFmt w:val="bullet"/>
      <w:lvlText w:val="o"/>
      <w:lvlJc w:val="left"/>
      <w:pPr>
        <w:ind w:left="720" w:hanging="360"/>
      </w:pPr>
      <w:rPr>
        <w:rFonts w:ascii="Courier New" w:hAnsi="Courier New" w:hint="default"/>
      </w:rPr>
    </w:lvl>
    <w:lvl w:ilvl="1" w:tplc="1B062A1C">
      <w:start w:val="1"/>
      <w:numFmt w:val="bullet"/>
      <w:lvlText w:val="o"/>
      <w:lvlJc w:val="left"/>
      <w:pPr>
        <w:ind w:left="1440" w:hanging="360"/>
      </w:pPr>
      <w:rPr>
        <w:rFonts w:ascii="Courier New" w:hAnsi="Courier New" w:hint="default"/>
      </w:rPr>
    </w:lvl>
    <w:lvl w:ilvl="2" w:tplc="ECA4D580">
      <w:start w:val="1"/>
      <w:numFmt w:val="bullet"/>
      <w:lvlText w:val=""/>
      <w:lvlJc w:val="left"/>
      <w:pPr>
        <w:ind w:left="2160" w:hanging="360"/>
      </w:pPr>
      <w:rPr>
        <w:rFonts w:ascii="Wingdings" w:hAnsi="Wingdings" w:hint="default"/>
      </w:rPr>
    </w:lvl>
    <w:lvl w:ilvl="3" w:tplc="1152D662">
      <w:start w:val="1"/>
      <w:numFmt w:val="bullet"/>
      <w:lvlText w:val=""/>
      <w:lvlJc w:val="left"/>
      <w:pPr>
        <w:ind w:left="2880" w:hanging="360"/>
      </w:pPr>
      <w:rPr>
        <w:rFonts w:ascii="Symbol" w:hAnsi="Symbol" w:hint="default"/>
      </w:rPr>
    </w:lvl>
    <w:lvl w:ilvl="4" w:tplc="09F4194A">
      <w:start w:val="1"/>
      <w:numFmt w:val="bullet"/>
      <w:lvlText w:val="o"/>
      <w:lvlJc w:val="left"/>
      <w:pPr>
        <w:ind w:left="3600" w:hanging="360"/>
      </w:pPr>
      <w:rPr>
        <w:rFonts w:ascii="Courier New" w:hAnsi="Courier New" w:hint="default"/>
      </w:rPr>
    </w:lvl>
    <w:lvl w:ilvl="5" w:tplc="73C23C9E">
      <w:start w:val="1"/>
      <w:numFmt w:val="bullet"/>
      <w:lvlText w:val=""/>
      <w:lvlJc w:val="left"/>
      <w:pPr>
        <w:ind w:left="4320" w:hanging="360"/>
      </w:pPr>
      <w:rPr>
        <w:rFonts w:ascii="Wingdings" w:hAnsi="Wingdings" w:hint="default"/>
      </w:rPr>
    </w:lvl>
    <w:lvl w:ilvl="6" w:tplc="EF9274E0">
      <w:start w:val="1"/>
      <w:numFmt w:val="bullet"/>
      <w:lvlText w:val=""/>
      <w:lvlJc w:val="left"/>
      <w:pPr>
        <w:ind w:left="5040" w:hanging="360"/>
      </w:pPr>
      <w:rPr>
        <w:rFonts w:ascii="Symbol" w:hAnsi="Symbol" w:hint="default"/>
      </w:rPr>
    </w:lvl>
    <w:lvl w:ilvl="7" w:tplc="49C801C4">
      <w:start w:val="1"/>
      <w:numFmt w:val="bullet"/>
      <w:lvlText w:val="o"/>
      <w:lvlJc w:val="left"/>
      <w:pPr>
        <w:ind w:left="5760" w:hanging="360"/>
      </w:pPr>
      <w:rPr>
        <w:rFonts w:ascii="Courier New" w:hAnsi="Courier New" w:hint="default"/>
      </w:rPr>
    </w:lvl>
    <w:lvl w:ilvl="8" w:tplc="21C260F8">
      <w:start w:val="1"/>
      <w:numFmt w:val="bullet"/>
      <w:lvlText w:val=""/>
      <w:lvlJc w:val="left"/>
      <w:pPr>
        <w:ind w:left="6480" w:hanging="360"/>
      </w:pPr>
      <w:rPr>
        <w:rFonts w:ascii="Wingdings" w:hAnsi="Wingdings" w:hint="default"/>
      </w:rPr>
    </w:lvl>
  </w:abstractNum>
  <w:abstractNum w:abstractNumId="33" w15:restartNumberingAfterBreak="0">
    <w:nsid w:val="669813BF"/>
    <w:multiLevelType w:val="hybridMultilevel"/>
    <w:tmpl w:val="8F7AACE2"/>
    <w:lvl w:ilvl="0" w:tplc="10090005">
      <w:start w:val="1"/>
      <w:numFmt w:val="bullet"/>
      <w:lvlText w:val=""/>
      <w:lvlJc w:val="left"/>
      <w:pPr>
        <w:ind w:left="1080" w:hanging="360"/>
      </w:pPr>
      <w:rPr>
        <w:rFonts w:ascii="Wingdings" w:hAnsi="Wingdings" w:hint="default"/>
      </w:rPr>
    </w:lvl>
    <w:lvl w:ilvl="1" w:tplc="9E92D9A8">
      <w:start w:val="1"/>
      <w:numFmt w:val="bullet"/>
      <w:lvlText w:val="o"/>
      <w:lvlJc w:val="left"/>
      <w:pPr>
        <w:ind w:left="1800" w:hanging="360"/>
      </w:pPr>
      <w:rPr>
        <w:rFonts w:ascii="Courier New" w:hAnsi="Courier New" w:cs="Times New Roman" w:hint="default"/>
      </w:rPr>
    </w:lvl>
    <w:lvl w:ilvl="2" w:tplc="82324184">
      <w:start w:val="1"/>
      <w:numFmt w:val="bullet"/>
      <w:lvlText w:val=""/>
      <w:lvlJc w:val="left"/>
      <w:pPr>
        <w:ind w:left="2520" w:hanging="360"/>
      </w:pPr>
      <w:rPr>
        <w:rFonts w:ascii="Wingdings" w:hAnsi="Wingdings" w:hint="default"/>
      </w:rPr>
    </w:lvl>
    <w:lvl w:ilvl="3" w:tplc="D8CA4194">
      <w:start w:val="1"/>
      <w:numFmt w:val="bullet"/>
      <w:lvlText w:val=""/>
      <w:lvlJc w:val="left"/>
      <w:pPr>
        <w:ind w:left="3240" w:hanging="360"/>
      </w:pPr>
      <w:rPr>
        <w:rFonts w:ascii="Symbol" w:hAnsi="Symbol" w:hint="default"/>
      </w:rPr>
    </w:lvl>
    <w:lvl w:ilvl="4" w:tplc="33F6F3CC">
      <w:start w:val="1"/>
      <w:numFmt w:val="bullet"/>
      <w:lvlText w:val="o"/>
      <w:lvlJc w:val="left"/>
      <w:pPr>
        <w:ind w:left="3960" w:hanging="360"/>
      </w:pPr>
      <w:rPr>
        <w:rFonts w:ascii="Courier New" w:hAnsi="Courier New" w:cs="Times New Roman" w:hint="default"/>
      </w:rPr>
    </w:lvl>
    <w:lvl w:ilvl="5" w:tplc="9CAABDB0">
      <w:start w:val="1"/>
      <w:numFmt w:val="bullet"/>
      <w:lvlText w:val=""/>
      <w:lvlJc w:val="left"/>
      <w:pPr>
        <w:ind w:left="4680" w:hanging="360"/>
      </w:pPr>
      <w:rPr>
        <w:rFonts w:ascii="Wingdings" w:hAnsi="Wingdings" w:hint="default"/>
      </w:rPr>
    </w:lvl>
    <w:lvl w:ilvl="6" w:tplc="B5449DEE">
      <w:start w:val="1"/>
      <w:numFmt w:val="bullet"/>
      <w:lvlText w:val=""/>
      <w:lvlJc w:val="left"/>
      <w:pPr>
        <w:ind w:left="5400" w:hanging="360"/>
      </w:pPr>
      <w:rPr>
        <w:rFonts w:ascii="Symbol" w:hAnsi="Symbol" w:hint="default"/>
      </w:rPr>
    </w:lvl>
    <w:lvl w:ilvl="7" w:tplc="63CC10D4">
      <w:start w:val="1"/>
      <w:numFmt w:val="bullet"/>
      <w:lvlText w:val="o"/>
      <w:lvlJc w:val="left"/>
      <w:pPr>
        <w:ind w:left="6120" w:hanging="360"/>
      </w:pPr>
      <w:rPr>
        <w:rFonts w:ascii="Courier New" w:hAnsi="Courier New" w:cs="Times New Roman" w:hint="default"/>
      </w:rPr>
    </w:lvl>
    <w:lvl w:ilvl="8" w:tplc="030C5D16">
      <w:start w:val="1"/>
      <w:numFmt w:val="bullet"/>
      <w:lvlText w:val=""/>
      <w:lvlJc w:val="left"/>
      <w:pPr>
        <w:ind w:left="6840" w:hanging="360"/>
      </w:pPr>
      <w:rPr>
        <w:rFonts w:ascii="Wingdings" w:hAnsi="Wingdings" w:hint="default"/>
      </w:rPr>
    </w:lvl>
  </w:abstractNum>
  <w:abstractNum w:abstractNumId="34" w15:restartNumberingAfterBreak="0">
    <w:nsid w:val="7AD92762"/>
    <w:multiLevelType w:val="hybridMultilevel"/>
    <w:tmpl w:val="23EC6FD6"/>
    <w:lvl w:ilvl="0" w:tplc="E6F8717E">
      <w:start w:val="1"/>
      <w:numFmt w:val="bullet"/>
      <w:lvlText w:val=""/>
      <w:lvlJc w:val="left"/>
      <w:pPr>
        <w:ind w:left="720" w:hanging="360"/>
      </w:pPr>
      <w:rPr>
        <w:rFonts w:ascii="Symbol" w:hAnsi="Symbol" w:hint="default"/>
      </w:rPr>
    </w:lvl>
    <w:lvl w:ilvl="1" w:tplc="631479F2">
      <w:start w:val="1"/>
      <w:numFmt w:val="bullet"/>
      <w:lvlText w:val="o"/>
      <w:lvlJc w:val="left"/>
      <w:pPr>
        <w:ind w:left="1440" w:hanging="360"/>
      </w:pPr>
      <w:rPr>
        <w:rFonts w:ascii="Courier New" w:hAnsi="Courier New" w:hint="default"/>
      </w:rPr>
    </w:lvl>
    <w:lvl w:ilvl="2" w:tplc="94D41F4C">
      <w:start w:val="1"/>
      <w:numFmt w:val="bullet"/>
      <w:lvlText w:val=""/>
      <w:lvlJc w:val="left"/>
      <w:pPr>
        <w:ind w:left="2160" w:hanging="360"/>
      </w:pPr>
      <w:rPr>
        <w:rFonts w:ascii="Wingdings" w:hAnsi="Wingdings" w:hint="default"/>
      </w:rPr>
    </w:lvl>
    <w:lvl w:ilvl="3" w:tplc="FA0082E4">
      <w:start w:val="1"/>
      <w:numFmt w:val="bullet"/>
      <w:lvlText w:val=""/>
      <w:lvlJc w:val="left"/>
      <w:pPr>
        <w:ind w:left="2880" w:hanging="360"/>
      </w:pPr>
      <w:rPr>
        <w:rFonts w:ascii="Symbol" w:hAnsi="Symbol" w:hint="default"/>
      </w:rPr>
    </w:lvl>
    <w:lvl w:ilvl="4" w:tplc="C882B8D0">
      <w:start w:val="1"/>
      <w:numFmt w:val="bullet"/>
      <w:lvlText w:val="o"/>
      <w:lvlJc w:val="left"/>
      <w:pPr>
        <w:ind w:left="3600" w:hanging="360"/>
      </w:pPr>
      <w:rPr>
        <w:rFonts w:ascii="Courier New" w:hAnsi="Courier New" w:hint="default"/>
      </w:rPr>
    </w:lvl>
    <w:lvl w:ilvl="5" w:tplc="8700AB38">
      <w:start w:val="1"/>
      <w:numFmt w:val="bullet"/>
      <w:lvlText w:val=""/>
      <w:lvlJc w:val="left"/>
      <w:pPr>
        <w:ind w:left="4320" w:hanging="360"/>
      </w:pPr>
      <w:rPr>
        <w:rFonts w:ascii="Wingdings" w:hAnsi="Wingdings" w:hint="default"/>
      </w:rPr>
    </w:lvl>
    <w:lvl w:ilvl="6" w:tplc="20DCF1DA">
      <w:start w:val="1"/>
      <w:numFmt w:val="bullet"/>
      <w:lvlText w:val=""/>
      <w:lvlJc w:val="left"/>
      <w:pPr>
        <w:ind w:left="5040" w:hanging="360"/>
      </w:pPr>
      <w:rPr>
        <w:rFonts w:ascii="Symbol" w:hAnsi="Symbol" w:hint="default"/>
      </w:rPr>
    </w:lvl>
    <w:lvl w:ilvl="7" w:tplc="D28CCCE6">
      <w:start w:val="1"/>
      <w:numFmt w:val="bullet"/>
      <w:lvlText w:val="o"/>
      <w:lvlJc w:val="left"/>
      <w:pPr>
        <w:ind w:left="5760" w:hanging="360"/>
      </w:pPr>
      <w:rPr>
        <w:rFonts w:ascii="Courier New" w:hAnsi="Courier New" w:hint="default"/>
      </w:rPr>
    </w:lvl>
    <w:lvl w:ilvl="8" w:tplc="1A0ED960">
      <w:start w:val="1"/>
      <w:numFmt w:val="bullet"/>
      <w:lvlText w:val=""/>
      <w:lvlJc w:val="left"/>
      <w:pPr>
        <w:ind w:left="6480" w:hanging="360"/>
      </w:pPr>
      <w:rPr>
        <w:rFonts w:ascii="Wingdings" w:hAnsi="Wingdings" w:hint="default"/>
      </w:rPr>
    </w:lvl>
  </w:abstractNum>
  <w:abstractNum w:abstractNumId="35" w15:restartNumberingAfterBreak="0">
    <w:nsid w:val="7DB6110B"/>
    <w:multiLevelType w:val="hybridMultilevel"/>
    <w:tmpl w:val="265AC6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88049463">
    <w:abstractNumId w:val="10"/>
  </w:num>
  <w:num w:numId="2" w16cid:durableId="780032807">
    <w:abstractNumId w:val="32"/>
  </w:num>
  <w:num w:numId="3" w16cid:durableId="1787889248">
    <w:abstractNumId w:val="24"/>
  </w:num>
  <w:num w:numId="4" w16cid:durableId="1549879507">
    <w:abstractNumId w:val="34"/>
  </w:num>
  <w:num w:numId="5" w16cid:durableId="1918703826">
    <w:abstractNumId w:val="31"/>
  </w:num>
  <w:num w:numId="6" w16cid:durableId="350641419">
    <w:abstractNumId w:val="22"/>
  </w:num>
  <w:num w:numId="7" w16cid:durableId="1543059071">
    <w:abstractNumId w:val="28"/>
  </w:num>
  <w:num w:numId="8" w16cid:durableId="1752047622">
    <w:abstractNumId w:val="18"/>
  </w:num>
  <w:num w:numId="9" w16cid:durableId="1560825206">
    <w:abstractNumId w:val="14"/>
  </w:num>
  <w:num w:numId="10" w16cid:durableId="1993218301">
    <w:abstractNumId w:val="25"/>
  </w:num>
  <w:num w:numId="11" w16cid:durableId="616447499">
    <w:abstractNumId w:val="11"/>
  </w:num>
  <w:num w:numId="12" w16cid:durableId="1376076671">
    <w:abstractNumId w:val="30"/>
  </w:num>
  <w:num w:numId="13" w16cid:durableId="905991112">
    <w:abstractNumId w:val="23"/>
  </w:num>
  <w:num w:numId="14" w16cid:durableId="516971414">
    <w:abstractNumId w:val="20"/>
  </w:num>
  <w:num w:numId="15" w16cid:durableId="1066613907">
    <w:abstractNumId w:val="17"/>
  </w:num>
  <w:num w:numId="16" w16cid:durableId="1004556086">
    <w:abstractNumId w:val="21"/>
    <w:lvlOverride w:ilvl="0">
      <w:startOverride w:val="1"/>
    </w:lvlOverride>
    <w:lvlOverride w:ilvl="1"/>
    <w:lvlOverride w:ilvl="2"/>
    <w:lvlOverride w:ilvl="3"/>
    <w:lvlOverride w:ilvl="4"/>
    <w:lvlOverride w:ilvl="5"/>
    <w:lvlOverride w:ilvl="6"/>
    <w:lvlOverride w:ilvl="7"/>
    <w:lvlOverride w:ilvl="8"/>
  </w:num>
  <w:num w:numId="17" w16cid:durableId="703290997">
    <w:abstractNumId w:val="12"/>
  </w:num>
  <w:num w:numId="18" w16cid:durableId="1804884922">
    <w:abstractNumId w:val="35"/>
  </w:num>
  <w:num w:numId="19" w16cid:durableId="8491793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4688601">
    <w:abstractNumId w:val="27"/>
  </w:num>
  <w:num w:numId="21" w16cid:durableId="563176234">
    <w:abstractNumId w:val="33"/>
  </w:num>
  <w:num w:numId="22" w16cid:durableId="20976846">
    <w:abstractNumId w:val="13"/>
  </w:num>
  <w:num w:numId="23" w16cid:durableId="248275600">
    <w:abstractNumId w:val="26"/>
  </w:num>
  <w:num w:numId="24" w16cid:durableId="1930044886">
    <w:abstractNumId w:val="9"/>
  </w:num>
  <w:num w:numId="25" w16cid:durableId="1158687216">
    <w:abstractNumId w:val="7"/>
  </w:num>
  <w:num w:numId="26" w16cid:durableId="1079908320">
    <w:abstractNumId w:val="6"/>
  </w:num>
  <w:num w:numId="27" w16cid:durableId="2140147821">
    <w:abstractNumId w:val="5"/>
  </w:num>
  <w:num w:numId="28" w16cid:durableId="1255550960">
    <w:abstractNumId w:val="4"/>
  </w:num>
  <w:num w:numId="29" w16cid:durableId="1074619276">
    <w:abstractNumId w:val="8"/>
  </w:num>
  <w:num w:numId="30" w16cid:durableId="1352951590">
    <w:abstractNumId w:val="3"/>
  </w:num>
  <w:num w:numId="31" w16cid:durableId="273631914">
    <w:abstractNumId w:val="2"/>
  </w:num>
  <w:num w:numId="32" w16cid:durableId="2105344579">
    <w:abstractNumId w:val="1"/>
  </w:num>
  <w:num w:numId="33" w16cid:durableId="2064401910">
    <w:abstractNumId w:val="0"/>
  </w:num>
  <w:num w:numId="34" w16cid:durableId="638536477">
    <w:abstractNumId w:val="21"/>
  </w:num>
  <w:num w:numId="35" w16cid:durableId="1577398817">
    <w:abstractNumId w:val="22"/>
  </w:num>
  <w:num w:numId="36" w16cid:durableId="685403936">
    <w:abstractNumId w:val="19"/>
  </w:num>
  <w:num w:numId="37" w16cid:durableId="702290275">
    <w:abstractNumId w:val="15"/>
  </w:num>
  <w:num w:numId="38" w16cid:durableId="675423140">
    <w:abstractNumId w:val="22"/>
  </w:num>
  <w:num w:numId="39" w16cid:durableId="992293858">
    <w:abstractNumId w:val="22"/>
  </w:num>
  <w:num w:numId="40" w16cid:durableId="1011637537">
    <w:abstractNumId w:val="16"/>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0MzWwtDQwMTC0NDZS0lEKTi0uzszPAykwrAUAdGyPBSwAAAA="/>
  </w:docVars>
  <w:rsids>
    <w:rsidRoot w:val="0035588F"/>
    <w:rsid w:val="0000026F"/>
    <w:rsid w:val="0000093B"/>
    <w:rsid w:val="00002259"/>
    <w:rsid w:val="000038A4"/>
    <w:rsid w:val="00003A07"/>
    <w:rsid w:val="000068DD"/>
    <w:rsid w:val="00012DB3"/>
    <w:rsid w:val="00014B77"/>
    <w:rsid w:val="00014DAA"/>
    <w:rsid w:val="00016939"/>
    <w:rsid w:val="000169C7"/>
    <w:rsid w:val="00016AD8"/>
    <w:rsid w:val="000200D7"/>
    <w:rsid w:val="0002020A"/>
    <w:rsid w:val="000215A7"/>
    <w:rsid w:val="00021A43"/>
    <w:rsid w:val="000221D9"/>
    <w:rsid w:val="00022CAA"/>
    <w:rsid w:val="00023F7D"/>
    <w:rsid w:val="00024760"/>
    <w:rsid w:val="00024D45"/>
    <w:rsid w:val="00025A0A"/>
    <w:rsid w:val="00025EE2"/>
    <w:rsid w:val="0002664C"/>
    <w:rsid w:val="00026F23"/>
    <w:rsid w:val="00031C1B"/>
    <w:rsid w:val="00031E65"/>
    <w:rsid w:val="00032A6B"/>
    <w:rsid w:val="000336BB"/>
    <w:rsid w:val="00034E5F"/>
    <w:rsid w:val="00036315"/>
    <w:rsid w:val="000365F8"/>
    <w:rsid w:val="00036618"/>
    <w:rsid w:val="00041237"/>
    <w:rsid w:val="00041E2A"/>
    <w:rsid w:val="0004218A"/>
    <w:rsid w:val="00042EDC"/>
    <w:rsid w:val="00043241"/>
    <w:rsid w:val="00043366"/>
    <w:rsid w:val="000444D4"/>
    <w:rsid w:val="0004571B"/>
    <w:rsid w:val="00045908"/>
    <w:rsid w:val="00045C5F"/>
    <w:rsid w:val="0004698B"/>
    <w:rsid w:val="00051264"/>
    <w:rsid w:val="00051430"/>
    <w:rsid w:val="00051BB8"/>
    <w:rsid w:val="000525E2"/>
    <w:rsid w:val="00052B35"/>
    <w:rsid w:val="000537C4"/>
    <w:rsid w:val="00053AB7"/>
    <w:rsid w:val="0005416A"/>
    <w:rsid w:val="00056915"/>
    <w:rsid w:val="00057147"/>
    <w:rsid w:val="000573D1"/>
    <w:rsid w:val="00061205"/>
    <w:rsid w:val="00061C8B"/>
    <w:rsid w:val="000629DD"/>
    <w:rsid w:val="00063ED0"/>
    <w:rsid w:val="0006407F"/>
    <w:rsid w:val="000643E3"/>
    <w:rsid w:val="00065036"/>
    <w:rsid w:val="000664F5"/>
    <w:rsid w:val="00067667"/>
    <w:rsid w:val="00072428"/>
    <w:rsid w:val="00072D59"/>
    <w:rsid w:val="00073C00"/>
    <w:rsid w:val="00074D45"/>
    <w:rsid w:val="0007646C"/>
    <w:rsid w:val="000773CB"/>
    <w:rsid w:val="00080A90"/>
    <w:rsid w:val="00080F8C"/>
    <w:rsid w:val="000817FE"/>
    <w:rsid w:val="00081ED8"/>
    <w:rsid w:val="00082F3E"/>
    <w:rsid w:val="000840D7"/>
    <w:rsid w:val="000853DB"/>
    <w:rsid w:val="000861E0"/>
    <w:rsid w:val="000869E8"/>
    <w:rsid w:val="00087E9F"/>
    <w:rsid w:val="000901C0"/>
    <w:rsid w:val="000909C5"/>
    <w:rsid w:val="00090B00"/>
    <w:rsid w:val="00091B7D"/>
    <w:rsid w:val="00093014"/>
    <w:rsid w:val="000937E9"/>
    <w:rsid w:val="0009448B"/>
    <w:rsid w:val="000975E5"/>
    <w:rsid w:val="000A08DB"/>
    <w:rsid w:val="000A130D"/>
    <w:rsid w:val="000A1F1B"/>
    <w:rsid w:val="000A24B2"/>
    <w:rsid w:val="000A28F0"/>
    <w:rsid w:val="000A31D8"/>
    <w:rsid w:val="000A3B15"/>
    <w:rsid w:val="000A4840"/>
    <w:rsid w:val="000A5026"/>
    <w:rsid w:val="000A56C3"/>
    <w:rsid w:val="000A63EF"/>
    <w:rsid w:val="000A70DB"/>
    <w:rsid w:val="000A73E8"/>
    <w:rsid w:val="000B064A"/>
    <w:rsid w:val="000B0B8E"/>
    <w:rsid w:val="000B0BED"/>
    <w:rsid w:val="000B1453"/>
    <w:rsid w:val="000B1A98"/>
    <w:rsid w:val="000B246F"/>
    <w:rsid w:val="000B36C3"/>
    <w:rsid w:val="000B4C11"/>
    <w:rsid w:val="000B60A2"/>
    <w:rsid w:val="000B6D21"/>
    <w:rsid w:val="000B6D97"/>
    <w:rsid w:val="000B75A0"/>
    <w:rsid w:val="000C0042"/>
    <w:rsid w:val="000C2EC4"/>
    <w:rsid w:val="000C34C6"/>
    <w:rsid w:val="000C48DF"/>
    <w:rsid w:val="000C5963"/>
    <w:rsid w:val="000C5A46"/>
    <w:rsid w:val="000C5EA9"/>
    <w:rsid w:val="000C6C2F"/>
    <w:rsid w:val="000C7915"/>
    <w:rsid w:val="000D0410"/>
    <w:rsid w:val="000D0CB5"/>
    <w:rsid w:val="000D1EE7"/>
    <w:rsid w:val="000D3C04"/>
    <w:rsid w:val="000D4180"/>
    <w:rsid w:val="000D48B0"/>
    <w:rsid w:val="000D5020"/>
    <w:rsid w:val="000D59FF"/>
    <w:rsid w:val="000D5BE7"/>
    <w:rsid w:val="000E2F8B"/>
    <w:rsid w:val="000E58D5"/>
    <w:rsid w:val="000E5EEF"/>
    <w:rsid w:val="000F155C"/>
    <w:rsid w:val="000F2922"/>
    <w:rsid w:val="000F399C"/>
    <w:rsid w:val="000F5849"/>
    <w:rsid w:val="000F5BA1"/>
    <w:rsid w:val="000F5D26"/>
    <w:rsid w:val="000F79D8"/>
    <w:rsid w:val="00100907"/>
    <w:rsid w:val="00101B69"/>
    <w:rsid w:val="00101C41"/>
    <w:rsid w:val="0010287B"/>
    <w:rsid w:val="001037CD"/>
    <w:rsid w:val="001040BB"/>
    <w:rsid w:val="0010438A"/>
    <w:rsid w:val="0010498D"/>
    <w:rsid w:val="0010555B"/>
    <w:rsid w:val="00105ACB"/>
    <w:rsid w:val="00106825"/>
    <w:rsid w:val="0011113E"/>
    <w:rsid w:val="00111FDD"/>
    <w:rsid w:val="0011222D"/>
    <w:rsid w:val="00112E51"/>
    <w:rsid w:val="00113156"/>
    <w:rsid w:val="001139AD"/>
    <w:rsid w:val="00114610"/>
    <w:rsid w:val="00115099"/>
    <w:rsid w:val="00115586"/>
    <w:rsid w:val="001163AB"/>
    <w:rsid w:val="00116F3C"/>
    <w:rsid w:val="00117AB8"/>
    <w:rsid w:val="00117E7A"/>
    <w:rsid w:val="0012021C"/>
    <w:rsid w:val="00120348"/>
    <w:rsid w:val="00120747"/>
    <w:rsid w:val="001215E7"/>
    <w:rsid w:val="00121B56"/>
    <w:rsid w:val="001223B4"/>
    <w:rsid w:val="00123365"/>
    <w:rsid w:val="00123706"/>
    <w:rsid w:val="001242E6"/>
    <w:rsid w:val="0012668F"/>
    <w:rsid w:val="00126921"/>
    <w:rsid w:val="00126A2F"/>
    <w:rsid w:val="001271C3"/>
    <w:rsid w:val="001272C3"/>
    <w:rsid w:val="001273C1"/>
    <w:rsid w:val="00127441"/>
    <w:rsid w:val="00127BD7"/>
    <w:rsid w:val="00130BA7"/>
    <w:rsid w:val="00131194"/>
    <w:rsid w:val="00131C92"/>
    <w:rsid w:val="00133071"/>
    <w:rsid w:val="00133ACC"/>
    <w:rsid w:val="00133BDA"/>
    <w:rsid w:val="001348D3"/>
    <w:rsid w:val="001349C4"/>
    <w:rsid w:val="001350FB"/>
    <w:rsid w:val="0013585D"/>
    <w:rsid w:val="00140952"/>
    <w:rsid w:val="00140B59"/>
    <w:rsid w:val="0014149F"/>
    <w:rsid w:val="00141E45"/>
    <w:rsid w:val="0014247C"/>
    <w:rsid w:val="00143974"/>
    <w:rsid w:val="00143E45"/>
    <w:rsid w:val="0014528B"/>
    <w:rsid w:val="00146025"/>
    <w:rsid w:val="001469B8"/>
    <w:rsid w:val="00147456"/>
    <w:rsid w:val="001476F2"/>
    <w:rsid w:val="00147BA5"/>
    <w:rsid w:val="001509C6"/>
    <w:rsid w:val="00151A8D"/>
    <w:rsid w:val="00152226"/>
    <w:rsid w:val="00154B2E"/>
    <w:rsid w:val="00156572"/>
    <w:rsid w:val="001569C8"/>
    <w:rsid w:val="00160252"/>
    <w:rsid w:val="001606A8"/>
    <w:rsid w:val="00161EE0"/>
    <w:rsid w:val="0016458D"/>
    <w:rsid w:val="00164E8B"/>
    <w:rsid w:val="001655FA"/>
    <w:rsid w:val="001659F4"/>
    <w:rsid w:val="00170D6E"/>
    <w:rsid w:val="00172625"/>
    <w:rsid w:val="001732CA"/>
    <w:rsid w:val="00174B4C"/>
    <w:rsid w:val="0017672C"/>
    <w:rsid w:val="001767DA"/>
    <w:rsid w:val="0017692E"/>
    <w:rsid w:val="001777E7"/>
    <w:rsid w:val="0017794A"/>
    <w:rsid w:val="00180677"/>
    <w:rsid w:val="00180BC8"/>
    <w:rsid w:val="00182372"/>
    <w:rsid w:val="00182C87"/>
    <w:rsid w:val="00182F05"/>
    <w:rsid w:val="0018596A"/>
    <w:rsid w:val="001917F6"/>
    <w:rsid w:val="00192951"/>
    <w:rsid w:val="00192A02"/>
    <w:rsid w:val="00193340"/>
    <w:rsid w:val="00194C8D"/>
    <w:rsid w:val="0019558D"/>
    <w:rsid w:val="00195FBB"/>
    <w:rsid w:val="001A0920"/>
    <w:rsid w:val="001A0A97"/>
    <w:rsid w:val="001A0AC9"/>
    <w:rsid w:val="001A1B14"/>
    <w:rsid w:val="001A1CB9"/>
    <w:rsid w:val="001A2209"/>
    <w:rsid w:val="001A37FF"/>
    <w:rsid w:val="001A3BC6"/>
    <w:rsid w:val="001A3D8F"/>
    <w:rsid w:val="001A4A42"/>
    <w:rsid w:val="001A5993"/>
    <w:rsid w:val="001A62C9"/>
    <w:rsid w:val="001A68DE"/>
    <w:rsid w:val="001A7226"/>
    <w:rsid w:val="001A7618"/>
    <w:rsid w:val="001B05FA"/>
    <w:rsid w:val="001B0E23"/>
    <w:rsid w:val="001B0EDF"/>
    <w:rsid w:val="001B1650"/>
    <w:rsid w:val="001B2FAE"/>
    <w:rsid w:val="001B62BD"/>
    <w:rsid w:val="001B7620"/>
    <w:rsid w:val="001B7627"/>
    <w:rsid w:val="001C0192"/>
    <w:rsid w:val="001C0993"/>
    <w:rsid w:val="001C1C59"/>
    <w:rsid w:val="001C280F"/>
    <w:rsid w:val="001C2C57"/>
    <w:rsid w:val="001C3725"/>
    <w:rsid w:val="001C50B9"/>
    <w:rsid w:val="001C557B"/>
    <w:rsid w:val="001C62A5"/>
    <w:rsid w:val="001C687D"/>
    <w:rsid w:val="001C6B95"/>
    <w:rsid w:val="001C6FE4"/>
    <w:rsid w:val="001C703B"/>
    <w:rsid w:val="001C7848"/>
    <w:rsid w:val="001C7E92"/>
    <w:rsid w:val="001D1000"/>
    <w:rsid w:val="001D1122"/>
    <w:rsid w:val="001D5BB7"/>
    <w:rsid w:val="001D6AA8"/>
    <w:rsid w:val="001E0BD6"/>
    <w:rsid w:val="001E16F7"/>
    <w:rsid w:val="001E195E"/>
    <w:rsid w:val="001E3982"/>
    <w:rsid w:val="001E3EFD"/>
    <w:rsid w:val="001E4719"/>
    <w:rsid w:val="001E4A67"/>
    <w:rsid w:val="001E5EB2"/>
    <w:rsid w:val="001E6599"/>
    <w:rsid w:val="001E6BFF"/>
    <w:rsid w:val="001E778E"/>
    <w:rsid w:val="001E7977"/>
    <w:rsid w:val="001F32E5"/>
    <w:rsid w:val="001F49DE"/>
    <w:rsid w:val="001F56B2"/>
    <w:rsid w:val="001F57E3"/>
    <w:rsid w:val="001F5967"/>
    <w:rsid w:val="001F655A"/>
    <w:rsid w:val="001F7370"/>
    <w:rsid w:val="001F7C5F"/>
    <w:rsid w:val="00203246"/>
    <w:rsid w:val="00203605"/>
    <w:rsid w:val="00203F72"/>
    <w:rsid w:val="00204078"/>
    <w:rsid w:val="002040A4"/>
    <w:rsid w:val="00205649"/>
    <w:rsid w:val="00206B1F"/>
    <w:rsid w:val="00206E16"/>
    <w:rsid w:val="00207146"/>
    <w:rsid w:val="00207FB1"/>
    <w:rsid w:val="00212DFD"/>
    <w:rsid w:val="00213072"/>
    <w:rsid w:val="0021557B"/>
    <w:rsid w:val="00215A64"/>
    <w:rsid w:val="002165EA"/>
    <w:rsid w:val="002166D2"/>
    <w:rsid w:val="00220E04"/>
    <w:rsid w:val="00221C63"/>
    <w:rsid w:val="002237BC"/>
    <w:rsid w:val="00224D23"/>
    <w:rsid w:val="002270ED"/>
    <w:rsid w:val="0023093E"/>
    <w:rsid w:val="00230F61"/>
    <w:rsid w:val="00231CB2"/>
    <w:rsid w:val="00232415"/>
    <w:rsid w:val="00232DA6"/>
    <w:rsid w:val="00233310"/>
    <w:rsid w:val="00233756"/>
    <w:rsid w:val="0023477B"/>
    <w:rsid w:val="002352A2"/>
    <w:rsid w:val="00235E1C"/>
    <w:rsid w:val="00235FF3"/>
    <w:rsid w:val="002378C4"/>
    <w:rsid w:val="00237BBA"/>
    <w:rsid w:val="0024022B"/>
    <w:rsid w:val="002424C9"/>
    <w:rsid w:val="00242E6E"/>
    <w:rsid w:val="00242F87"/>
    <w:rsid w:val="00246B11"/>
    <w:rsid w:val="00246CF8"/>
    <w:rsid w:val="00251790"/>
    <w:rsid w:val="00251AB7"/>
    <w:rsid w:val="00251B35"/>
    <w:rsid w:val="002568DA"/>
    <w:rsid w:val="0025778F"/>
    <w:rsid w:val="002577D2"/>
    <w:rsid w:val="00260809"/>
    <w:rsid w:val="00262FD4"/>
    <w:rsid w:val="002658E8"/>
    <w:rsid w:val="002668D9"/>
    <w:rsid w:val="00266B24"/>
    <w:rsid w:val="00267822"/>
    <w:rsid w:val="00267E58"/>
    <w:rsid w:val="00270112"/>
    <w:rsid w:val="00272768"/>
    <w:rsid w:val="00272B91"/>
    <w:rsid w:val="00273472"/>
    <w:rsid w:val="0027509D"/>
    <w:rsid w:val="0028166B"/>
    <w:rsid w:val="0028278D"/>
    <w:rsid w:val="00282C98"/>
    <w:rsid w:val="00282D4D"/>
    <w:rsid w:val="00282D69"/>
    <w:rsid w:val="00283AFC"/>
    <w:rsid w:val="00284852"/>
    <w:rsid w:val="0028497B"/>
    <w:rsid w:val="00284B3A"/>
    <w:rsid w:val="002861C0"/>
    <w:rsid w:val="00286560"/>
    <w:rsid w:val="00292C7B"/>
    <w:rsid w:val="00292F47"/>
    <w:rsid w:val="00293CDE"/>
    <w:rsid w:val="002941C4"/>
    <w:rsid w:val="002946C2"/>
    <w:rsid w:val="00294A05"/>
    <w:rsid w:val="00294AA0"/>
    <w:rsid w:val="00297F92"/>
    <w:rsid w:val="002A0202"/>
    <w:rsid w:val="002A03F1"/>
    <w:rsid w:val="002A2B7F"/>
    <w:rsid w:val="002A2BE9"/>
    <w:rsid w:val="002A3B1F"/>
    <w:rsid w:val="002A3CEE"/>
    <w:rsid w:val="002A4CAE"/>
    <w:rsid w:val="002A5840"/>
    <w:rsid w:val="002A5ED2"/>
    <w:rsid w:val="002A6278"/>
    <w:rsid w:val="002A6BFE"/>
    <w:rsid w:val="002A72CC"/>
    <w:rsid w:val="002A72E3"/>
    <w:rsid w:val="002A7482"/>
    <w:rsid w:val="002B090D"/>
    <w:rsid w:val="002B0922"/>
    <w:rsid w:val="002B176F"/>
    <w:rsid w:val="002B324F"/>
    <w:rsid w:val="002B48CD"/>
    <w:rsid w:val="002B49FA"/>
    <w:rsid w:val="002B566A"/>
    <w:rsid w:val="002B73F2"/>
    <w:rsid w:val="002B741F"/>
    <w:rsid w:val="002C0A20"/>
    <w:rsid w:val="002C1AA7"/>
    <w:rsid w:val="002C3187"/>
    <w:rsid w:val="002C36D3"/>
    <w:rsid w:val="002C46D7"/>
    <w:rsid w:val="002C4AA2"/>
    <w:rsid w:val="002C4B96"/>
    <w:rsid w:val="002C4FC1"/>
    <w:rsid w:val="002C6A5F"/>
    <w:rsid w:val="002C6D24"/>
    <w:rsid w:val="002C6E86"/>
    <w:rsid w:val="002C7A55"/>
    <w:rsid w:val="002D0F28"/>
    <w:rsid w:val="002D1E17"/>
    <w:rsid w:val="002D3C80"/>
    <w:rsid w:val="002D4471"/>
    <w:rsid w:val="002D484F"/>
    <w:rsid w:val="002D67AA"/>
    <w:rsid w:val="002D717C"/>
    <w:rsid w:val="002E0058"/>
    <w:rsid w:val="002E1965"/>
    <w:rsid w:val="002E31EF"/>
    <w:rsid w:val="002E4050"/>
    <w:rsid w:val="002E61B2"/>
    <w:rsid w:val="002E67BD"/>
    <w:rsid w:val="002E6F89"/>
    <w:rsid w:val="002F0457"/>
    <w:rsid w:val="002F135D"/>
    <w:rsid w:val="002F147A"/>
    <w:rsid w:val="002F1C06"/>
    <w:rsid w:val="002F2656"/>
    <w:rsid w:val="002F2E78"/>
    <w:rsid w:val="002F39B0"/>
    <w:rsid w:val="002F3F1C"/>
    <w:rsid w:val="002F5A83"/>
    <w:rsid w:val="002F6CCA"/>
    <w:rsid w:val="002F7637"/>
    <w:rsid w:val="002F7727"/>
    <w:rsid w:val="002F7DA1"/>
    <w:rsid w:val="0030035F"/>
    <w:rsid w:val="00302177"/>
    <w:rsid w:val="00302CFE"/>
    <w:rsid w:val="0030302C"/>
    <w:rsid w:val="003042D8"/>
    <w:rsid w:val="00306282"/>
    <w:rsid w:val="003065C6"/>
    <w:rsid w:val="00306EDC"/>
    <w:rsid w:val="0030721B"/>
    <w:rsid w:val="00310C29"/>
    <w:rsid w:val="003112A6"/>
    <w:rsid w:val="003113BA"/>
    <w:rsid w:val="003116D9"/>
    <w:rsid w:val="0031199B"/>
    <w:rsid w:val="00311C99"/>
    <w:rsid w:val="003134D3"/>
    <w:rsid w:val="00313CB9"/>
    <w:rsid w:val="003147AA"/>
    <w:rsid w:val="00314D8F"/>
    <w:rsid w:val="003158E0"/>
    <w:rsid w:val="0031592F"/>
    <w:rsid w:val="00316F62"/>
    <w:rsid w:val="00323311"/>
    <w:rsid w:val="0032376B"/>
    <w:rsid w:val="003237C3"/>
    <w:rsid w:val="0032418E"/>
    <w:rsid w:val="00325B4F"/>
    <w:rsid w:val="00325C99"/>
    <w:rsid w:val="00326CCB"/>
    <w:rsid w:val="00327CA8"/>
    <w:rsid w:val="003304F5"/>
    <w:rsid w:val="003310EF"/>
    <w:rsid w:val="00331330"/>
    <w:rsid w:val="00331A0C"/>
    <w:rsid w:val="00331E89"/>
    <w:rsid w:val="0033245E"/>
    <w:rsid w:val="00333C8E"/>
    <w:rsid w:val="00333CF8"/>
    <w:rsid w:val="00333F9E"/>
    <w:rsid w:val="003341D6"/>
    <w:rsid w:val="00335E61"/>
    <w:rsid w:val="0033641F"/>
    <w:rsid w:val="00337208"/>
    <w:rsid w:val="0033764A"/>
    <w:rsid w:val="0033781A"/>
    <w:rsid w:val="00340644"/>
    <w:rsid w:val="00340F45"/>
    <w:rsid w:val="003429B7"/>
    <w:rsid w:val="00342D78"/>
    <w:rsid w:val="00342E6A"/>
    <w:rsid w:val="00344819"/>
    <w:rsid w:val="00345489"/>
    <w:rsid w:val="00345972"/>
    <w:rsid w:val="00346D04"/>
    <w:rsid w:val="00346FFA"/>
    <w:rsid w:val="00347595"/>
    <w:rsid w:val="00350C71"/>
    <w:rsid w:val="003511E5"/>
    <w:rsid w:val="003518D8"/>
    <w:rsid w:val="003525F2"/>
    <w:rsid w:val="00353751"/>
    <w:rsid w:val="00355116"/>
    <w:rsid w:val="0035537B"/>
    <w:rsid w:val="0035588F"/>
    <w:rsid w:val="00355D65"/>
    <w:rsid w:val="003565FA"/>
    <w:rsid w:val="00356A45"/>
    <w:rsid w:val="00356D22"/>
    <w:rsid w:val="00356D3A"/>
    <w:rsid w:val="00357585"/>
    <w:rsid w:val="00360DEC"/>
    <w:rsid w:val="00361CF7"/>
    <w:rsid w:val="003626F8"/>
    <w:rsid w:val="00363937"/>
    <w:rsid w:val="00365282"/>
    <w:rsid w:val="003658C5"/>
    <w:rsid w:val="003673CA"/>
    <w:rsid w:val="00367A28"/>
    <w:rsid w:val="00370C50"/>
    <w:rsid w:val="00370D69"/>
    <w:rsid w:val="00370EA3"/>
    <w:rsid w:val="00372DA3"/>
    <w:rsid w:val="0037331F"/>
    <w:rsid w:val="003734F2"/>
    <w:rsid w:val="00374CA9"/>
    <w:rsid w:val="00374F22"/>
    <w:rsid w:val="0037589C"/>
    <w:rsid w:val="0038217A"/>
    <w:rsid w:val="003824FE"/>
    <w:rsid w:val="00382DCF"/>
    <w:rsid w:val="00383710"/>
    <w:rsid w:val="00383E74"/>
    <w:rsid w:val="0038650C"/>
    <w:rsid w:val="00386EAE"/>
    <w:rsid w:val="00391295"/>
    <w:rsid w:val="0039190A"/>
    <w:rsid w:val="00391F70"/>
    <w:rsid w:val="003928B5"/>
    <w:rsid w:val="00392CD6"/>
    <w:rsid w:val="0039334B"/>
    <w:rsid w:val="00395833"/>
    <w:rsid w:val="00396F21"/>
    <w:rsid w:val="00396FEC"/>
    <w:rsid w:val="003A0D6E"/>
    <w:rsid w:val="003A0F1E"/>
    <w:rsid w:val="003A357F"/>
    <w:rsid w:val="003A5246"/>
    <w:rsid w:val="003A562F"/>
    <w:rsid w:val="003A58C8"/>
    <w:rsid w:val="003A5C86"/>
    <w:rsid w:val="003A6258"/>
    <w:rsid w:val="003A6A6A"/>
    <w:rsid w:val="003A794E"/>
    <w:rsid w:val="003B1720"/>
    <w:rsid w:val="003B70FB"/>
    <w:rsid w:val="003B711B"/>
    <w:rsid w:val="003C1814"/>
    <w:rsid w:val="003C1E28"/>
    <w:rsid w:val="003C2C27"/>
    <w:rsid w:val="003C3ABB"/>
    <w:rsid w:val="003C48F4"/>
    <w:rsid w:val="003C6F2B"/>
    <w:rsid w:val="003C7DF4"/>
    <w:rsid w:val="003D0B5B"/>
    <w:rsid w:val="003D0FD9"/>
    <w:rsid w:val="003D1030"/>
    <w:rsid w:val="003D37F9"/>
    <w:rsid w:val="003D3A47"/>
    <w:rsid w:val="003D3B9D"/>
    <w:rsid w:val="003D7F81"/>
    <w:rsid w:val="003E0FB0"/>
    <w:rsid w:val="003E29B7"/>
    <w:rsid w:val="003E2E93"/>
    <w:rsid w:val="003E744A"/>
    <w:rsid w:val="003F03DE"/>
    <w:rsid w:val="003F1E1B"/>
    <w:rsid w:val="003F44DA"/>
    <w:rsid w:val="003F6656"/>
    <w:rsid w:val="003F6A20"/>
    <w:rsid w:val="003F7841"/>
    <w:rsid w:val="004003E9"/>
    <w:rsid w:val="00401212"/>
    <w:rsid w:val="0040128E"/>
    <w:rsid w:val="0040200D"/>
    <w:rsid w:val="00402255"/>
    <w:rsid w:val="00402960"/>
    <w:rsid w:val="0040452B"/>
    <w:rsid w:val="00405741"/>
    <w:rsid w:val="004068A6"/>
    <w:rsid w:val="00406D68"/>
    <w:rsid w:val="00407F66"/>
    <w:rsid w:val="004105F2"/>
    <w:rsid w:val="00410903"/>
    <w:rsid w:val="00411B17"/>
    <w:rsid w:val="00411F44"/>
    <w:rsid w:val="00412D5A"/>
    <w:rsid w:val="004142B4"/>
    <w:rsid w:val="004156CA"/>
    <w:rsid w:val="00416C89"/>
    <w:rsid w:val="00416C92"/>
    <w:rsid w:val="00417CA2"/>
    <w:rsid w:val="00420D34"/>
    <w:rsid w:val="0042166A"/>
    <w:rsid w:val="00421992"/>
    <w:rsid w:val="00421FCF"/>
    <w:rsid w:val="004251F0"/>
    <w:rsid w:val="00425D67"/>
    <w:rsid w:val="00426193"/>
    <w:rsid w:val="00426CA8"/>
    <w:rsid w:val="00431F96"/>
    <w:rsid w:val="0043242F"/>
    <w:rsid w:val="00432ED2"/>
    <w:rsid w:val="00435B5A"/>
    <w:rsid w:val="00436558"/>
    <w:rsid w:val="004367CE"/>
    <w:rsid w:val="00441C1A"/>
    <w:rsid w:val="00443196"/>
    <w:rsid w:val="00443E98"/>
    <w:rsid w:val="0044445D"/>
    <w:rsid w:val="0044456E"/>
    <w:rsid w:val="004457E0"/>
    <w:rsid w:val="00445DB2"/>
    <w:rsid w:val="00446B9B"/>
    <w:rsid w:val="004477E6"/>
    <w:rsid w:val="00447A38"/>
    <w:rsid w:val="00447C1B"/>
    <w:rsid w:val="00450A7C"/>
    <w:rsid w:val="00453746"/>
    <w:rsid w:val="00453812"/>
    <w:rsid w:val="00453947"/>
    <w:rsid w:val="00453E21"/>
    <w:rsid w:val="00454A4C"/>
    <w:rsid w:val="00455130"/>
    <w:rsid w:val="0045633C"/>
    <w:rsid w:val="00457D99"/>
    <w:rsid w:val="00463094"/>
    <w:rsid w:val="00463661"/>
    <w:rsid w:val="0046454C"/>
    <w:rsid w:val="00464D65"/>
    <w:rsid w:val="00466410"/>
    <w:rsid w:val="00466B4A"/>
    <w:rsid w:val="00467821"/>
    <w:rsid w:val="00467DE4"/>
    <w:rsid w:val="00467DE6"/>
    <w:rsid w:val="00470F67"/>
    <w:rsid w:val="004710D5"/>
    <w:rsid w:val="004717EF"/>
    <w:rsid w:val="00472547"/>
    <w:rsid w:val="00474F4D"/>
    <w:rsid w:val="004761BF"/>
    <w:rsid w:val="00480B90"/>
    <w:rsid w:val="00480F5F"/>
    <w:rsid w:val="004812C4"/>
    <w:rsid w:val="00481577"/>
    <w:rsid w:val="004821E3"/>
    <w:rsid w:val="004822DB"/>
    <w:rsid w:val="0048308B"/>
    <w:rsid w:val="0048428F"/>
    <w:rsid w:val="0048520E"/>
    <w:rsid w:val="0048521C"/>
    <w:rsid w:val="0048632F"/>
    <w:rsid w:val="00486F2A"/>
    <w:rsid w:val="00486F79"/>
    <w:rsid w:val="00486FB1"/>
    <w:rsid w:val="00487426"/>
    <w:rsid w:val="00487C36"/>
    <w:rsid w:val="004900C5"/>
    <w:rsid w:val="00490265"/>
    <w:rsid w:val="0049062A"/>
    <w:rsid w:val="0049101B"/>
    <w:rsid w:val="004919B4"/>
    <w:rsid w:val="004928AA"/>
    <w:rsid w:val="00493DE9"/>
    <w:rsid w:val="00493F22"/>
    <w:rsid w:val="004940C8"/>
    <w:rsid w:val="00494B45"/>
    <w:rsid w:val="00495656"/>
    <w:rsid w:val="00496204"/>
    <w:rsid w:val="00496F92"/>
    <w:rsid w:val="004A0DD1"/>
    <w:rsid w:val="004A3A4B"/>
    <w:rsid w:val="004A4967"/>
    <w:rsid w:val="004A639E"/>
    <w:rsid w:val="004A75E2"/>
    <w:rsid w:val="004A78B7"/>
    <w:rsid w:val="004B063C"/>
    <w:rsid w:val="004B0C5B"/>
    <w:rsid w:val="004B1EEE"/>
    <w:rsid w:val="004B275E"/>
    <w:rsid w:val="004B3150"/>
    <w:rsid w:val="004B434B"/>
    <w:rsid w:val="004B4AFF"/>
    <w:rsid w:val="004B6257"/>
    <w:rsid w:val="004B6996"/>
    <w:rsid w:val="004B6D30"/>
    <w:rsid w:val="004B7287"/>
    <w:rsid w:val="004B74E0"/>
    <w:rsid w:val="004C1C2D"/>
    <w:rsid w:val="004C20FA"/>
    <w:rsid w:val="004C27F2"/>
    <w:rsid w:val="004C2CFF"/>
    <w:rsid w:val="004C482F"/>
    <w:rsid w:val="004C5602"/>
    <w:rsid w:val="004C76B9"/>
    <w:rsid w:val="004C7FD1"/>
    <w:rsid w:val="004D17E2"/>
    <w:rsid w:val="004D1FFE"/>
    <w:rsid w:val="004D32A0"/>
    <w:rsid w:val="004D338C"/>
    <w:rsid w:val="004D36C1"/>
    <w:rsid w:val="004D3CCB"/>
    <w:rsid w:val="004D4020"/>
    <w:rsid w:val="004D5DD1"/>
    <w:rsid w:val="004D5F0B"/>
    <w:rsid w:val="004D6BA4"/>
    <w:rsid w:val="004D79C4"/>
    <w:rsid w:val="004E0D56"/>
    <w:rsid w:val="004E1202"/>
    <w:rsid w:val="004E2631"/>
    <w:rsid w:val="004E6CBB"/>
    <w:rsid w:val="004E6F71"/>
    <w:rsid w:val="004E775A"/>
    <w:rsid w:val="004E7E5A"/>
    <w:rsid w:val="004F0F96"/>
    <w:rsid w:val="004F1410"/>
    <w:rsid w:val="004F43CE"/>
    <w:rsid w:val="004F5CD5"/>
    <w:rsid w:val="004F700A"/>
    <w:rsid w:val="004F721D"/>
    <w:rsid w:val="00500891"/>
    <w:rsid w:val="005017DA"/>
    <w:rsid w:val="00504ACE"/>
    <w:rsid w:val="00504D10"/>
    <w:rsid w:val="00505376"/>
    <w:rsid w:val="00505FB4"/>
    <w:rsid w:val="005061D7"/>
    <w:rsid w:val="0050684E"/>
    <w:rsid w:val="0050721D"/>
    <w:rsid w:val="00507568"/>
    <w:rsid w:val="0051067B"/>
    <w:rsid w:val="00511DEE"/>
    <w:rsid w:val="0051399C"/>
    <w:rsid w:val="00514B62"/>
    <w:rsid w:val="00516E58"/>
    <w:rsid w:val="005174EF"/>
    <w:rsid w:val="0052114F"/>
    <w:rsid w:val="005211FD"/>
    <w:rsid w:val="00521A34"/>
    <w:rsid w:val="00522220"/>
    <w:rsid w:val="00523E12"/>
    <w:rsid w:val="0052487E"/>
    <w:rsid w:val="0052670B"/>
    <w:rsid w:val="00530E6E"/>
    <w:rsid w:val="005321BC"/>
    <w:rsid w:val="00532391"/>
    <w:rsid w:val="005325A4"/>
    <w:rsid w:val="00533414"/>
    <w:rsid w:val="00533BF7"/>
    <w:rsid w:val="005347EA"/>
    <w:rsid w:val="0053565D"/>
    <w:rsid w:val="00535E22"/>
    <w:rsid w:val="00537EEB"/>
    <w:rsid w:val="005400EB"/>
    <w:rsid w:val="005431D0"/>
    <w:rsid w:val="0054557E"/>
    <w:rsid w:val="00546EDE"/>
    <w:rsid w:val="00547804"/>
    <w:rsid w:val="00547865"/>
    <w:rsid w:val="00551C55"/>
    <w:rsid w:val="00551FA2"/>
    <w:rsid w:val="005530B3"/>
    <w:rsid w:val="0055319C"/>
    <w:rsid w:val="005536D7"/>
    <w:rsid w:val="0055391D"/>
    <w:rsid w:val="005539AB"/>
    <w:rsid w:val="00553A90"/>
    <w:rsid w:val="0055431E"/>
    <w:rsid w:val="00555DAE"/>
    <w:rsid w:val="0055741B"/>
    <w:rsid w:val="00560390"/>
    <w:rsid w:val="0056269C"/>
    <w:rsid w:val="00562900"/>
    <w:rsid w:val="00562A51"/>
    <w:rsid w:val="00562C3D"/>
    <w:rsid w:val="00563E0A"/>
    <w:rsid w:val="00564B82"/>
    <w:rsid w:val="00566C26"/>
    <w:rsid w:val="00566DAA"/>
    <w:rsid w:val="005705BA"/>
    <w:rsid w:val="00570DA7"/>
    <w:rsid w:val="00570E7B"/>
    <w:rsid w:val="00572633"/>
    <w:rsid w:val="00574CB9"/>
    <w:rsid w:val="00576F3A"/>
    <w:rsid w:val="00580DF0"/>
    <w:rsid w:val="0058129E"/>
    <w:rsid w:val="00582759"/>
    <w:rsid w:val="00584816"/>
    <w:rsid w:val="00584ECE"/>
    <w:rsid w:val="00584F3B"/>
    <w:rsid w:val="005866F1"/>
    <w:rsid w:val="005869A8"/>
    <w:rsid w:val="00587525"/>
    <w:rsid w:val="0059089F"/>
    <w:rsid w:val="00591313"/>
    <w:rsid w:val="0059298B"/>
    <w:rsid w:val="0059482E"/>
    <w:rsid w:val="005965C5"/>
    <w:rsid w:val="00596BB4"/>
    <w:rsid w:val="00597415"/>
    <w:rsid w:val="00597AA6"/>
    <w:rsid w:val="00597B8F"/>
    <w:rsid w:val="00597D5F"/>
    <w:rsid w:val="005A0C42"/>
    <w:rsid w:val="005A1B2E"/>
    <w:rsid w:val="005A1FB6"/>
    <w:rsid w:val="005A3CD6"/>
    <w:rsid w:val="005A3E5D"/>
    <w:rsid w:val="005A7AEB"/>
    <w:rsid w:val="005A7EF8"/>
    <w:rsid w:val="005B03C6"/>
    <w:rsid w:val="005B1400"/>
    <w:rsid w:val="005B1477"/>
    <w:rsid w:val="005B170C"/>
    <w:rsid w:val="005B18CA"/>
    <w:rsid w:val="005B31DF"/>
    <w:rsid w:val="005B3A2C"/>
    <w:rsid w:val="005B4C6A"/>
    <w:rsid w:val="005B60A0"/>
    <w:rsid w:val="005B7C37"/>
    <w:rsid w:val="005B7C7C"/>
    <w:rsid w:val="005C0BD1"/>
    <w:rsid w:val="005C166E"/>
    <w:rsid w:val="005C2078"/>
    <w:rsid w:val="005C2860"/>
    <w:rsid w:val="005C2B7B"/>
    <w:rsid w:val="005C3E26"/>
    <w:rsid w:val="005C46DE"/>
    <w:rsid w:val="005C4DBE"/>
    <w:rsid w:val="005C6463"/>
    <w:rsid w:val="005C6669"/>
    <w:rsid w:val="005C70C0"/>
    <w:rsid w:val="005D012E"/>
    <w:rsid w:val="005D0990"/>
    <w:rsid w:val="005D1165"/>
    <w:rsid w:val="005D19A8"/>
    <w:rsid w:val="005D2A1D"/>
    <w:rsid w:val="005D4F99"/>
    <w:rsid w:val="005D6E4D"/>
    <w:rsid w:val="005E0E7E"/>
    <w:rsid w:val="005E23FA"/>
    <w:rsid w:val="005E293B"/>
    <w:rsid w:val="005E29AE"/>
    <w:rsid w:val="005E351A"/>
    <w:rsid w:val="005E3E16"/>
    <w:rsid w:val="005E4B4A"/>
    <w:rsid w:val="005E4BB3"/>
    <w:rsid w:val="005E6C29"/>
    <w:rsid w:val="005E7EA6"/>
    <w:rsid w:val="005F0C0F"/>
    <w:rsid w:val="005F12EE"/>
    <w:rsid w:val="005F26FC"/>
    <w:rsid w:val="005F426C"/>
    <w:rsid w:val="005F49FC"/>
    <w:rsid w:val="005F66F8"/>
    <w:rsid w:val="005F67AC"/>
    <w:rsid w:val="005F70BA"/>
    <w:rsid w:val="00600388"/>
    <w:rsid w:val="00600AAC"/>
    <w:rsid w:val="006013CD"/>
    <w:rsid w:val="006016AE"/>
    <w:rsid w:val="00602345"/>
    <w:rsid w:val="006048B7"/>
    <w:rsid w:val="0060625A"/>
    <w:rsid w:val="006077D4"/>
    <w:rsid w:val="00607AA5"/>
    <w:rsid w:val="00607C11"/>
    <w:rsid w:val="00610AA1"/>
    <w:rsid w:val="00610BA4"/>
    <w:rsid w:val="00610F63"/>
    <w:rsid w:val="006119C7"/>
    <w:rsid w:val="00611BD1"/>
    <w:rsid w:val="0061591E"/>
    <w:rsid w:val="00615CCA"/>
    <w:rsid w:val="00616862"/>
    <w:rsid w:val="00616CD5"/>
    <w:rsid w:val="00616F7A"/>
    <w:rsid w:val="006177C3"/>
    <w:rsid w:val="00617D15"/>
    <w:rsid w:val="006206B0"/>
    <w:rsid w:val="00621BF3"/>
    <w:rsid w:val="00621D69"/>
    <w:rsid w:val="00622B11"/>
    <w:rsid w:val="006236B7"/>
    <w:rsid w:val="006249EB"/>
    <w:rsid w:val="00625087"/>
    <w:rsid w:val="006250A5"/>
    <w:rsid w:val="006255C1"/>
    <w:rsid w:val="00625B83"/>
    <w:rsid w:val="00625F12"/>
    <w:rsid w:val="00626584"/>
    <w:rsid w:val="00626FEA"/>
    <w:rsid w:val="00627936"/>
    <w:rsid w:val="00627BA2"/>
    <w:rsid w:val="006306EA"/>
    <w:rsid w:val="0063173B"/>
    <w:rsid w:val="0063288A"/>
    <w:rsid w:val="00634727"/>
    <w:rsid w:val="00643322"/>
    <w:rsid w:val="00643A95"/>
    <w:rsid w:val="00644498"/>
    <w:rsid w:val="00647921"/>
    <w:rsid w:val="00650141"/>
    <w:rsid w:val="00653716"/>
    <w:rsid w:val="0065436E"/>
    <w:rsid w:val="0065498B"/>
    <w:rsid w:val="006578E2"/>
    <w:rsid w:val="0065793C"/>
    <w:rsid w:val="006605A6"/>
    <w:rsid w:val="0066150B"/>
    <w:rsid w:val="0066160E"/>
    <w:rsid w:val="00662835"/>
    <w:rsid w:val="0066325F"/>
    <w:rsid w:val="006632FE"/>
    <w:rsid w:val="006644D3"/>
    <w:rsid w:val="00664594"/>
    <w:rsid w:val="006655B5"/>
    <w:rsid w:val="00670B14"/>
    <w:rsid w:val="00671EB1"/>
    <w:rsid w:val="00672316"/>
    <w:rsid w:val="0067243D"/>
    <w:rsid w:val="00672AAC"/>
    <w:rsid w:val="00676BC5"/>
    <w:rsid w:val="00676C70"/>
    <w:rsid w:val="00682B45"/>
    <w:rsid w:val="00683080"/>
    <w:rsid w:val="006835BF"/>
    <w:rsid w:val="00683E54"/>
    <w:rsid w:val="00685A8E"/>
    <w:rsid w:val="00685F06"/>
    <w:rsid w:val="006866C9"/>
    <w:rsid w:val="00686C37"/>
    <w:rsid w:val="006879C3"/>
    <w:rsid w:val="0069000E"/>
    <w:rsid w:val="006928B1"/>
    <w:rsid w:val="00694CFA"/>
    <w:rsid w:val="00695CE4"/>
    <w:rsid w:val="00697786"/>
    <w:rsid w:val="00697FA2"/>
    <w:rsid w:val="006A1260"/>
    <w:rsid w:val="006A2087"/>
    <w:rsid w:val="006A544C"/>
    <w:rsid w:val="006A76AD"/>
    <w:rsid w:val="006A77C1"/>
    <w:rsid w:val="006B0E6C"/>
    <w:rsid w:val="006B0ECB"/>
    <w:rsid w:val="006B2F5F"/>
    <w:rsid w:val="006B3BD9"/>
    <w:rsid w:val="006B476C"/>
    <w:rsid w:val="006B6598"/>
    <w:rsid w:val="006C0CB8"/>
    <w:rsid w:val="006C1DAA"/>
    <w:rsid w:val="006C339F"/>
    <w:rsid w:val="006C39AC"/>
    <w:rsid w:val="006C3D13"/>
    <w:rsid w:val="006C4A37"/>
    <w:rsid w:val="006C4F3D"/>
    <w:rsid w:val="006C5BD9"/>
    <w:rsid w:val="006C6ADE"/>
    <w:rsid w:val="006C6E8F"/>
    <w:rsid w:val="006C7800"/>
    <w:rsid w:val="006D0579"/>
    <w:rsid w:val="006D0615"/>
    <w:rsid w:val="006D0A8C"/>
    <w:rsid w:val="006D14D8"/>
    <w:rsid w:val="006D233F"/>
    <w:rsid w:val="006D2E29"/>
    <w:rsid w:val="006D358F"/>
    <w:rsid w:val="006D3738"/>
    <w:rsid w:val="006D3BDC"/>
    <w:rsid w:val="006D3EA6"/>
    <w:rsid w:val="006D66A4"/>
    <w:rsid w:val="006D6789"/>
    <w:rsid w:val="006E1A32"/>
    <w:rsid w:val="006E3C7A"/>
    <w:rsid w:val="006E478B"/>
    <w:rsid w:val="006E51DB"/>
    <w:rsid w:val="006E7BBD"/>
    <w:rsid w:val="006F18C2"/>
    <w:rsid w:val="006F18D7"/>
    <w:rsid w:val="006F1A3C"/>
    <w:rsid w:val="006F35A3"/>
    <w:rsid w:val="006F3F88"/>
    <w:rsid w:val="006F40EC"/>
    <w:rsid w:val="006F41D1"/>
    <w:rsid w:val="006F430A"/>
    <w:rsid w:val="006F4784"/>
    <w:rsid w:val="006F56BD"/>
    <w:rsid w:val="006F575E"/>
    <w:rsid w:val="006F6ED1"/>
    <w:rsid w:val="006F73BC"/>
    <w:rsid w:val="007008E5"/>
    <w:rsid w:val="00702BEB"/>
    <w:rsid w:val="0070319D"/>
    <w:rsid w:val="00706169"/>
    <w:rsid w:val="007079CB"/>
    <w:rsid w:val="00707BBB"/>
    <w:rsid w:val="00710273"/>
    <w:rsid w:val="0071101E"/>
    <w:rsid w:val="007121E0"/>
    <w:rsid w:val="00712DEC"/>
    <w:rsid w:val="0071523C"/>
    <w:rsid w:val="00715F9F"/>
    <w:rsid w:val="007173B4"/>
    <w:rsid w:val="00720652"/>
    <w:rsid w:val="00721A90"/>
    <w:rsid w:val="00721E2D"/>
    <w:rsid w:val="0072201F"/>
    <w:rsid w:val="0072264E"/>
    <w:rsid w:val="00727E2A"/>
    <w:rsid w:val="00730C63"/>
    <w:rsid w:val="00731649"/>
    <w:rsid w:val="00731BB6"/>
    <w:rsid w:val="007320B7"/>
    <w:rsid w:val="007322AE"/>
    <w:rsid w:val="007322CA"/>
    <w:rsid w:val="00732349"/>
    <w:rsid w:val="00732E05"/>
    <w:rsid w:val="00733046"/>
    <w:rsid w:val="00733ED6"/>
    <w:rsid w:val="00734C35"/>
    <w:rsid w:val="00734CA4"/>
    <w:rsid w:val="00734CFB"/>
    <w:rsid w:val="00736F47"/>
    <w:rsid w:val="00737216"/>
    <w:rsid w:val="00740E3B"/>
    <w:rsid w:val="007436A2"/>
    <w:rsid w:val="0074380D"/>
    <w:rsid w:val="00743B71"/>
    <w:rsid w:val="00744104"/>
    <w:rsid w:val="00745B66"/>
    <w:rsid w:val="007476A7"/>
    <w:rsid w:val="00751C4D"/>
    <w:rsid w:val="0075216E"/>
    <w:rsid w:val="0075226C"/>
    <w:rsid w:val="0075273C"/>
    <w:rsid w:val="00752F47"/>
    <w:rsid w:val="007543E0"/>
    <w:rsid w:val="00754AD3"/>
    <w:rsid w:val="007601D2"/>
    <w:rsid w:val="00760955"/>
    <w:rsid w:val="00760E59"/>
    <w:rsid w:val="00761FCD"/>
    <w:rsid w:val="00763A66"/>
    <w:rsid w:val="0076540F"/>
    <w:rsid w:val="007655E9"/>
    <w:rsid w:val="0076657A"/>
    <w:rsid w:val="00766826"/>
    <w:rsid w:val="0076DE52"/>
    <w:rsid w:val="007706A2"/>
    <w:rsid w:val="00770C2D"/>
    <w:rsid w:val="00770F1F"/>
    <w:rsid w:val="0077358D"/>
    <w:rsid w:val="00773C41"/>
    <w:rsid w:val="00774906"/>
    <w:rsid w:val="0077571B"/>
    <w:rsid w:val="00775C1C"/>
    <w:rsid w:val="00776482"/>
    <w:rsid w:val="007765B9"/>
    <w:rsid w:val="00776F59"/>
    <w:rsid w:val="0077735B"/>
    <w:rsid w:val="007776AE"/>
    <w:rsid w:val="00777921"/>
    <w:rsid w:val="007810D7"/>
    <w:rsid w:val="007814D2"/>
    <w:rsid w:val="007816F5"/>
    <w:rsid w:val="007819C6"/>
    <w:rsid w:val="00782950"/>
    <w:rsid w:val="00782CCF"/>
    <w:rsid w:val="00783974"/>
    <w:rsid w:val="00783DA7"/>
    <w:rsid w:val="00790B8E"/>
    <w:rsid w:val="00790EF3"/>
    <w:rsid w:val="00793948"/>
    <w:rsid w:val="00794FFE"/>
    <w:rsid w:val="00796BE0"/>
    <w:rsid w:val="007A0573"/>
    <w:rsid w:val="007A1509"/>
    <w:rsid w:val="007A2102"/>
    <w:rsid w:val="007A2164"/>
    <w:rsid w:val="007A3DD0"/>
    <w:rsid w:val="007A42E6"/>
    <w:rsid w:val="007A43AF"/>
    <w:rsid w:val="007A4FA2"/>
    <w:rsid w:val="007A51B7"/>
    <w:rsid w:val="007A54B5"/>
    <w:rsid w:val="007A571F"/>
    <w:rsid w:val="007A6B7D"/>
    <w:rsid w:val="007A7DC6"/>
    <w:rsid w:val="007A7F48"/>
    <w:rsid w:val="007B0B57"/>
    <w:rsid w:val="007B10E4"/>
    <w:rsid w:val="007B11C9"/>
    <w:rsid w:val="007B184E"/>
    <w:rsid w:val="007B1B0E"/>
    <w:rsid w:val="007B25FA"/>
    <w:rsid w:val="007B32B3"/>
    <w:rsid w:val="007B3A2F"/>
    <w:rsid w:val="007B4576"/>
    <w:rsid w:val="007B5F86"/>
    <w:rsid w:val="007B6692"/>
    <w:rsid w:val="007B77FF"/>
    <w:rsid w:val="007B7A3D"/>
    <w:rsid w:val="007B7FC1"/>
    <w:rsid w:val="007C0013"/>
    <w:rsid w:val="007C17B9"/>
    <w:rsid w:val="007C1A23"/>
    <w:rsid w:val="007C1AD4"/>
    <w:rsid w:val="007C250B"/>
    <w:rsid w:val="007C4F1A"/>
    <w:rsid w:val="007C5D77"/>
    <w:rsid w:val="007C609A"/>
    <w:rsid w:val="007C71F4"/>
    <w:rsid w:val="007C7271"/>
    <w:rsid w:val="007C7861"/>
    <w:rsid w:val="007C7895"/>
    <w:rsid w:val="007C7A5F"/>
    <w:rsid w:val="007D0ADD"/>
    <w:rsid w:val="007D0B59"/>
    <w:rsid w:val="007D18A0"/>
    <w:rsid w:val="007D49BB"/>
    <w:rsid w:val="007D4D1B"/>
    <w:rsid w:val="007D4D61"/>
    <w:rsid w:val="007D5B54"/>
    <w:rsid w:val="007D636A"/>
    <w:rsid w:val="007D73C5"/>
    <w:rsid w:val="007E0FB0"/>
    <w:rsid w:val="007E2C86"/>
    <w:rsid w:val="007E32E0"/>
    <w:rsid w:val="007E544C"/>
    <w:rsid w:val="007E5671"/>
    <w:rsid w:val="007E627A"/>
    <w:rsid w:val="007E6D27"/>
    <w:rsid w:val="007E7E33"/>
    <w:rsid w:val="007F0168"/>
    <w:rsid w:val="007F034B"/>
    <w:rsid w:val="007F13FD"/>
    <w:rsid w:val="007F252A"/>
    <w:rsid w:val="007F3A69"/>
    <w:rsid w:val="007F3CDD"/>
    <w:rsid w:val="007F625C"/>
    <w:rsid w:val="007F6E05"/>
    <w:rsid w:val="00801651"/>
    <w:rsid w:val="00802086"/>
    <w:rsid w:val="00802D2E"/>
    <w:rsid w:val="0080333C"/>
    <w:rsid w:val="00803D9E"/>
    <w:rsid w:val="00804B0C"/>
    <w:rsid w:val="00806214"/>
    <w:rsid w:val="008062F8"/>
    <w:rsid w:val="00806602"/>
    <w:rsid w:val="00810538"/>
    <w:rsid w:val="008123B0"/>
    <w:rsid w:val="00813792"/>
    <w:rsid w:val="0081564F"/>
    <w:rsid w:val="0081578B"/>
    <w:rsid w:val="00816852"/>
    <w:rsid w:val="00816F4E"/>
    <w:rsid w:val="0081720D"/>
    <w:rsid w:val="0081775B"/>
    <w:rsid w:val="00817AD0"/>
    <w:rsid w:val="0082026B"/>
    <w:rsid w:val="00820D57"/>
    <w:rsid w:val="0082145B"/>
    <w:rsid w:val="0082331C"/>
    <w:rsid w:val="00823523"/>
    <w:rsid w:val="00824153"/>
    <w:rsid w:val="00824366"/>
    <w:rsid w:val="00824A60"/>
    <w:rsid w:val="00824D08"/>
    <w:rsid w:val="00824D86"/>
    <w:rsid w:val="00827A4D"/>
    <w:rsid w:val="008309AA"/>
    <w:rsid w:val="00830ADA"/>
    <w:rsid w:val="008318BA"/>
    <w:rsid w:val="008327FD"/>
    <w:rsid w:val="00832978"/>
    <w:rsid w:val="00832B22"/>
    <w:rsid w:val="00832CD3"/>
    <w:rsid w:val="00833673"/>
    <w:rsid w:val="00833ADC"/>
    <w:rsid w:val="00833C4A"/>
    <w:rsid w:val="0083498C"/>
    <w:rsid w:val="008356D4"/>
    <w:rsid w:val="00835C9E"/>
    <w:rsid w:val="00835F06"/>
    <w:rsid w:val="00836E38"/>
    <w:rsid w:val="00836FA0"/>
    <w:rsid w:val="008372A3"/>
    <w:rsid w:val="00840FF1"/>
    <w:rsid w:val="00841BDE"/>
    <w:rsid w:val="00842379"/>
    <w:rsid w:val="0084275F"/>
    <w:rsid w:val="00842AB7"/>
    <w:rsid w:val="00842D9D"/>
    <w:rsid w:val="00842DD8"/>
    <w:rsid w:val="00851971"/>
    <w:rsid w:val="008522A6"/>
    <w:rsid w:val="00854614"/>
    <w:rsid w:val="008551FB"/>
    <w:rsid w:val="008555B4"/>
    <w:rsid w:val="008605B7"/>
    <w:rsid w:val="008638B2"/>
    <w:rsid w:val="00865081"/>
    <w:rsid w:val="00865244"/>
    <w:rsid w:val="008654BD"/>
    <w:rsid w:val="008660BF"/>
    <w:rsid w:val="008709F2"/>
    <w:rsid w:val="00872543"/>
    <w:rsid w:val="008735DD"/>
    <w:rsid w:val="008801A0"/>
    <w:rsid w:val="008808A9"/>
    <w:rsid w:val="00882AD0"/>
    <w:rsid w:val="008832C8"/>
    <w:rsid w:val="00883D28"/>
    <w:rsid w:val="00884E26"/>
    <w:rsid w:val="008854F4"/>
    <w:rsid w:val="00885683"/>
    <w:rsid w:val="0088628F"/>
    <w:rsid w:val="008871CE"/>
    <w:rsid w:val="00887557"/>
    <w:rsid w:val="00891B02"/>
    <w:rsid w:val="00892207"/>
    <w:rsid w:val="0089253D"/>
    <w:rsid w:val="00893373"/>
    <w:rsid w:val="00896FCA"/>
    <w:rsid w:val="008A15D3"/>
    <w:rsid w:val="008A233D"/>
    <w:rsid w:val="008A2695"/>
    <w:rsid w:val="008A512F"/>
    <w:rsid w:val="008A5220"/>
    <w:rsid w:val="008B00D8"/>
    <w:rsid w:val="008B020C"/>
    <w:rsid w:val="008B086C"/>
    <w:rsid w:val="008B16A8"/>
    <w:rsid w:val="008B181B"/>
    <w:rsid w:val="008B2726"/>
    <w:rsid w:val="008B3BD8"/>
    <w:rsid w:val="008B5298"/>
    <w:rsid w:val="008B67B9"/>
    <w:rsid w:val="008B6854"/>
    <w:rsid w:val="008B6FB4"/>
    <w:rsid w:val="008B7D37"/>
    <w:rsid w:val="008C02B4"/>
    <w:rsid w:val="008C034A"/>
    <w:rsid w:val="008C0DDE"/>
    <w:rsid w:val="008C12F9"/>
    <w:rsid w:val="008C414E"/>
    <w:rsid w:val="008C5D30"/>
    <w:rsid w:val="008C6B39"/>
    <w:rsid w:val="008C73AB"/>
    <w:rsid w:val="008D055E"/>
    <w:rsid w:val="008D07D1"/>
    <w:rsid w:val="008D0964"/>
    <w:rsid w:val="008D27B8"/>
    <w:rsid w:val="008D3566"/>
    <w:rsid w:val="008D3B6B"/>
    <w:rsid w:val="008D411D"/>
    <w:rsid w:val="008D4BC0"/>
    <w:rsid w:val="008D5284"/>
    <w:rsid w:val="008D6541"/>
    <w:rsid w:val="008D6D1E"/>
    <w:rsid w:val="008D79C1"/>
    <w:rsid w:val="008E07AA"/>
    <w:rsid w:val="008E2C91"/>
    <w:rsid w:val="008E2E8C"/>
    <w:rsid w:val="008E3177"/>
    <w:rsid w:val="008E3C68"/>
    <w:rsid w:val="008E44EB"/>
    <w:rsid w:val="008E6390"/>
    <w:rsid w:val="008E65F9"/>
    <w:rsid w:val="008E6830"/>
    <w:rsid w:val="008F0213"/>
    <w:rsid w:val="008F2558"/>
    <w:rsid w:val="008F3E51"/>
    <w:rsid w:val="008F5015"/>
    <w:rsid w:val="008F78F0"/>
    <w:rsid w:val="009005FD"/>
    <w:rsid w:val="0090239D"/>
    <w:rsid w:val="009032F0"/>
    <w:rsid w:val="009034CD"/>
    <w:rsid w:val="009036B5"/>
    <w:rsid w:val="0090516B"/>
    <w:rsid w:val="00905837"/>
    <w:rsid w:val="00905C14"/>
    <w:rsid w:val="00906EEB"/>
    <w:rsid w:val="00907BBB"/>
    <w:rsid w:val="00910CC9"/>
    <w:rsid w:val="00911840"/>
    <w:rsid w:val="0091286F"/>
    <w:rsid w:val="0091287B"/>
    <w:rsid w:val="00912D54"/>
    <w:rsid w:val="00912FE1"/>
    <w:rsid w:val="009144EB"/>
    <w:rsid w:val="00914A08"/>
    <w:rsid w:val="009150CC"/>
    <w:rsid w:val="00915A05"/>
    <w:rsid w:val="0091614A"/>
    <w:rsid w:val="00917957"/>
    <w:rsid w:val="00921F9D"/>
    <w:rsid w:val="0092247A"/>
    <w:rsid w:val="0092275D"/>
    <w:rsid w:val="00924061"/>
    <w:rsid w:val="00925156"/>
    <w:rsid w:val="009257EE"/>
    <w:rsid w:val="009266D4"/>
    <w:rsid w:val="00926E56"/>
    <w:rsid w:val="009278E8"/>
    <w:rsid w:val="00930578"/>
    <w:rsid w:val="00932101"/>
    <w:rsid w:val="00933152"/>
    <w:rsid w:val="00934775"/>
    <w:rsid w:val="009351DC"/>
    <w:rsid w:val="0093652E"/>
    <w:rsid w:val="00936C5A"/>
    <w:rsid w:val="00936D03"/>
    <w:rsid w:val="0094059F"/>
    <w:rsid w:val="00940CAE"/>
    <w:rsid w:val="00940E71"/>
    <w:rsid w:val="00942C99"/>
    <w:rsid w:val="00943409"/>
    <w:rsid w:val="00943F2D"/>
    <w:rsid w:val="0094463C"/>
    <w:rsid w:val="009451AB"/>
    <w:rsid w:val="00946C0D"/>
    <w:rsid w:val="00947AC0"/>
    <w:rsid w:val="00951062"/>
    <w:rsid w:val="0095235C"/>
    <w:rsid w:val="009529C8"/>
    <w:rsid w:val="00953772"/>
    <w:rsid w:val="009551EA"/>
    <w:rsid w:val="00957AD4"/>
    <w:rsid w:val="00961DAC"/>
    <w:rsid w:val="009633B6"/>
    <w:rsid w:val="00964C1C"/>
    <w:rsid w:val="00965997"/>
    <w:rsid w:val="0096626F"/>
    <w:rsid w:val="0097020A"/>
    <w:rsid w:val="00971526"/>
    <w:rsid w:val="0097394F"/>
    <w:rsid w:val="00974EC4"/>
    <w:rsid w:val="009776AF"/>
    <w:rsid w:val="009826A6"/>
    <w:rsid w:val="009828C8"/>
    <w:rsid w:val="00983CBF"/>
    <w:rsid w:val="00983E4F"/>
    <w:rsid w:val="00984768"/>
    <w:rsid w:val="00985024"/>
    <w:rsid w:val="009862BE"/>
    <w:rsid w:val="0098664A"/>
    <w:rsid w:val="00986BAD"/>
    <w:rsid w:val="00987A87"/>
    <w:rsid w:val="009908A9"/>
    <w:rsid w:val="0099093C"/>
    <w:rsid w:val="00991A54"/>
    <w:rsid w:val="00993ADE"/>
    <w:rsid w:val="00994212"/>
    <w:rsid w:val="00994E64"/>
    <w:rsid w:val="00994F09"/>
    <w:rsid w:val="009974FA"/>
    <w:rsid w:val="00997F90"/>
    <w:rsid w:val="009A0344"/>
    <w:rsid w:val="009A08A1"/>
    <w:rsid w:val="009A0A2B"/>
    <w:rsid w:val="009A0FD4"/>
    <w:rsid w:val="009A2193"/>
    <w:rsid w:val="009A3035"/>
    <w:rsid w:val="009A34D7"/>
    <w:rsid w:val="009A3852"/>
    <w:rsid w:val="009A49E8"/>
    <w:rsid w:val="009A4A1F"/>
    <w:rsid w:val="009A4AA5"/>
    <w:rsid w:val="009A4D87"/>
    <w:rsid w:val="009A4DA9"/>
    <w:rsid w:val="009A6E66"/>
    <w:rsid w:val="009A74E9"/>
    <w:rsid w:val="009B0442"/>
    <w:rsid w:val="009B0C65"/>
    <w:rsid w:val="009B12F7"/>
    <w:rsid w:val="009B2829"/>
    <w:rsid w:val="009B3892"/>
    <w:rsid w:val="009B4303"/>
    <w:rsid w:val="009B5676"/>
    <w:rsid w:val="009B56CB"/>
    <w:rsid w:val="009B5B60"/>
    <w:rsid w:val="009B5D3B"/>
    <w:rsid w:val="009B6A3F"/>
    <w:rsid w:val="009B6BFB"/>
    <w:rsid w:val="009C110D"/>
    <w:rsid w:val="009C11F9"/>
    <w:rsid w:val="009C12A6"/>
    <w:rsid w:val="009C176A"/>
    <w:rsid w:val="009C31C8"/>
    <w:rsid w:val="009C32E8"/>
    <w:rsid w:val="009C3387"/>
    <w:rsid w:val="009C4498"/>
    <w:rsid w:val="009C78D1"/>
    <w:rsid w:val="009C7D92"/>
    <w:rsid w:val="009D23D3"/>
    <w:rsid w:val="009D2BDA"/>
    <w:rsid w:val="009D398B"/>
    <w:rsid w:val="009D3F3C"/>
    <w:rsid w:val="009D4AC8"/>
    <w:rsid w:val="009D6474"/>
    <w:rsid w:val="009D66F2"/>
    <w:rsid w:val="009D6915"/>
    <w:rsid w:val="009D73D3"/>
    <w:rsid w:val="009D7637"/>
    <w:rsid w:val="009D76F7"/>
    <w:rsid w:val="009E0441"/>
    <w:rsid w:val="009E136B"/>
    <w:rsid w:val="009E29FA"/>
    <w:rsid w:val="009E304E"/>
    <w:rsid w:val="009E3522"/>
    <w:rsid w:val="009E3BD1"/>
    <w:rsid w:val="009E4565"/>
    <w:rsid w:val="009E558E"/>
    <w:rsid w:val="009E5953"/>
    <w:rsid w:val="009E737F"/>
    <w:rsid w:val="009E75CC"/>
    <w:rsid w:val="009F03DE"/>
    <w:rsid w:val="009F0BC8"/>
    <w:rsid w:val="009F17DB"/>
    <w:rsid w:val="009F2879"/>
    <w:rsid w:val="009F34C9"/>
    <w:rsid w:val="009F3F4F"/>
    <w:rsid w:val="009F5BE7"/>
    <w:rsid w:val="009F5D98"/>
    <w:rsid w:val="009F698F"/>
    <w:rsid w:val="009F7A77"/>
    <w:rsid w:val="009F7C1E"/>
    <w:rsid w:val="00A00008"/>
    <w:rsid w:val="00A012D0"/>
    <w:rsid w:val="00A02CB4"/>
    <w:rsid w:val="00A02E9F"/>
    <w:rsid w:val="00A0364A"/>
    <w:rsid w:val="00A05216"/>
    <w:rsid w:val="00A064FA"/>
    <w:rsid w:val="00A07B8B"/>
    <w:rsid w:val="00A07C4B"/>
    <w:rsid w:val="00A114E7"/>
    <w:rsid w:val="00A11F82"/>
    <w:rsid w:val="00A128B4"/>
    <w:rsid w:val="00A13957"/>
    <w:rsid w:val="00A13D9F"/>
    <w:rsid w:val="00A14081"/>
    <w:rsid w:val="00A14B87"/>
    <w:rsid w:val="00A14F88"/>
    <w:rsid w:val="00A15CCE"/>
    <w:rsid w:val="00A178D9"/>
    <w:rsid w:val="00A22DC8"/>
    <w:rsid w:val="00A230F5"/>
    <w:rsid w:val="00A231DD"/>
    <w:rsid w:val="00A24E47"/>
    <w:rsid w:val="00A3073A"/>
    <w:rsid w:val="00A313AF"/>
    <w:rsid w:val="00A31D6D"/>
    <w:rsid w:val="00A324BB"/>
    <w:rsid w:val="00A3486B"/>
    <w:rsid w:val="00A35D93"/>
    <w:rsid w:val="00A36CD1"/>
    <w:rsid w:val="00A37834"/>
    <w:rsid w:val="00A37B1B"/>
    <w:rsid w:val="00A37FCF"/>
    <w:rsid w:val="00A40B60"/>
    <w:rsid w:val="00A41FE2"/>
    <w:rsid w:val="00A42D1F"/>
    <w:rsid w:val="00A43342"/>
    <w:rsid w:val="00A4429E"/>
    <w:rsid w:val="00A44723"/>
    <w:rsid w:val="00A44CC8"/>
    <w:rsid w:val="00A45568"/>
    <w:rsid w:val="00A46A12"/>
    <w:rsid w:val="00A472D9"/>
    <w:rsid w:val="00A50888"/>
    <w:rsid w:val="00A520D5"/>
    <w:rsid w:val="00A5217B"/>
    <w:rsid w:val="00A52206"/>
    <w:rsid w:val="00A54445"/>
    <w:rsid w:val="00A5548D"/>
    <w:rsid w:val="00A555C7"/>
    <w:rsid w:val="00A5623B"/>
    <w:rsid w:val="00A56345"/>
    <w:rsid w:val="00A572B2"/>
    <w:rsid w:val="00A60A76"/>
    <w:rsid w:val="00A61DB9"/>
    <w:rsid w:val="00A6222E"/>
    <w:rsid w:val="00A641C9"/>
    <w:rsid w:val="00A65A31"/>
    <w:rsid w:val="00A65D22"/>
    <w:rsid w:val="00A661D4"/>
    <w:rsid w:val="00A6697F"/>
    <w:rsid w:val="00A70045"/>
    <w:rsid w:val="00A715D1"/>
    <w:rsid w:val="00A728A1"/>
    <w:rsid w:val="00A7352B"/>
    <w:rsid w:val="00A73A53"/>
    <w:rsid w:val="00A742F3"/>
    <w:rsid w:val="00A75C69"/>
    <w:rsid w:val="00A75E49"/>
    <w:rsid w:val="00A81302"/>
    <w:rsid w:val="00A81DFD"/>
    <w:rsid w:val="00A82258"/>
    <w:rsid w:val="00A82ACA"/>
    <w:rsid w:val="00A8319C"/>
    <w:rsid w:val="00A834D3"/>
    <w:rsid w:val="00A86BB3"/>
    <w:rsid w:val="00A87609"/>
    <w:rsid w:val="00A87F2D"/>
    <w:rsid w:val="00A906C8"/>
    <w:rsid w:val="00A91749"/>
    <w:rsid w:val="00A91A86"/>
    <w:rsid w:val="00A934C8"/>
    <w:rsid w:val="00A93556"/>
    <w:rsid w:val="00A93B6F"/>
    <w:rsid w:val="00A94DBD"/>
    <w:rsid w:val="00A965AD"/>
    <w:rsid w:val="00A9684E"/>
    <w:rsid w:val="00A96CF0"/>
    <w:rsid w:val="00A9716E"/>
    <w:rsid w:val="00AA01CC"/>
    <w:rsid w:val="00AA105D"/>
    <w:rsid w:val="00AA267A"/>
    <w:rsid w:val="00AA2FA6"/>
    <w:rsid w:val="00AA36B8"/>
    <w:rsid w:val="00AA4265"/>
    <w:rsid w:val="00AA497D"/>
    <w:rsid w:val="00AA51D9"/>
    <w:rsid w:val="00AA5E48"/>
    <w:rsid w:val="00AA63DD"/>
    <w:rsid w:val="00AA654D"/>
    <w:rsid w:val="00AA6853"/>
    <w:rsid w:val="00AA6869"/>
    <w:rsid w:val="00AA6C0E"/>
    <w:rsid w:val="00AA7CC9"/>
    <w:rsid w:val="00AB3435"/>
    <w:rsid w:val="00AB3D5B"/>
    <w:rsid w:val="00AB3EB7"/>
    <w:rsid w:val="00AB4BDF"/>
    <w:rsid w:val="00AB5995"/>
    <w:rsid w:val="00AB602B"/>
    <w:rsid w:val="00AB7230"/>
    <w:rsid w:val="00AC3763"/>
    <w:rsid w:val="00AC4684"/>
    <w:rsid w:val="00AC4800"/>
    <w:rsid w:val="00AC4990"/>
    <w:rsid w:val="00AC55C5"/>
    <w:rsid w:val="00AC5F57"/>
    <w:rsid w:val="00AC6FF3"/>
    <w:rsid w:val="00AD114C"/>
    <w:rsid w:val="00AD1CD3"/>
    <w:rsid w:val="00AD2AFD"/>
    <w:rsid w:val="00AD4575"/>
    <w:rsid w:val="00AD60AD"/>
    <w:rsid w:val="00AD628F"/>
    <w:rsid w:val="00AD635A"/>
    <w:rsid w:val="00AD6F85"/>
    <w:rsid w:val="00AE1911"/>
    <w:rsid w:val="00AE21B7"/>
    <w:rsid w:val="00AE2408"/>
    <w:rsid w:val="00AE2678"/>
    <w:rsid w:val="00AE2A3F"/>
    <w:rsid w:val="00AE31D6"/>
    <w:rsid w:val="00AE521C"/>
    <w:rsid w:val="00AE58A8"/>
    <w:rsid w:val="00AF04A1"/>
    <w:rsid w:val="00AF08B5"/>
    <w:rsid w:val="00AF0916"/>
    <w:rsid w:val="00AF1991"/>
    <w:rsid w:val="00AF19B8"/>
    <w:rsid w:val="00AF1B09"/>
    <w:rsid w:val="00AF2732"/>
    <w:rsid w:val="00AF3E6D"/>
    <w:rsid w:val="00AF4AC7"/>
    <w:rsid w:val="00AF522B"/>
    <w:rsid w:val="00AF529A"/>
    <w:rsid w:val="00AF5F50"/>
    <w:rsid w:val="00AF76A0"/>
    <w:rsid w:val="00AF7CCD"/>
    <w:rsid w:val="00B01E65"/>
    <w:rsid w:val="00B0498F"/>
    <w:rsid w:val="00B0586A"/>
    <w:rsid w:val="00B0617D"/>
    <w:rsid w:val="00B061D9"/>
    <w:rsid w:val="00B07033"/>
    <w:rsid w:val="00B07347"/>
    <w:rsid w:val="00B10B8A"/>
    <w:rsid w:val="00B11A7A"/>
    <w:rsid w:val="00B13933"/>
    <w:rsid w:val="00B14FE0"/>
    <w:rsid w:val="00B15404"/>
    <w:rsid w:val="00B15449"/>
    <w:rsid w:val="00B15F7F"/>
    <w:rsid w:val="00B165EE"/>
    <w:rsid w:val="00B22375"/>
    <w:rsid w:val="00B22B30"/>
    <w:rsid w:val="00B23543"/>
    <w:rsid w:val="00B23FD4"/>
    <w:rsid w:val="00B241C9"/>
    <w:rsid w:val="00B25314"/>
    <w:rsid w:val="00B2576B"/>
    <w:rsid w:val="00B25CA9"/>
    <w:rsid w:val="00B272AD"/>
    <w:rsid w:val="00B30985"/>
    <w:rsid w:val="00B31610"/>
    <w:rsid w:val="00B331F3"/>
    <w:rsid w:val="00B3386F"/>
    <w:rsid w:val="00B33F2C"/>
    <w:rsid w:val="00B342F8"/>
    <w:rsid w:val="00B3467C"/>
    <w:rsid w:val="00B34719"/>
    <w:rsid w:val="00B35720"/>
    <w:rsid w:val="00B368FC"/>
    <w:rsid w:val="00B37394"/>
    <w:rsid w:val="00B415CC"/>
    <w:rsid w:val="00B4188D"/>
    <w:rsid w:val="00B41F5D"/>
    <w:rsid w:val="00B42507"/>
    <w:rsid w:val="00B425CF"/>
    <w:rsid w:val="00B43BC3"/>
    <w:rsid w:val="00B44C9B"/>
    <w:rsid w:val="00B455C3"/>
    <w:rsid w:val="00B470EF"/>
    <w:rsid w:val="00B47226"/>
    <w:rsid w:val="00B47A46"/>
    <w:rsid w:val="00B501BF"/>
    <w:rsid w:val="00B516FA"/>
    <w:rsid w:val="00B5313F"/>
    <w:rsid w:val="00B54D5C"/>
    <w:rsid w:val="00B554C7"/>
    <w:rsid w:val="00B55B51"/>
    <w:rsid w:val="00B568C2"/>
    <w:rsid w:val="00B61DAC"/>
    <w:rsid w:val="00B61F89"/>
    <w:rsid w:val="00B6211C"/>
    <w:rsid w:val="00B6252A"/>
    <w:rsid w:val="00B62AFE"/>
    <w:rsid w:val="00B63665"/>
    <w:rsid w:val="00B66B70"/>
    <w:rsid w:val="00B6715D"/>
    <w:rsid w:val="00B678A3"/>
    <w:rsid w:val="00B70019"/>
    <w:rsid w:val="00B70D7A"/>
    <w:rsid w:val="00B710CA"/>
    <w:rsid w:val="00B725C9"/>
    <w:rsid w:val="00B73FEE"/>
    <w:rsid w:val="00B7433D"/>
    <w:rsid w:val="00B74FEC"/>
    <w:rsid w:val="00B75A79"/>
    <w:rsid w:val="00B7691C"/>
    <w:rsid w:val="00B76D77"/>
    <w:rsid w:val="00B77EF3"/>
    <w:rsid w:val="00B8145E"/>
    <w:rsid w:val="00B814E3"/>
    <w:rsid w:val="00B81C65"/>
    <w:rsid w:val="00B82AFB"/>
    <w:rsid w:val="00B839D4"/>
    <w:rsid w:val="00B8494A"/>
    <w:rsid w:val="00B85A01"/>
    <w:rsid w:val="00B9023C"/>
    <w:rsid w:val="00B911C1"/>
    <w:rsid w:val="00B93ED8"/>
    <w:rsid w:val="00B93F05"/>
    <w:rsid w:val="00B95530"/>
    <w:rsid w:val="00B964D8"/>
    <w:rsid w:val="00B966DF"/>
    <w:rsid w:val="00B96CE6"/>
    <w:rsid w:val="00B96F42"/>
    <w:rsid w:val="00BA3639"/>
    <w:rsid w:val="00BA3714"/>
    <w:rsid w:val="00BA4CAB"/>
    <w:rsid w:val="00BA5065"/>
    <w:rsid w:val="00BA52F2"/>
    <w:rsid w:val="00BB08B3"/>
    <w:rsid w:val="00BB35C9"/>
    <w:rsid w:val="00BB36A2"/>
    <w:rsid w:val="00BB39B0"/>
    <w:rsid w:val="00BB4E98"/>
    <w:rsid w:val="00BB51D2"/>
    <w:rsid w:val="00BB5F15"/>
    <w:rsid w:val="00BB7678"/>
    <w:rsid w:val="00BB7776"/>
    <w:rsid w:val="00BC04FF"/>
    <w:rsid w:val="00BC284B"/>
    <w:rsid w:val="00BC3D75"/>
    <w:rsid w:val="00BC3F58"/>
    <w:rsid w:val="00BC41A3"/>
    <w:rsid w:val="00BC54F0"/>
    <w:rsid w:val="00BC54F4"/>
    <w:rsid w:val="00BC5D4F"/>
    <w:rsid w:val="00BC5DCE"/>
    <w:rsid w:val="00BC60A3"/>
    <w:rsid w:val="00BC7353"/>
    <w:rsid w:val="00BC795E"/>
    <w:rsid w:val="00BD10EA"/>
    <w:rsid w:val="00BD1CA2"/>
    <w:rsid w:val="00BD3AC8"/>
    <w:rsid w:val="00BD4818"/>
    <w:rsid w:val="00BD6C79"/>
    <w:rsid w:val="00BD7267"/>
    <w:rsid w:val="00BD7274"/>
    <w:rsid w:val="00BD74B7"/>
    <w:rsid w:val="00BD74F4"/>
    <w:rsid w:val="00BD7BFE"/>
    <w:rsid w:val="00BE0136"/>
    <w:rsid w:val="00BE0604"/>
    <w:rsid w:val="00BE0CF7"/>
    <w:rsid w:val="00BE0D72"/>
    <w:rsid w:val="00BE18F4"/>
    <w:rsid w:val="00BE1E81"/>
    <w:rsid w:val="00BE24E6"/>
    <w:rsid w:val="00BE345B"/>
    <w:rsid w:val="00BE5608"/>
    <w:rsid w:val="00BE688E"/>
    <w:rsid w:val="00BE6A29"/>
    <w:rsid w:val="00BE6D7F"/>
    <w:rsid w:val="00BE6E1F"/>
    <w:rsid w:val="00BE7A98"/>
    <w:rsid w:val="00BF03B5"/>
    <w:rsid w:val="00BF04BD"/>
    <w:rsid w:val="00BF1072"/>
    <w:rsid w:val="00BF14E4"/>
    <w:rsid w:val="00BF37DE"/>
    <w:rsid w:val="00BF771D"/>
    <w:rsid w:val="00C00638"/>
    <w:rsid w:val="00C00A6A"/>
    <w:rsid w:val="00C00AC9"/>
    <w:rsid w:val="00C00CBA"/>
    <w:rsid w:val="00C027BD"/>
    <w:rsid w:val="00C036B0"/>
    <w:rsid w:val="00C039FE"/>
    <w:rsid w:val="00C048F3"/>
    <w:rsid w:val="00C04943"/>
    <w:rsid w:val="00C04E44"/>
    <w:rsid w:val="00C050AE"/>
    <w:rsid w:val="00C0531B"/>
    <w:rsid w:val="00C07C78"/>
    <w:rsid w:val="00C106B6"/>
    <w:rsid w:val="00C10851"/>
    <w:rsid w:val="00C11312"/>
    <w:rsid w:val="00C14374"/>
    <w:rsid w:val="00C146EF"/>
    <w:rsid w:val="00C15E82"/>
    <w:rsid w:val="00C1600E"/>
    <w:rsid w:val="00C166F4"/>
    <w:rsid w:val="00C1F958"/>
    <w:rsid w:val="00C20242"/>
    <w:rsid w:val="00C205A2"/>
    <w:rsid w:val="00C20647"/>
    <w:rsid w:val="00C20910"/>
    <w:rsid w:val="00C2152F"/>
    <w:rsid w:val="00C21562"/>
    <w:rsid w:val="00C22332"/>
    <w:rsid w:val="00C22C10"/>
    <w:rsid w:val="00C232D9"/>
    <w:rsid w:val="00C239EF"/>
    <w:rsid w:val="00C25BE6"/>
    <w:rsid w:val="00C26B12"/>
    <w:rsid w:val="00C26DD5"/>
    <w:rsid w:val="00C316B9"/>
    <w:rsid w:val="00C32394"/>
    <w:rsid w:val="00C353DB"/>
    <w:rsid w:val="00C36600"/>
    <w:rsid w:val="00C3773E"/>
    <w:rsid w:val="00C37B29"/>
    <w:rsid w:val="00C4053E"/>
    <w:rsid w:val="00C40E70"/>
    <w:rsid w:val="00C414D7"/>
    <w:rsid w:val="00C43A77"/>
    <w:rsid w:val="00C43EA3"/>
    <w:rsid w:val="00C4501D"/>
    <w:rsid w:val="00C470ED"/>
    <w:rsid w:val="00C4FAA4"/>
    <w:rsid w:val="00C500E8"/>
    <w:rsid w:val="00C50C31"/>
    <w:rsid w:val="00C50F3F"/>
    <w:rsid w:val="00C51A7F"/>
    <w:rsid w:val="00C53153"/>
    <w:rsid w:val="00C5335A"/>
    <w:rsid w:val="00C54A43"/>
    <w:rsid w:val="00C5691F"/>
    <w:rsid w:val="00C57752"/>
    <w:rsid w:val="00C62C6C"/>
    <w:rsid w:val="00C634E8"/>
    <w:rsid w:val="00C644CF"/>
    <w:rsid w:val="00C645DA"/>
    <w:rsid w:val="00C65A38"/>
    <w:rsid w:val="00C67F31"/>
    <w:rsid w:val="00C70204"/>
    <w:rsid w:val="00C70C71"/>
    <w:rsid w:val="00C70E00"/>
    <w:rsid w:val="00C730B6"/>
    <w:rsid w:val="00C73BE9"/>
    <w:rsid w:val="00C740A3"/>
    <w:rsid w:val="00C74616"/>
    <w:rsid w:val="00C7752D"/>
    <w:rsid w:val="00C778AE"/>
    <w:rsid w:val="00C80405"/>
    <w:rsid w:val="00C8115A"/>
    <w:rsid w:val="00C8348F"/>
    <w:rsid w:val="00C86D33"/>
    <w:rsid w:val="00C916E5"/>
    <w:rsid w:val="00C93698"/>
    <w:rsid w:val="00C94DF7"/>
    <w:rsid w:val="00C95347"/>
    <w:rsid w:val="00C96FB4"/>
    <w:rsid w:val="00C978B6"/>
    <w:rsid w:val="00CA067F"/>
    <w:rsid w:val="00CA128F"/>
    <w:rsid w:val="00CA1609"/>
    <w:rsid w:val="00CA20C4"/>
    <w:rsid w:val="00CA3396"/>
    <w:rsid w:val="00CA3A0A"/>
    <w:rsid w:val="00CA534C"/>
    <w:rsid w:val="00CA5B8D"/>
    <w:rsid w:val="00CA5D42"/>
    <w:rsid w:val="00CA67DB"/>
    <w:rsid w:val="00CA6D19"/>
    <w:rsid w:val="00CB0771"/>
    <w:rsid w:val="00CB1B78"/>
    <w:rsid w:val="00CB27A1"/>
    <w:rsid w:val="00CB3AE7"/>
    <w:rsid w:val="00CB416C"/>
    <w:rsid w:val="00CB54B8"/>
    <w:rsid w:val="00CB575C"/>
    <w:rsid w:val="00CB708D"/>
    <w:rsid w:val="00CC02DC"/>
    <w:rsid w:val="00CC0CE4"/>
    <w:rsid w:val="00CC1AD7"/>
    <w:rsid w:val="00CC3736"/>
    <w:rsid w:val="00CC45D2"/>
    <w:rsid w:val="00CC4710"/>
    <w:rsid w:val="00CC4EF5"/>
    <w:rsid w:val="00CC518E"/>
    <w:rsid w:val="00CC6985"/>
    <w:rsid w:val="00CC7CB2"/>
    <w:rsid w:val="00CD1916"/>
    <w:rsid w:val="00CD1E02"/>
    <w:rsid w:val="00CD2364"/>
    <w:rsid w:val="00CD24CB"/>
    <w:rsid w:val="00CD3752"/>
    <w:rsid w:val="00CD519C"/>
    <w:rsid w:val="00CD5676"/>
    <w:rsid w:val="00CD5A3A"/>
    <w:rsid w:val="00CD5E70"/>
    <w:rsid w:val="00CD7112"/>
    <w:rsid w:val="00CE07F9"/>
    <w:rsid w:val="00CE108B"/>
    <w:rsid w:val="00CE1BE9"/>
    <w:rsid w:val="00CE2A8B"/>
    <w:rsid w:val="00CE42AE"/>
    <w:rsid w:val="00CE53B0"/>
    <w:rsid w:val="00CE6AE3"/>
    <w:rsid w:val="00CE6AEA"/>
    <w:rsid w:val="00CF1D02"/>
    <w:rsid w:val="00CF4707"/>
    <w:rsid w:val="00CF4BA2"/>
    <w:rsid w:val="00CF6165"/>
    <w:rsid w:val="00CF73DD"/>
    <w:rsid w:val="00CF74AD"/>
    <w:rsid w:val="00CF7FBC"/>
    <w:rsid w:val="00D01B38"/>
    <w:rsid w:val="00D01E1B"/>
    <w:rsid w:val="00D02E08"/>
    <w:rsid w:val="00D0333D"/>
    <w:rsid w:val="00D0387E"/>
    <w:rsid w:val="00D06153"/>
    <w:rsid w:val="00D061E2"/>
    <w:rsid w:val="00D06A6F"/>
    <w:rsid w:val="00D06F9E"/>
    <w:rsid w:val="00D070B4"/>
    <w:rsid w:val="00D07730"/>
    <w:rsid w:val="00D10EDA"/>
    <w:rsid w:val="00D16AD7"/>
    <w:rsid w:val="00D16BAF"/>
    <w:rsid w:val="00D171D6"/>
    <w:rsid w:val="00D17D49"/>
    <w:rsid w:val="00D209CE"/>
    <w:rsid w:val="00D22018"/>
    <w:rsid w:val="00D22D44"/>
    <w:rsid w:val="00D231EF"/>
    <w:rsid w:val="00D2353C"/>
    <w:rsid w:val="00D24173"/>
    <w:rsid w:val="00D25C5D"/>
    <w:rsid w:val="00D26462"/>
    <w:rsid w:val="00D27AEA"/>
    <w:rsid w:val="00D303B5"/>
    <w:rsid w:val="00D30A22"/>
    <w:rsid w:val="00D3151A"/>
    <w:rsid w:val="00D32A94"/>
    <w:rsid w:val="00D33082"/>
    <w:rsid w:val="00D3325C"/>
    <w:rsid w:val="00D33D61"/>
    <w:rsid w:val="00D35E57"/>
    <w:rsid w:val="00D36663"/>
    <w:rsid w:val="00D36C41"/>
    <w:rsid w:val="00D3788C"/>
    <w:rsid w:val="00D37B93"/>
    <w:rsid w:val="00D4192A"/>
    <w:rsid w:val="00D41C62"/>
    <w:rsid w:val="00D430CE"/>
    <w:rsid w:val="00D43D40"/>
    <w:rsid w:val="00D44B71"/>
    <w:rsid w:val="00D46BE9"/>
    <w:rsid w:val="00D47C1E"/>
    <w:rsid w:val="00D47E5F"/>
    <w:rsid w:val="00D4FFFA"/>
    <w:rsid w:val="00D50CC2"/>
    <w:rsid w:val="00D53100"/>
    <w:rsid w:val="00D5404C"/>
    <w:rsid w:val="00D5432B"/>
    <w:rsid w:val="00D54375"/>
    <w:rsid w:val="00D545E3"/>
    <w:rsid w:val="00D554E9"/>
    <w:rsid w:val="00D5596F"/>
    <w:rsid w:val="00D604DA"/>
    <w:rsid w:val="00D606F9"/>
    <w:rsid w:val="00D61CCE"/>
    <w:rsid w:val="00D627C7"/>
    <w:rsid w:val="00D62910"/>
    <w:rsid w:val="00D62D41"/>
    <w:rsid w:val="00D63C48"/>
    <w:rsid w:val="00D641D5"/>
    <w:rsid w:val="00D646AC"/>
    <w:rsid w:val="00D64B49"/>
    <w:rsid w:val="00D65264"/>
    <w:rsid w:val="00D65876"/>
    <w:rsid w:val="00D67B76"/>
    <w:rsid w:val="00D700F8"/>
    <w:rsid w:val="00D70464"/>
    <w:rsid w:val="00D70ECC"/>
    <w:rsid w:val="00D70FA2"/>
    <w:rsid w:val="00D733CB"/>
    <w:rsid w:val="00D7415C"/>
    <w:rsid w:val="00D75312"/>
    <w:rsid w:val="00D774A8"/>
    <w:rsid w:val="00D77A13"/>
    <w:rsid w:val="00D816D1"/>
    <w:rsid w:val="00D82088"/>
    <w:rsid w:val="00D827D4"/>
    <w:rsid w:val="00D82871"/>
    <w:rsid w:val="00D8624E"/>
    <w:rsid w:val="00D867A4"/>
    <w:rsid w:val="00D86B25"/>
    <w:rsid w:val="00D9093C"/>
    <w:rsid w:val="00D90F8A"/>
    <w:rsid w:val="00D915E0"/>
    <w:rsid w:val="00D91673"/>
    <w:rsid w:val="00D91B72"/>
    <w:rsid w:val="00D92F19"/>
    <w:rsid w:val="00D9778E"/>
    <w:rsid w:val="00DA06DC"/>
    <w:rsid w:val="00DA0A7F"/>
    <w:rsid w:val="00DA0B5E"/>
    <w:rsid w:val="00DA2095"/>
    <w:rsid w:val="00DA20B6"/>
    <w:rsid w:val="00DA30F3"/>
    <w:rsid w:val="00DA39A8"/>
    <w:rsid w:val="00DA490C"/>
    <w:rsid w:val="00DA4A10"/>
    <w:rsid w:val="00DA59BF"/>
    <w:rsid w:val="00DA7AE6"/>
    <w:rsid w:val="00DB0060"/>
    <w:rsid w:val="00DB2424"/>
    <w:rsid w:val="00DB49FB"/>
    <w:rsid w:val="00DB6059"/>
    <w:rsid w:val="00DB748E"/>
    <w:rsid w:val="00DB7D92"/>
    <w:rsid w:val="00DC0B96"/>
    <w:rsid w:val="00DC1D37"/>
    <w:rsid w:val="00DC4436"/>
    <w:rsid w:val="00DC4771"/>
    <w:rsid w:val="00DC740B"/>
    <w:rsid w:val="00DD046F"/>
    <w:rsid w:val="00DD1820"/>
    <w:rsid w:val="00DD1D9D"/>
    <w:rsid w:val="00DD1F16"/>
    <w:rsid w:val="00DD21B5"/>
    <w:rsid w:val="00DD3888"/>
    <w:rsid w:val="00DD3FA3"/>
    <w:rsid w:val="00DD44D9"/>
    <w:rsid w:val="00DD4637"/>
    <w:rsid w:val="00DD4CE8"/>
    <w:rsid w:val="00DD5D0F"/>
    <w:rsid w:val="00DD729C"/>
    <w:rsid w:val="00DE03B2"/>
    <w:rsid w:val="00DE319D"/>
    <w:rsid w:val="00DE3F08"/>
    <w:rsid w:val="00DE63EE"/>
    <w:rsid w:val="00DE6F99"/>
    <w:rsid w:val="00DF164C"/>
    <w:rsid w:val="00DF1B97"/>
    <w:rsid w:val="00DF26E2"/>
    <w:rsid w:val="00DF313C"/>
    <w:rsid w:val="00DF34FE"/>
    <w:rsid w:val="00DF43CD"/>
    <w:rsid w:val="00DF4535"/>
    <w:rsid w:val="00DF62B8"/>
    <w:rsid w:val="00DF6421"/>
    <w:rsid w:val="00DF66C9"/>
    <w:rsid w:val="00DF6DBA"/>
    <w:rsid w:val="00DF71A3"/>
    <w:rsid w:val="00E015E6"/>
    <w:rsid w:val="00E01C84"/>
    <w:rsid w:val="00E02272"/>
    <w:rsid w:val="00E02ECB"/>
    <w:rsid w:val="00E038E4"/>
    <w:rsid w:val="00E052AC"/>
    <w:rsid w:val="00E05567"/>
    <w:rsid w:val="00E062C1"/>
    <w:rsid w:val="00E06845"/>
    <w:rsid w:val="00E11DC4"/>
    <w:rsid w:val="00E12516"/>
    <w:rsid w:val="00E131E1"/>
    <w:rsid w:val="00E15BE2"/>
    <w:rsid w:val="00E1799D"/>
    <w:rsid w:val="00E20903"/>
    <w:rsid w:val="00E23BDA"/>
    <w:rsid w:val="00E2436F"/>
    <w:rsid w:val="00E25394"/>
    <w:rsid w:val="00E25D0A"/>
    <w:rsid w:val="00E25FA2"/>
    <w:rsid w:val="00E263C4"/>
    <w:rsid w:val="00E268DD"/>
    <w:rsid w:val="00E27023"/>
    <w:rsid w:val="00E27671"/>
    <w:rsid w:val="00E3032D"/>
    <w:rsid w:val="00E32299"/>
    <w:rsid w:val="00E32728"/>
    <w:rsid w:val="00E33868"/>
    <w:rsid w:val="00E33F48"/>
    <w:rsid w:val="00E37EE7"/>
    <w:rsid w:val="00E37EFD"/>
    <w:rsid w:val="00E40007"/>
    <w:rsid w:val="00E4100C"/>
    <w:rsid w:val="00E412AD"/>
    <w:rsid w:val="00E4261E"/>
    <w:rsid w:val="00E42A60"/>
    <w:rsid w:val="00E43305"/>
    <w:rsid w:val="00E44565"/>
    <w:rsid w:val="00E4703F"/>
    <w:rsid w:val="00E471D6"/>
    <w:rsid w:val="00E47AE4"/>
    <w:rsid w:val="00E47FB4"/>
    <w:rsid w:val="00E50285"/>
    <w:rsid w:val="00E5220C"/>
    <w:rsid w:val="00E52D57"/>
    <w:rsid w:val="00E535D5"/>
    <w:rsid w:val="00E538C0"/>
    <w:rsid w:val="00E53A77"/>
    <w:rsid w:val="00E544A1"/>
    <w:rsid w:val="00E564A9"/>
    <w:rsid w:val="00E60A07"/>
    <w:rsid w:val="00E60B2A"/>
    <w:rsid w:val="00E61097"/>
    <w:rsid w:val="00E62262"/>
    <w:rsid w:val="00E63A90"/>
    <w:rsid w:val="00E65D25"/>
    <w:rsid w:val="00E67CDB"/>
    <w:rsid w:val="00E70EAD"/>
    <w:rsid w:val="00E71CDF"/>
    <w:rsid w:val="00E71F76"/>
    <w:rsid w:val="00E72F0C"/>
    <w:rsid w:val="00E7345D"/>
    <w:rsid w:val="00E734C8"/>
    <w:rsid w:val="00E73F17"/>
    <w:rsid w:val="00E74ACE"/>
    <w:rsid w:val="00E758C1"/>
    <w:rsid w:val="00E762A7"/>
    <w:rsid w:val="00E7795A"/>
    <w:rsid w:val="00E77ADC"/>
    <w:rsid w:val="00E8046E"/>
    <w:rsid w:val="00E804AE"/>
    <w:rsid w:val="00E80A11"/>
    <w:rsid w:val="00E83406"/>
    <w:rsid w:val="00E83470"/>
    <w:rsid w:val="00E83AFC"/>
    <w:rsid w:val="00E83FAA"/>
    <w:rsid w:val="00E84DE4"/>
    <w:rsid w:val="00E85C94"/>
    <w:rsid w:val="00E871B1"/>
    <w:rsid w:val="00E8776A"/>
    <w:rsid w:val="00E90306"/>
    <w:rsid w:val="00E909DE"/>
    <w:rsid w:val="00E923AC"/>
    <w:rsid w:val="00E93627"/>
    <w:rsid w:val="00E93B3D"/>
    <w:rsid w:val="00E93F42"/>
    <w:rsid w:val="00E94053"/>
    <w:rsid w:val="00E95575"/>
    <w:rsid w:val="00E95AD4"/>
    <w:rsid w:val="00EA05AE"/>
    <w:rsid w:val="00EA1953"/>
    <w:rsid w:val="00EA2603"/>
    <w:rsid w:val="00EA2CD5"/>
    <w:rsid w:val="00EA3456"/>
    <w:rsid w:val="00EA54B2"/>
    <w:rsid w:val="00EA6586"/>
    <w:rsid w:val="00EA7BF2"/>
    <w:rsid w:val="00EB27E7"/>
    <w:rsid w:val="00EB3410"/>
    <w:rsid w:val="00EB368F"/>
    <w:rsid w:val="00EB4274"/>
    <w:rsid w:val="00EB4545"/>
    <w:rsid w:val="00EB577D"/>
    <w:rsid w:val="00EB6B7F"/>
    <w:rsid w:val="00EB731C"/>
    <w:rsid w:val="00EB75FF"/>
    <w:rsid w:val="00EC1C8D"/>
    <w:rsid w:val="00EC1F56"/>
    <w:rsid w:val="00EC45E3"/>
    <w:rsid w:val="00EC4C96"/>
    <w:rsid w:val="00EC62A1"/>
    <w:rsid w:val="00EC637E"/>
    <w:rsid w:val="00EC6400"/>
    <w:rsid w:val="00EC6A88"/>
    <w:rsid w:val="00EC6B29"/>
    <w:rsid w:val="00EC705D"/>
    <w:rsid w:val="00EC7365"/>
    <w:rsid w:val="00ED076B"/>
    <w:rsid w:val="00ED0A8A"/>
    <w:rsid w:val="00ED13AF"/>
    <w:rsid w:val="00ED2488"/>
    <w:rsid w:val="00ED29CF"/>
    <w:rsid w:val="00ED2C25"/>
    <w:rsid w:val="00ED348D"/>
    <w:rsid w:val="00ED6B62"/>
    <w:rsid w:val="00EE151A"/>
    <w:rsid w:val="00EE25A0"/>
    <w:rsid w:val="00EE3B6D"/>
    <w:rsid w:val="00EE4BD4"/>
    <w:rsid w:val="00EE621B"/>
    <w:rsid w:val="00EE69C5"/>
    <w:rsid w:val="00EE6D93"/>
    <w:rsid w:val="00EE7853"/>
    <w:rsid w:val="00EE7915"/>
    <w:rsid w:val="00EE7D39"/>
    <w:rsid w:val="00EE7FFE"/>
    <w:rsid w:val="00EF1C14"/>
    <w:rsid w:val="00EF1D09"/>
    <w:rsid w:val="00EF2B08"/>
    <w:rsid w:val="00EF2B68"/>
    <w:rsid w:val="00EF2E5E"/>
    <w:rsid w:val="00EF3DBF"/>
    <w:rsid w:val="00EF42E8"/>
    <w:rsid w:val="00EF4ECA"/>
    <w:rsid w:val="00EF5A3C"/>
    <w:rsid w:val="00EF5E3A"/>
    <w:rsid w:val="00EF61BC"/>
    <w:rsid w:val="00EF6AA7"/>
    <w:rsid w:val="00EF7D96"/>
    <w:rsid w:val="00EF7F1F"/>
    <w:rsid w:val="00F00773"/>
    <w:rsid w:val="00F01623"/>
    <w:rsid w:val="00F02773"/>
    <w:rsid w:val="00F02CE2"/>
    <w:rsid w:val="00F032A3"/>
    <w:rsid w:val="00F03703"/>
    <w:rsid w:val="00F04040"/>
    <w:rsid w:val="00F04A31"/>
    <w:rsid w:val="00F062CA"/>
    <w:rsid w:val="00F067C0"/>
    <w:rsid w:val="00F10109"/>
    <w:rsid w:val="00F10472"/>
    <w:rsid w:val="00F125C1"/>
    <w:rsid w:val="00F13E8C"/>
    <w:rsid w:val="00F14A06"/>
    <w:rsid w:val="00F16B5C"/>
    <w:rsid w:val="00F1720C"/>
    <w:rsid w:val="00F17BCD"/>
    <w:rsid w:val="00F22E0D"/>
    <w:rsid w:val="00F22FF0"/>
    <w:rsid w:val="00F24513"/>
    <w:rsid w:val="00F24829"/>
    <w:rsid w:val="00F249EF"/>
    <w:rsid w:val="00F24DAC"/>
    <w:rsid w:val="00F254A8"/>
    <w:rsid w:val="00F25F95"/>
    <w:rsid w:val="00F26ACB"/>
    <w:rsid w:val="00F27A05"/>
    <w:rsid w:val="00F27BED"/>
    <w:rsid w:val="00F30EF4"/>
    <w:rsid w:val="00F30F8D"/>
    <w:rsid w:val="00F31751"/>
    <w:rsid w:val="00F31A35"/>
    <w:rsid w:val="00F329AA"/>
    <w:rsid w:val="00F353F3"/>
    <w:rsid w:val="00F35CC0"/>
    <w:rsid w:val="00F373E5"/>
    <w:rsid w:val="00F37A0C"/>
    <w:rsid w:val="00F37D25"/>
    <w:rsid w:val="00F40114"/>
    <w:rsid w:val="00F42A0A"/>
    <w:rsid w:val="00F43116"/>
    <w:rsid w:val="00F43A24"/>
    <w:rsid w:val="00F450A6"/>
    <w:rsid w:val="00F45803"/>
    <w:rsid w:val="00F4600E"/>
    <w:rsid w:val="00F4648D"/>
    <w:rsid w:val="00F47824"/>
    <w:rsid w:val="00F50F52"/>
    <w:rsid w:val="00F52CD4"/>
    <w:rsid w:val="00F52FF9"/>
    <w:rsid w:val="00F558C9"/>
    <w:rsid w:val="00F55CDE"/>
    <w:rsid w:val="00F56FDD"/>
    <w:rsid w:val="00F57CCA"/>
    <w:rsid w:val="00F62373"/>
    <w:rsid w:val="00F62E05"/>
    <w:rsid w:val="00F64DBD"/>
    <w:rsid w:val="00F66461"/>
    <w:rsid w:val="00F67385"/>
    <w:rsid w:val="00F6799D"/>
    <w:rsid w:val="00F67E4F"/>
    <w:rsid w:val="00F72300"/>
    <w:rsid w:val="00F74806"/>
    <w:rsid w:val="00F80415"/>
    <w:rsid w:val="00F82159"/>
    <w:rsid w:val="00F84C13"/>
    <w:rsid w:val="00F86B1E"/>
    <w:rsid w:val="00F86D8C"/>
    <w:rsid w:val="00F87D9C"/>
    <w:rsid w:val="00F900A0"/>
    <w:rsid w:val="00F91396"/>
    <w:rsid w:val="00F92201"/>
    <w:rsid w:val="00F93802"/>
    <w:rsid w:val="00F9382B"/>
    <w:rsid w:val="00F94551"/>
    <w:rsid w:val="00F94869"/>
    <w:rsid w:val="00F94F66"/>
    <w:rsid w:val="00F95296"/>
    <w:rsid w:val="00F95A6E"/>
    <w:rsid w:val="00F95C99"/>
    <w:rsid w:val="00F95E98"/>
    <w:rsid w:val="00F95FB9"/>
    <w:rsid w:val="00F96309"/>
    <w:rsid w:val="00FA12A0"/>
    <w:rsid w:val="00FA20DB"/>
    <w:rsid w:val="00FA2475"/>
    <w:rsid w:val="00FA29E1"/>
    <w:rsid w:val="00FA4970"/>
    <w:rsid w:val="00FA49AD"/>
    <w:rsid w:val="00FA68E4"/>
    <w:rsid w:val="00FA705A"/>
    <w:rsid w:val="00FB1111"/>
    <w:rsid w:val="00FB1C5E"/>
    <w:rsid w:val="00FB4AB1"/>
    <w:rsid w:val="00FB4AF8"/>
    <w:rsid w:val="00FB5A4F"/>
    <w:rsid w:val="00FB5A76"/>
    <w:rsid w:val="00FC0728"/>
    <w:rsid w:val="00FC0F7B"/>
    <w:rsid w:val="00FC139C"/>
    <w:rsid w:val="00FC1804"/>
    <w:rsid w:val="00FC24E7"/>
    <w:rsid w:val="00FC35E6"/>
    <w:rsid w:val="00FC3ED4"/>
    <w:rsid w:val="00FD024E"/>
    <w:rsid w:val="00FD0A33"/>
    <w:rsid w:val="00FD0F79"/>
    <w:rsid w:val="00FD12C8"/>
    <w:rsid w:val="00FD3F99"/>
    <w:rsid w:val="00FD40B0"/>
    <w:rsid w:val="00FD501D"/>
    <w:rsid w:val="00FD55A4"/>
    <w:rsid w:val="00FD5B78"/>
    <w:rsid w:val="00FD7D0F"/>
    <w:rsid w:val="00FD7E8C"/>
    <w:rsid w:val="00FE0D3E"/>
    <w:rsid w:val="00FE3B95"/>
    <w:rsid w:val="00FE43AD"/>
    <w:rsid w:val="00FE6069"/>
    <w:rsid w:val="00FE6F85"/>
    <w:rsid w:val="00FE74A9"/>
    <w:rsid w:val="00FE7AEA"/>
    <w:rsid w:val="00FE7E0D"/>
    <w:rsid w:val="00FF26D7"/>
    <w:rsid w:val="00FF2CA5"/>
    <w:rsid w:val="00FF34B2"/>
    <w:rsid w:val="00FF3574"/>
    <w:rsid w:val="00FF3725"/>
    <w:rsid w:val="00FF6F85"/>
    <w:rsid w:val="00FF753B"/>
    <w:rsid w:val="01C96CE6"/>
    <w:rsid w:val="01E0544E"/>
    <w:rsid w:val="01F3B666"/>
    <w:rsid w:val="021F4E3C"/>
    <w:rsid w:val="02254934"/>
    <w:rsid w:val="028D81D8"/>
    <w:rsid w:val="037096E0"/>
    <w:rsid w:val="03897333"/>
    <w:rsid w:val="03CE3AD1"/>
    <w:rsid w:val="0420BB76"/>
    <w:rsid w:val="0448CD71"/>
    <w:rsid w:val="0495645E"/>
    <w:rsid w:val="04D6294E"/>
    <w:rsid w:val="050B5D66"/>
    <w:rsid w:val="05C9EFD3"/>
    <w:rsid w:val="05FBB4CC"/>
    <w:rsid w:val="0623C831"/>
    <w:rsid w:val="06A29E89"/>
    <w:rsid w:val="06BF41BF"/>
    <w:rsid w:val="08427E2A"/>
    <w:rsid w:val="0886A6B3"/>
    <w:rsid w:val="08ACB4F0"/>
    <w:rsid w:val="08C827B1"/>
    <w:rsid w:val="0905B9FC"/>
    <w:rsid w:val="093A9A6B"/>
    <w:rsid w:val="093BDF08"/>
    <w:rsid w:val="094AE111"/>
    <w:rsid w:val="0A689CF3"/>
    <w:rsid w:val="0A7D9D15"/>
    <w:rsid w:val="0A89135D"/>
    <w:rsid w:val="0A8CDFAE"/>
    <w:rsid w:val="0AA4A8E9"/>
    <w:rsid w:val="0AAF6794"/>
    <w:rsid w:val="0AECB09A"/>
    <w:rsid w:val="0B1D4BBC"/>
    <w:rsid w:val="0B682006"/>
    <w:rsid w:val="0BAC599A"/>
    <w:rsid w:val="0BAFE03C"/>
    <w:rsid w:val="0BBA8B89"/>
    <w:rsid w:val="0BDB269F"/>
    <w:rsid w:val="0C79B74B"/>
    <w:rsid w:val="0CACEF00"/>
    <w:rsid w:val="0CE0C25D"/>
    <w:rsid w:val="0D0C344A"/>
    <w:rsid w:val="0D1A4E15"/>
    <w:rsid w:val="0DB53DD7"/>
    <w:rsid w:val="0DC85D4E"/>
    <w:rsid w:val="0E726D12"/>
    <w:rsid w:val="0EA3B9DA"/>
    <w:rsid w:val="0F22D41A"/>
    <w:rsid w:val="0F23793E"/>
    <w:rsid w:val="0F533515"/>
    <w:rsid w:val="0FBE818C"/>
    <w:rsid w:val="0FCFB900"/>
    <w:rsid w:val="0FEA25DA"/>
    <w:rsid w:val="10176F02"/>
    <w:rsid w:val="1030F0F4"/>
    <w:rsid w:val="109E2FC4"/>
    <w:rsid w:val="11028945"/>
    <w:rsid w:val="112D902D"/>
    <w:rsid w:val="11856B98"/>
    <w:rsid w:val="118C8D40"/>
    <w:rsid w:val="11ACD11A"/>
    <w:rsid w:val="11B49968"/>
    <w:rsid w:val="123DA8B3"/>
    <w:rsid w:val="1240C9BD"/>
    <w:rsid w:val="12866666"/>
    <w:rsid w:val="1287D2D5"/>
    <w:rsid w:val="129EE262"/>
    <w:rsid w:val="12AD6BB6"/>
    <w:rsid w:val="12B42008"/>
    <w:rsid w:val="12B9C782"/>
    <w:rsid w:val="12C5770F"/>
    <w:rsid w:val="12E33699"/>
    <w:rsid w:val="1345C41D"/>
    <w:rsid w:val="13765C22"/>
    <w:rsid w:val="13878D46"/>
    <w:rsid w:val="13F6EA61"/>
    <w:rsid w:val="14109435"/>
    <w:rsid w:val="14221BB7"/>
    <w:rsid w:val="1435E592"/>
    <w:rsid w:val="143A3680"/>
    <w:rsid w:val="146051B0"/>
    <w:rsid w:val="146D4EC5"/>
    <w:rsid w:val="1478BEF1"/>
    <w:rsid w:val="14E10B51"/>
    <w:rsid w:val="15A3FD3C"/>
    <w:rsid w:val="15E45200"/>
    <w:rsid w:val="15EFE90D"/>
    <w:rsid w:val="161647CB"/>
    <w:rsid w:val="16349CD2"/>
    <w:rsid w:val="1643DAA8"/>
    <w:rsid w:val="16A79205"/>
    <w:rsid w:val="16CF87C9"/>
    <w:rsid w:val="17128EC3"/>
    <w:rsid w:val="172E8B23"/>
    <w:rsid w:val="1736BC4E"/>
    <w:rsid w:val="173A0277"/>
    <w:rsid w:val="17452837"/>
    <w:rsid w:val="17615B5D"/>
    <w:rsid w:val="17AC8546"/>
    <w:rsid w:val="17C7C0DC"/>
    <w:rsid w:val="17DDCAD2"/>
    <w:rsid w:val="17F5799A"/>
    <w:rsid w:val="18264A25"/>
    <w:rsid w:val="18398936"/>
    <w:rsid w:val="185F1735"/>
    <w:rsid w:val="18688038"/>
    <w:rsid w:val="187BB2C7"/>
    <w:rsid w:val="187E7750"/>
    <w:rsid w:val="18B37CA1"/>
    <w:rsid w:val="1910CEA3"/>
    <w:rsid w:val="19EECAEF"/>
    <w:rsid w:val="19FF57C9"/>
    <w:rsid w:val="1A0E40C6"/>
    <w:rsid w:val="1A1022A9"/>
    <w:rsid w:val="1A8735AC"/>
    <w:rsid w:val="1AC2E653"/>
    <w:rsid w:val="1B2E438E"/>
    <w:rsid w:val="1B80E5E8"/>
    <w:rsid w:val="1B82DEE5"/>
    <w:rsid w:val="1B8F885C"/>
    <w:rsid w:val="1B9F7271"/>
    <w:rsid w:val="1BA961C5"/>
    <w:rsid w:val="1C01FC46"/>
    <w:rsid w:val="1C377EC6"/>
    <w:rsid w:val="1C612249"/>
    <w:rsid w:val="1C72FBAB"/>
    <w:rsid w:val="1CAE17CE"/>
    <w:rsid w:val="1D19B8A0"/>
    <w:rsid w:val="1D3BA06B"/>
    <w:rsid w:val="1D3E908F"/>
    <w:rsid w:val="1D897D1F"/>
    <w:rsid w:val="1DD34F27"/>
    <w:rsid w:val="1E7A6742"/>
    <w:rsid w:val="1E828F07"/>
    <w:rsid w:val="1E8B227B"/>
    <w:rsid w:val="1EA63988"/>
    <w:rsid w:val="1EB5C04F"/>
    <w:rsid w:val="1EDA427D"/>
    <w:rsid w:val="1F5B908A"/>
    <w:rsid w:val="1FA0F7F3"/>
    <w:rsid w:val="1FBA735E"/>
    <w:rsid w:val="20193679"/>
    <w:rsid w:val="201B069C"/>
    <w:rsid w:val="202AB213"/>
    <w:rsid w:val="20424727"/>
    <w:rsid w:val="20679B7C"/>
    <w:rsid w:val="206A29F9"/>
    <w:rsid w:val="208111CC"/>
    <w:rsid w:val="20DCE371"/>
    <w:rsid w:val="211F47F0"/>
    <w:rsid w:val="218B815D"/>
    <w:rsid w:val="22BB5B0E"/>
    <w:rsid w:val="22E440F8"/>
    <w:rsid w:val="231CC5D0"/>
    <w:rsid w:val="231D3BC5"/>
    <w:rsid w:val="2339322B"/>
    <w:rsid w:val="23A2E6C0"/>
    <w:rsid w:val="23E0046C"/>
    <w:rsid w:val="23F5C624"/>
    <w:rsid w:val="24236374"/>
    <w:rsid w:val="245B0652"/>
    <w:rsid w:val="253F2293"/>
    <w:rsid w:val="25653619"/>
    <w:rsid w:val="25896C28"/>
    <w:rsid w:val="26155695"/>
    <w:rsid w:val="26530F8A"/>
    <w:rsid w:val="26B0DC48"/>
    <w:rsid w:val="2750BCC3"/>
    <w:rsid w:val="27A1709E"/>
    <w:rsid w:val="282B1144"/>
    <w:rsid w:val="28614ECC"/>
    <w:rsid w:val="286EF4AE"/>
    <w:rsid w:val="28F93476"/>
    <w:rsid w:val="29270DAB"/>
    <w:rsid w:val="295F77D0"/>
    <w:rsid w:val="2A0857DE"/>
    <w:rsid w:val="2A4A88E8"/>
    <w:rsid w:val="2A5A7B48"/>
    <w:rsid w:val="2A9FFDAB"/>
    <w:rsid w:val="2AF118B5"/>
    <w:rsid w:val="2B78C38B"/>
    <w:rsid w:val="2C0FBA85"/>
    <w:rsid w:val="2C39B76A"/>
    <w:rsid w:val="2C5CD6EA"/>
    <w:rsid w:val="2CC6EC14"/>
    <w:rsid w:val="2D1F5E24"/>
    <w:rsid w:val="2D20E043"/>
    <w:rsid w:val="2D4E8918"/>
    <w:rsid w:val="2D63E17C"/>
    <w:rsid w:val="2DB60329"/>
    <w:rsid w:val="2DCC2C50"/>
    <w:rsid w:val="2E304045"/>
    <w:rsid w:val="2E328C3E"/>
    <w:rsid w:val="2E5F05F2"/>
    <w:rsid w:val="2EC349D2"/>
    <w:rsid w:val="2EC9527B"/>
    <w:rsid w:val="2F111F27"/>
    <w:rsid w:val="2F27DE9F"/>
    <w:rsid w:val="2F5BCEA8"/>
    <w:rsid w:val="2FA5D046"/>
    <w:rsid w:val="2FD336F3"/>
    <w:rsid w:val="3034033A"/>
    <w:rsid w:val="30670125"/>
    <w:rsid w:val="30BCD301"/>
    <w:rsid w:val="30E79708"/>
    <w:rsid w:val="31311431"/>
    <w:rsid w:val="315DFF1B"/>
    <w:rsid w:val="31A442B3"/>
    <w:rsid w:val="322A991F"/>
    <w:rsid w:val="328FC4F3"/>
    <w:rsid w:val="32A611C7"/>
    <w:rsid w:val="33173786"/>
    <w:rsid w:val="332F28D6"/>
    <w:rsid w:val="33371B85"/>
    <w:rsid w:val="33808A4B"/>
    <w:rsid w:val="33BA868B"/>
    <w:rsid w:val="33CC5939"/>
    <w:rsid w:val="33F6CE8C"/>
    <w:rsid w:val="340F904D"/>
    <w:rsid w:val="342CCF71"/>
    <w:rsid w:val="34BACB3E"/>
    <w:rsid w:val="34CB20BB"/>
    <w:rsid w:val="35466E82"/>
    <w:rsid w:val="3546F25A"/>
    <w:rsid w:val="357097A4"/>
    <w:rsid w:val="35D42992"/>
    <w:rsid w:val="35EB50DC"/>
    <w:rsid w:val="360F9D19"/>
    <w:rsid w:val="36123B5C"/>
    <w:rsid w:val="3634E5D6"/>
    <w:rsid w:val="36668E42"/>
    <w:rsid w:val="3687A00F"/>
    <w:rsid w:val="36A1BD43"/>
    <w:rsid w:val="36D71D42"/>
    <w:rsid w:val="36E2C2BB"/>
    <w:rsid w:val="3715AAB4"/>
    <w:rsid w:val="372CA307"/>
    <w:rsid w:val="375B060F"/>
    <w:rsid w:val="37DA8257"/>
    <w:rsid w:val="37E5DD9A"/>
    <w:rsid w:val="38120C14"/>
    <w:rsid w:val="38246547"/>
    <w:rsid w:val="382E164F"/>
    <w:rsid w:val="387E931C"/>
    <w:rsid w:val="38A816AB"/>
    <w:rsid w:val="396CEB0D"/>
    <w:rsid w:val="3999FC6E"/>
    <w:rsid w:val="39A82735"/>
    <w:rsid w:val="39F5C2F7"/>
    <w:rsid w:val="39FC7D63"/>
    <w:rsid w:val="3A06C02E"/>
    <w:rsid w:val="3A1D7D8E"/>
    <w:rsid w:val="3A514B0A"/>
    <w:rsid w:val="3A89A2D2"/>
    <w:rsid w:val="3AAC909D"/>
    <w:rsid w:val="3AD8DB87"/>
    <w:rsid w:val="3AE05EA5"/>
    <w:rsid w:val="3AE848BE"/>
    <w:rsid w:val="3B77A807"/>
    <w:rsid w:val="3B9D4ADF"/>
    <w:rsid w:val="3BC097F6"/>
    <w:rsid w:val="3BC95956"/>
    <w:rsid w:val="3BDFE5DB"/>
    <w:rsid w:val="3BE3B3CF"/>
    <w:rsid w:val="3BF7A450"/>
    <w:rsid w:val="3BFAA8E1"/>
    <w:rsid w:val="3C1EC395"/>
    <w:rsid w:val="3CC04A00"/>
    <w:rsid w:val="3CF7D66A"/>
    <w:rsid w:val="3CFA19F2"/>
    <w:rsid w:val="3E17FF67"/>
    <w:rsid w:val="3E93A6CB"/>
    <w:rsid w:val="3EF3BF48"/>
    <w:rsid w:val="3EFAB1FC"/>
    <w:rsid w:val="3EFDB08B"/>
    <w:rsid w:val="3F9FA327"/>
    <w:rsid w:val="3FC60C43"/>
    <w:rsid w:val="3FCA9BA1"/>
    <w:rsid w:val="3FCCF825"/>
    <w:rsid w:val="401FC03C"/>
    <w:rsid w:val="40481DD5"/>
    <w:rsid w:val="408B6A78"/>
    <w:rsid w:val="409630A3"/>
    <w:rsid w:val="40FF4B70"/>
    <w:rsid w:val="4158047A"/>
    <w:rsid w:val="416E07BF"/>
    <w:rsid w:val="4186FD17"/>
    <w:rsid w:val="418B2CE0"/>
    <w:rsid w:val="41A1D073"/>
    <w:rsid w:val="41FDB353"/>
    <w:rsid w:val="420353F6"/>
    <w:rsid w:val="4258C45D"/>
    <w:rsid w:val="4259BF3C"/>
    <w:rsid w:val="42A9A5E6"/>
    <w:rsid w:val="433A498F"/>
    <w:rsid w:val="4364321C"/>
    <w:rsid w:val="442F5262"/>
    <w:rsid w:val="44343E76"/>
    <w:rsid w:val="4449A04D"/>
    <w:rsid w:val="44F42F99"/>
    <w:rsid w:val="4502E84F"/>
    <w:rsid w:val="451FB984"/>
    <w:rsid w:val="4563DA6C"/>
    <w:rsid w:val="458A83BF"/>
    <w:rsid w:val="45A5A2FA"/>
    <w:rsid w:val="45B092E4"/>
    <w:rsid w:val="45D270C1"/>
    <w:rsid w:val="4619D752"/>
    <w:rsid w:val="4643BD9A"/>
    <w:rsid w:val="4743271B"/>
    <w:rsid w:val="4769EAEA"/>
    <w:rsid w:val="4821C7F1"/>
    <w:rsid w:val="48BCCE8A"/>
    <w:rsid w:val="48CCFE14"/>
    <w:rsid w:val="48DBE1E9"/>
    <w:rsid w:val="48FB2332"/>
    <w:rsid w:val="49594EDF"/>
    <w:rsid w:val="49700BEB"/>
    <w:rsid w:val="49DC6744"/>
    <w:rsid w:val="4AAD44E8"/>
    <w:rsid w:val="4ACB0C84"/>
    <w:rsid w:val="4AD608EF"/>
    <w:rsid w:val="4AF8164F"/>
    <w:rsid w:val="4B86F442"/>
    <w:rsid w:val="4BB4EA60"/>
    <w:rsid w:val="4BDAF499"/>
    <w:rsid w:val="4BDD4865"/>
    <w:rsid w:val="4BFAE8E3"/>
    <w:rsid w:val="4BFC8468"/>
    <w:rsid w:val="4C0803C0"/>
    <w:rsid w:val="4C1656D1"/>
    <w:rsid w:val="4CAF4D44"/>
    <w:rsid w:val="4CB98446"/>
    <w:rsid w:val="4CF58711"/>
    <w:rsid w:val="4D0DCA98"/>
    <w:rsid w:val="4D1B3D0E"/>
    <w:rsid w:val="4D2118BD"/>
    <w:rsid w:val="4D46E7F0"/>
    <w:rsid w:val="4D5D38E5"/>
    <w:rsid w:val="4DC8456F"/>
    <w:rsid w:val="4E181A2E"/>
    <w:rsid w:val="4E245D72"/>
    <w:rsid w:val="4E7E25E2"/>
    <w:rsid w:val="4EE2E775"/>
    <w:rsid w:val="4F17148F"/>
    <w:rsid w:val="4F235880"/>
    <w:rsid w:val="4F5BCA5E"/>
    <w:rsid w:val="4FBF3B8E"/>
    <w:rsid w:val="4FEF6979"/>
    <w:rsid w:val="503AC9E5"/>
    <w:rsid w:val="509E7BB8"/>
    <w:rsid w:val="50FCB1C1"/>
    <w:rsid w:val="51186848"/>
    <w:rsid w:val="511DA124"/>
    <w:rsid w:val="521FFBBD"/>
    <w:rsid w:val="528D1EFF"/>
    <w:rsid w:val="52DE1709"/>
    <w:rsid w:val="52E3BE83"/>
    <w:rsid w:val="5330F32A"/>
    <w:rsid w:val="533621DD"/>
    <w:rsid w:val="53A23F1A"/>
    <w:rsid w:val="53ABAEF2"/>
    <w:rsid w:val="54312521"/>
    <w:rsid w:val="54610013"/>
    <w:rsid w:val="547ED422"/>
    <w:rsid w:val="5489F437"/>
    <w:rsid w:val="548E1487"/>
    <w:rsid w:val="549CA7BE"/>
    <w:rsid w:val="54D22EF7"/>
    <w:rsid w:val="54DA793B"/>
    <w:rsid w:val="55073A2E"/>
    <w:rsid w:val="55594F03"/>
    <w:rsid w:val="555BF992"/>
    <w:rsid w:val="5565A877"/>
    <w:rsid w:val="558B42C8"/>
    <w:rsid w:val="55AAF5CE"/>
    <w:rsid w:val="55CCE674"/>
    <w:rsid w:val="55EBA51E"/>
    <w:rsid w:val="55ED9CF6"/>
    <w:rsid w:val="55F536AF"/>
    <w:rsid w:val="5647C6C3"/>
    <w:rsid w:val="56B5354F"/>
    <w:rsid w:val="571AF4C6"/>
    <w:rsid w:val="578E6B66"/>
    <w:rsid w:val="57A86C9C"/>
    <w:rsid w:val="57AB17BC"/>
    <w:rsid w:val="57DCEDBC"/>
    <w:rsid w:val="57E79DD4"/>
    <w:rsid w:val="57F8261E"/>
    <w:rsid w:val="583B0BDD"/>
    <w:rsid w:val="58BE9D92"/>
    <w:rsid w:val="58C17FF3"/>
    <w:rsid w:val="58D487D5"/>
    <w:rsid w:val="58ED0344"/>
    <w:rsid w:val="58EE6F16"/>
    <w:rsid w:val="58F8C6E7"/>
    <w:rsid w:val="58FA29B3"/>
    <w:rsid w:val="59BB0DD6"/>
    <w:rsid w:val="59E86CBD"/>
    <w:rsid w:val="59FBE511"/>
    <w:rsid w:val="5A0CFC1D"/>
    <w:rsid w:val="5A43C235"/>
    <w:rsid w:val="5ABC417F"/>
    <w:rsid w:val="5C84FCBD"/>
    <w:rsid w:val="5CC73A32"/>
    <w:rsid w:val="5CD8378B"/>
    <w:rsid w:val="5CFBE836"/>
    <w:rsid w:val="5DB287D0"/>
    <w:rsid w:val="5E023D7B"/>
    <w:rsid w:val="5E177B68"/>
    <w:rsid w:val="5E35598B"/>
    <w:rsid w:val="5E6B1DBB"/>
    <w:rsid w:val="5E86CAB7"/>
    <w:rsid w:val="5EB21D4F"/>
    <w:rsid w:val="5EB622F9"/>
    <w:rsid w:val="5ECA37E5"/>
    <w:rsid w:val="5ECA6CA3"/>
    <w:rsid w:val="5ECE90C4"/>
    <w:rsid w:val="5EE1DD7E"/>
    <w:rsid w:val="5EF43453"/>
    <w:rsid w:val="5F04F17B"/>
    <w:rsid w:val="5F5C2132"/>
    <w:rsid w:val="5F74EE4F"/>
    <w:rsid w:val="5F9E0DDC"/>
    <w:rsid w:val="5F9E0E43"/>
    <w:rsid w:val="5FB21DD3"/>
    <w:rsid w:val="5FD740D6"/>
    <w:rsid w:val="5FEFC3DE"/>
    <w:rsid w:val="60481B50"/>
    <w:rsid w:val="60B99C6A"/>
    <w:rsid w:val="60F63BA1"/>
    <w:rsid w:val="6106108F"/>
    <w:rsid w:val="610943DB"/>
    <w:rsid w:val="61298C84"/>
    <w:rsid w:val="61EDC467"/>
    <w:rsid w:val="62493B7B"/>
    <w:rsid w:val="625469DF"/>
    <w:rsid w:val="62C0D4C6"/>
    <w:rsid w:val="63183A39"/>
    <w:rsid w:val="63234724"/>
    <w:rsid w:val="6419748A"/>
    <w:rsid w:val="64717EFF"/>
    <w:rsid w:val="648A99CB"/>
    <w:rsid w:val="6542147C"/>
    <w:rsid w:val="65502270"/>
    <w:rsid w:val="658B2B15"/>
    <w:rsid w:val="65FB90C1"/>
    <w:rsid w:val="661DBE5D"/>
    <w:rsid w:val="66A1D888"/>
    <w:rsid w:val="66B78056"/>
    <w:rsid w:val="66BA1C72"/>
    <w:rsid w:val="66BE42D7"/>
    <w:rsid w:val="66EA05FA"/>
    <w:rsid w:val="67657F98"/>
    <w:rsid w:val="67FF2788"/>
    <w:rsid w:val="6957F054"/>
    <w:rsid w:val="69691E4D"/>
    <w:rsid w:val="6A3D0E49"/>
    <w:rsid w:val="6AAA3577"/>
    <w:rsid w:val="6AAC5984"/>
    <w:rsid w:val="6AB92776"/>
    <w:rsid w:val="6B550208"/>
    <w:rsid w:val="6B55572B"/>
    <w:rsid w:val="6B668F80"/>
    <w:rsid w:val="6B8A1A8E"/>
    <w:rsid w:val="6BC82B91"/>
    <w:rsid w:val="6C2BDF4E"/>
    <w:rsid w:val="6CA23AEA"/>
    <w:rsid w:val="6CAE5BAC"/>
    <w:rsid w:val="6CBA35DA"/>
    <w:rsid w:val="6CDBF673"/>
    <w:rsid w:val="6D4C53F7"/>
    <w:rsid w:val="6DA12280"/>
    <w:rsid w:val="6E1CC9E4"/>
    <w:rsid w:val="6E35BF70"/>
    <w:rsid w:val="6E7CB3F3"/>
    <w:rsid w:val="6E9B8A5B"/>
    <w:rsid w:val="6EA28115"/>
    <w:rsid w:val="6ED5A04C"/>
    <w:rsid w:val="6F2194DD"/>
    <w:rsid w:val="6F27471E"/>
    <w:rsid w:val="6F3CF2E1"/>
    <w:rsid w:val="6F43AE96"/>
    <w:rsid w:val="6FD5B021"/>
    <w:rsid w:val="7017E942"/>
    <w:rsid w:val="7027874F"/>
    <w:rsid w:val="70C78C85"/>
    <w:rsid w:val="70D8C342"/>
    <w:rsid w:val="70DC41D9"/>
    <w:rsid w:val="70F93C79"/>
    <w:rsid w:val="71546AA6"/>
    <w:rsid w:val="715F8F3D"/>
    <w:rsid w:val="716D6032"/>
    <w:rsid w:val="71AA276C"/>
    <w:rsid w:val="71C7CD14"/>
    <w:rsid w:val="71FBF94F"/>
    <w:rsid w:val="720AC09E"/>
    <w:rsid w:val="723F4434"/>
    <w:rsid w:val="72765E0F"/>
    <w:rsid w:val="727B975B"/>
    <w:rsid w:val="72DB2838"/>
    <w:rsid w:val="72E67A3C"/>
    <w:rsid w:val="72FE49B1"/>
    <w:rsid w:val="730D50E3"/>
    <w:rsid w:val="73BF6736"/>
    <w:rsid w:val="7411D4D7"/>
    <w:rsid w:val="74363F52"/>
    <w:rsid w:val="74A1F7FF"/>
    <w:rsid w:val="753868BF"/>
    <w:rsid w:val="7543B6F5"/>
    <w:rsid w:val="756D0FC4"/>
    <w:rsid w:val="75830D73"/>
    <w:rsid w:val="758A40E8"/>
    <w:rsid w:val="75AC3465"/>
    <w:rsid w:val="75FDB93B"/>
    <w:rsid w:val="760E730A"/>
    <w:rsid w:val="7646704C"/>
    <w:rsid w:val="764FE46D"/>
    <w:rsid w:val="76FB0381"/>
    <w:rsid w:val="7703B599"/>
    <w:rsid w:val="77133829"/>
    <w:rsid w:val="773FF9D1"/>
    <w:rsid w:val="774804C6"/>
    <w:rsid w:val="77548D14"/>
    <w:rsid w:val="777FE7BD"/>
    <w:rsid w:val="778FE4B1"/>
    <w:rsid w:val="77A4E78D"/>
    <w:rsid w:val="77A56B62"/>
    <w:rsid w:val="78301A97"/>
    <w:rsid w:val="78635262"/>
    <w:rsid w:val="78CC1629"/>
    <w:rsid w:val="78D61D5E"/>
    <w:rsid w:val="78D7B278"/>
    <w:rsid w:val="78F9B7D8"/>
    <w:rsid w:val="79682DC1"/>
    <w:rsid w:val="797F2C4C"/>
    <w:rsid w:val="79A70DC8"/>
    <w:rsid w:val="7AB82A24"/>
    <w:rsid w:val="7AE9AD98"/>
    <w:rsid w:val="7B78985C"/>
    <w:rsid w:val="7B9461A1"/>
    <w:rsid w:val="7B9EFF23"/>
    <w:rsid w:val="7BC11A85"/>
    <w:rsid w:val="7BE4BDA0"/>
    <w:rsid w:val="7BE9184F"/>
    <w:rsid w:val="7C2AA6FA"/>
    <w:rsid w:val="7CBF0B20"/>
    <w:rsid w:val="7CC5E88E"/>
    <w:rsid w:val="7D0D0436"/>
    <w:rsid w:val="7D7229DC"/>
    <w:rsid w:val="7E2A0B25"/>
    <w:rsid w:val="7E73A1A4"/>
    <w:rsid w:val="7E7B5E17"/>
    <w:rsid w:val="7E7EB46E"/>
    <w:rsid w:val="7EAAB082"/>
    <w:rsid w:val="7EE9F53F"/>
    <w:rsid w:val="7F006325"/>
    <w:rsid w:val="7F7C1E2B"/>
    <w:rsid w:val="7F9CC241"/>
    <w:rsid w:val="7F9F0FF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9A6C0C"/>
  <w14:defaultImageDpi w14:val="330"/>
  <w15:docId w15:val="{28933CF6-AF2A-4947-A897-4CF683BA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2BE"/>
    <w:pPr>
      <w:spacing w:before="120" w:after="120" w:line="240" w:lineRule="auto"/>
    </w:pPr>
    <w:rPr>
      <w:rFonts w:ascii="Arial" w:eastAsia="Arial" w:hAnsi="Arial" w:cs="Arial"/>
      <w:sz w:val="24"/>
      <w:szCs w:val="24"/>
    </w:rPr>
  </w:style>
  <w:style w:type="paragraph" w:styleId="Heading1">
    <w:name w:val="heading 1"/>
    <w:basedOn w:val="Title"/>
    <w:next w:val="Normal"/>
    <w:link w:val="Heading1Char"/>
    <w:uiPriority w:val="9"/>
    <w:qFormat/>
    <w:rsid w:val="002F147A"/>
    <w:pPr>
      <w:spacing w:before="300"/>
      <w:outlineLvl w:val="0"/>
    </w:pPr>
    <w:rPr>
      <w:caps w:val="0"/>
      <w:color w:val="auto"/>
      <w:sz w:val="40"/>
      <w:szCs w:val="36"/>
    </w:rPr>
  </w:style>
  <w:style w:type="paragraph" w:styleId="Heading2">
    <w:name w:val="heading 2"/>
    <w:basedOn w:val="Normal"/>
    <w:next w:val="Normal"/>
    <w:link w:val="Heading2Char"/>
    <w:uiPriority w:val="9"/>
    <w:unhideWhenUsed/>
    <w:qFormat/>
    <w:rsid w:val="00991A54"/>
    <w:pPr>
      <w:spacing w:before="360" w:after="240"/>
      <w:outlineLvl w:val="1"/>
    </w:pPr>
    <w:rPr>
      <w:color w:val="000000" w:themeColor="text1"/>
      <w:sz w:val="36"/>
      <w:szCs w:val="36"/>
    </w:rPr>
  </w:style>
  <w:style w:type="paragraph" w:styleId="Heading3">
    <w:name w:val="heading 3"/>
    <w:basedOn w:val="Heading2"/>
    <w:next w:val="Normal"/>
    <w:link w:val="Heading3Char"/>
    <w:uiPriority w:val="9"/>
    <w:unhideWhenUsed/>
    <w:qFormat/>
    <w:rsid w:val="00991A54"/>
    <w:pPr>
      <w:spacing w:before="200"/>
      <w:outlineLvl w:val="2"/>
    </w:pPr>
    <w:rPr>
      <w:b/>
      <w:sz w:val="28"/>
      <w:szCs w:val="28"/>
    </w:rPr>
  </w:style>
  <w:style w:type="paragraph" w:styleId="Heading4">
    <w:name w:val="heading 4"/>
    <w:basedOn w:val="Heading3"/>
    <w:next w:val="Normal"/>
    <w:link w:val="Heading4Char"/>
    <w:uiPriority w:val="9"/>
    <w:unhideWhenUsed/>
    <w:qFormat/>
    <w:rsid w:val="0049062A"/>
    <w:pPr>
      <w:outlineLvl w:val="3"/>
    </w:pPr>
    <w:rPr>
      <w:sz w:val="24"/>
      <w:szCs w:val="24"/>
    </w:rPr>
  </w:style>
  <w:style w:type="paragraph" w:styleId="Heading5">
    <w:name w:val="heading 5"/>
    <w:basedOn w:val="Normal"/>
    <w:next w:val="Normal"/>
    <w:link w:val="Heading5Char"/>
    <w:uiPriority w:val="9"/>
    <w:unhideWhenUsed/>
    <w:qFormat/>
    <w:rsid w:val="00CF1D02"/>
    <w:pPr>
      <w:spacing w:before="300" w:after="0"/>
      <w:outlineLvl w:val="4"/>
    </w:pPr>
    <w:rPr>
      <w:b/>
      <w:szCs w:val="22"/>
    </w:rPr>
  </w:style>
  <w:style w:type="paragraph" w:styleId="Heading6">
    <w:name w:val="heading 6"/>
    <w:basedOn w:val="Normal"/>
    <w:next w:val="Normal"/>
    <w:link w:val="Heading6Char"/>
    <w:uiPriority w:val="9"/>
    <w:unhideWhenUsed/>
    <w:qFormat/>
    <w:rsid w:val="00CF1D02"/>
    <w:pPr>
      <w:spacing w:before="300"/>
      <w:ind w:firstLine="425"/>
      <w:outlineLvl w:val="5"/>
    </w:pPr>
    <w:rPr>
      <w:b/>
      <w:szCs w:val="22"/>
    </w:rPr>
  </w:style>
  <w:style w:type="paragraph" w:styleId="Heading7">
    <w:name w:val="heading 7"/>
    <w:basedOn w:val="Normal"/>
    <w:next w:val="Normal"/>
    <w:link w:val="Heading7Char"/>
    <w:uiPriority w:val="9"/>
    <w:semiHidden/>
    <w:unhideWhenUsed/>
    <w:qFormat/>
    <w:rsid w:val="00F17BCD"/>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F17BC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7BC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8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089F"/>
    <w:rPr>
      <w:rFonts w:ascii="Lucida Grande" w:hAnsi="Lucida Grande" w:cs="Lucida Grande"/>
      <w:sz w:val="18"/>
      <w:szCs w:val="18"/>
    </w:rPr>
  </w:style>
  <w:style w:type="paragraph" w:styleId="Header">
    <w:name w:val="header"/>
    <w:basedOn w:val="Normal"/>
    <w:link w:val="HeaderChar"/>
    <w:uiPriority w:val="99"/>
    <w:unhideWhenUsed/>
    <w:rsid w:val="005A1FB6"/>
    <w:pPr>
      <w:tabs>
        <w:tab w:val="center" w:pos="4320"/>
        <w:tab w:val="right" w:pos="8640"/>
      </w:tabs>
    </w:pPr>
  </w:style>
  <w:style w:type="character" w:customStyle="1" w:styleId="HeaderChar">
    <w:name w:val="Header Char"/>
    <w:basedOn w:val="DefaultParagraphFont"/>
    <w:link w:val="Header"/>
    <w:uiPriority w:val="99"/>
    <w:rsid w:val="005A1FB6"/>
    <w:rPr>
      <w:rFonts w:ascii="Arial" w:hAnsi="Arial"/>
    </w:rPr>
  </w:style>
  <w:style w:type="paragraph" w:styleId="Footer">
    <w:name w:val="footer"/>
    <w:basedOn w:val="Normal"/>
    <w:link w:val="FooterChar"/>
    <w:uiPriority w:val="99"/>
    <w:unhideWhenUsed/>
    <w:rsid w:val="005A1FB6"/>
    <w:pPr>
      <w:tabs>
        <w:tab w:val="center" w:pos="4320"/>
        <w:tab w:val="right" w:pos="8640"/>
      </w:tabs>
    </w:pPr>
  </w:style>
  <w:style w:type="character" w:customStyle="1" w:styleId="FooterChar">
    <w:name w:val="Footer Char"/>
    <w:basedOn w:val="DefaultParagraphFont"/>
    <w:link w:val="Footer"/>
    <w:uiPriority w:val="99"/>
    <w:rsid w:val="005A1FB6"/>
    <w:rPr>
      <w:rFonts w:ascii="Arial" w:hAnsi="Arial"/>
    </w:rPr>
  </w:style>
  <w:style w:type="paragraph" w:styleId="Title">
    <w:name w:val="Title"/>
    <w:basedOn w:val="Normal"/>
    <w:next w:val="Normal"/>
    <w:link w:val="TitleChar"/>
    <w:uiPriority w:val="10"/>
    <w:qFormat/>
    <w:rsid w:val="00A65A31"/>
    <w:pPr>
      <w:jc w:val="center"/>
    </w:pPr>
    <w:rPr>
      <w:caps/>
      <w:color w:val="202A35"/>
      <w:spacing w:val="10"/>
      <w:kern w:val="28"/>
      <w:sz w:val="52"/>
      <w:szCs w:val="52"/>
    </w:rPr>
  </w:style>
  <w:style w:type="character" w:customStyle="1" w:styleId="TitleChar">
    <w:name w:val="Title Char"/>
    <w:basedOn w:val="DefaultParagraphFont"/>
    <w:link w:val="Title"/>
    <w:uiPriority w:val="10"/>
    <w:rsid w:val="00A65A31"/>
    <w:rPr>
      <w:rFonts w:ascii="Arial" w:eastAsia="Arial" w:hAnsi="Arial" w:cs="Arial"/>
      <w:caps/>
      <w:color w:val="202A35"/>
      <w:spacing w:val="10"/>
      <w:kern w:val="28"/>
      <w:sz w:val="52"/>
      <w:szCs w:val="52"/>
    </w:rPr>
  </w:style>
  <w:style w:type="character" w:customStyle="1" w:styleId="Heading1Char">
    <w:name w:val="Heading 1 Char"/>
    <w:basedOn w:val="DefaultParagraphFont"/>
    <w:link w:val="Heading1"/>
    <w:uiPriority w:val="9"/>
    <w:rsid w:val="002F147A"/>
    <w:rPr>
      <w:rFonts w:ascii="Arial" w:eastAsia="Arial" w:hAnsi="Arial" w:cs="Arial"/>
      <w:spacing w:val="10"/>
      <w:kern w:val="28"/>
      <w:sz w:val="40"/>
      <w:szCs w:val="36"/>
    </w:rPr>
  </w:style>
  <w:style w:type="character" w:styleId="SubtleEmphasis">
    <w:name w:val="Subtle Emphasis"/>
    <w:uiPriority w:val="19"/>
    <w:qFormat/>
    <w:rsid w:val="00F17BCD"/>
    <w:rPr>
      <w:i/>
      <w:iCs/>
      <w:color w:val="243F60" w:themeColor="accent1" w:themeShade="7F"/>
    </w:rPr>
  </w:style>
  <w:style w:type="paragraph" w:styleId="ListParagraph">
    <w:name w:val="List Paragraph"/>
    <w:basedOn w:val="Normal"/>
    <w:uiPriority w:val="34"/>
    <w:qFormat/>
    <w:rsid w:val="00994212"/>
    <w:pPr>
      <w:numPr>
        <w:numId w:val="6"/>
      </w:numPr>
    </w:pPr>
  </w:style>
  <w:style w:type="table" w:styleId="TableGrid">
    <w:name w:val="Table Grid"/>
    <w:basedOn w:val="TableNormal"/>
    <w:uiPriority w:val="59"/>
    <w:rsid w:val="00246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5D30"/>
    <w:rPr>
      <w:color w:val="0000FF" w:themeColor="hyperlink"/>
      <w:u w:val="single"/>
    </w:rPr>
  </w:style>
  <w:style w:type="paragraph" w:styleId="NormalWeb">
    <w:name w:val="Normal (Web)"/>
    <w:basedOn w:val="Normal"/>
    <w:uiPriority w:val="99"/>
    <w:unhideWhenUsed/>
    <w:rsid w:val="00F31751"/>
    <w:pPr>
      <w:spacing w:before="100" w:beforeAutospacing="1" w:after="100" w:afterAutospacing="1"/>
    </w:pPr>
    <w:rPr>
      <w:rFonts w:ascii="Times" w:hAnsi="Times" w:cs="Times New Roman"/>
      <w:sz w:val="20"/>
    </w:rPr>
  </w:style>
  <w:style w:type="character" w:customStyle="1" w:styleId="Heading3Char">
    <w:name w:val="Heading 3 Char"/>
    <w:basedOn w:val="DefaultParagraphFont"/>
    <w:link w:val="Heading3"/>
    <w:uiPriority w:val="9"/>
    <w:rsid w:val="00991A54"/>
    <w:rPr>
      <w:rFonts w:ascii="Arial" w:eastAsia="Arial" w:hAnsi="Arial" w:cs="Arial"/>
      <w:b/>
      <w:color w:val="000000" w:themeColor="text1"/>
      <w:sz w:val="28"/>
      <w:szCs w:val="28"/>
    </w:rPr>
  </w:style>
  <w:style w:type="character" w:customStyle="1" w:styleId="Heading4Char">
    <w:name w:val="Heading 4 Char"/>
    <w:basedOn w:val="DefaultParagraphFont"/>
    <w:link w:val="Heading4"/>
    <w:uiPriority w:val="9"/>
    <w:rsid w:val="0049062A"/>
    <w:rPr>
      <w:rFonts w:ascii="Arial" w:eastAsia="Arial" w:hAnsi="Arial" w:cs="Arial"/>
      <w:b/>
      <w:color w:val="000000" w:themeColor="text1"/>
      <w:sz w:val="24"/>
      <w:szCs w:val="24"/>
    </w:rPr>
  </w:style>
  <w:style w:type="character" w:styleId="CommentReference">
    <w:name w:val="annotation reference"/>
    <w:basedOn w:val="DefaultParagraphFont"/>
    <w:uiPriority w:val="99"/>
    <w:semiHidden/>
    <w:unhideWhenUsed/>
    <w:rsid w:val="00AF5F50"/>
    <w:rPr>
      <w:sz w:val="18"/>
      <w:szCs w:val="18"/>
    </w:rPr>
  </w:style>
  <w:style w:type="paragraph" w:styleId="CommentText">
    <w:name w:val="annotation text"/>
    <w:basedOn w:val="Normal"/>
    <w:link w:val="CommentTextChar"/>
    <w:uiPriority w:val="99"/>
    <w:unhideWhenUsed/>
    <w:rsid w:val="00AF5F50"/>
  </w:style>
  <w:style w:type="character" w:customStyle="1" w:styleId="CommentTextChar">
    <w:name w:val="Comment Text Char"/>
    <w:basedOn w:val="DefaultParagraphFont"/>
    <w:link w:val="CommentText"/>
    <w:uiPriority w:val="99"/>
    <w:rsid w:val="00AF5F50"/>
    <w:rPr>
      <w:rFonts w:ascii="Arial" w:hAnsi="Arial"/>
    </w:rPr>
  </w:style>
  <w:style w:type="paragraph" w:styleId="CommentSubject">
    <w:name w:val="annotation subject"/>
    <w:basedOn w:val="CommentText"/>
    <w:next w:val="CommentText"/>
    <w:link w:val="CommentSubjectChar"/>
    <w:uiPriority w:val="99"/>
    <w:semiHidden/>
    <w:unhideWhenUsed/>
    <w:rsid w:val="00AF5F50"/>
    <w:rPr>
      <w:b/>
      <w:bCs/>
      <w:sz w:val="20"/>
    </w:rPr>
  </w:style>
  <w:style w:type="character" w:customStyle="1" w:styleId="CommentSubjectChar">
    <w:name w:val="Comment Subject Char"/>
    <w:basedOn w:val="CommentTextChar"/>
    <w:link w:val="CommentSubject"/>
    <w:uiPriority w:val="99"/>
    <w:semiHidden/>
    <w:rsid w:val="00AF5F50"/>
    <w:rPr>
      <w:rFonts w:ascii="Arial" w:hAnsi="Arial"/>
      <w:b/>
      <w:bCs/>
      <w:sz w:val="20"/>
      <w:szCs w:val="20"/>
    </w:rPr>
  </w:style>
  <w:style w:type="character" w:styleId="Strong">
    <w:name w:val="Strong"/>
    <w:uiPriority w:val="22"/>
    <w:qFormat/>
    <w:rsid w:val="00F17BCD"/>
    <w:rPr>
      <w:b/>
      <w:bCs/>
    </w:rPr>
  </w:style>
  <w:style w:type="character" w:styleId="Emphasis">
    <w:name w:val="Emphasis"/>
    <w:uiPriority w:val="20"/>
    <w:qFormat/>
    <w:rsid w:val="00F17BCD"/>
    <w:rPr>
      <w:caps/>
      <w:color w:val="243F60" w:themeColor="accent1" w:themeShade="7F"/>
      <w:spacing w:val="5"/>
    </w:rPr>
  </w:style>
  <w:style w:type="paragraph" w:styleId="NoSpacing">
    <w:name w:val="No Spacing"/>
    <w:basedOn w:val="Normal"/>
    <w:link w:val="NoSpacingChar"/>
    <w:uiPriority w:val="1"/>
    <w:qFormat/>
    <w:rsid w:val="00F17BCD"/>
    <w:pPr>
      <w:spacing w:before="0" w:after="0"/>
    </w:pPr>
  </w:style>
  <w:style w:type="character" w:customStyle="1" w:styleId="Heading2Char">
    <w:name w:val="Heading 2 Char"/>
    <w:basedOn w:val="DefaultParagraphFont"/>
    <w:link w:val="Heading2"/>
    <w:uiPriority w:val="9"/>
    <w:rsid w:val="00991A54"/>
    <w:rPr>
      <w:rFonts w:ascii="Arial" w:eastAsia="Arial" w:hAnsi="Arial" w:cs="Arial"/>
      <w:color w:val="000000" w:themeColor="text1"/>
      <w:sz w:val="36"/>
      <w:szCs w:val="36"/>
    </w:rPr>
  </w:style>
  <w:style w:type="character" w:customStyle="1" w:styleId="apple-converted-space">
    <w:name w:val="apple-converted-space"/>
    <w:basedOn w:val="DefaultParagraphFont"/>
    <w:rsid w:val="002F2656"/>
  </w:style>
  <w:style w:type="character" w:customStyle="1" w:styleId="Hyperlink1">
    <w:name w:val="Hyperlink1"/>
    <w:rsid w:val="00C20647"/>
    <w:rPr>
      <w:color w:val="002FEF"/>
      <w:sz w:val="20"/>
      <w:u w:val="single"/>
    </w:rPr>
  </w:style>
  <w:style w:type="character" w:styleId="FollowedHyperlink">
    <w:name w:val="FollowedHyperlink"/>
    <w:basedOn w:val="DefaultParagraphFont"/>
    <w:uiPriority w:val="99"/>
    <w:semiHidden/>
    <w:unhideWhenUsed/>
    <w:rsid w:val="00D47C1E"/>
    <w:rPr>
      <w:color w:val="800080" w:themeColor="followedHyperlink"/>
      <w:u w:val="single"/>
    </w:rPr>
  </w:style>
  <w:style w:type="paragraph" w:styleId="FootnoteText">
    <w:name w:val="footnote text"/>
    <w:basedOn w:val="Normal"/>
    <w:link w:val="FootnoteTextChar"/>
    <w:uiPriority w:val="99"/>
    <w:semiHidden/>
    <w:unhideWhenUsed/>
    <w:rsid w:val="00AA6853"/>
    <w:rPr>
      <w:rFonts w:eastAsiaTheme="minorHAnsi"/>
      <w:sz w:val="20"/>
      <w:lang w:val="en-CA"/>
    </w:rPr>
  </w:style>
  <w:style w:type="character" w:customStyle="1" w:styleId="FootnoteTextChar">
    <w:name w:val="Footnote Text Char"/>
    <w:basedOn w:val="DefaultParagraphFont"/>
    <w:link w:val="FootnoteText"/>
    <w:uiPriority w:val="99"/>
    <w:semiHidden/>
    <w:rsid w:val="00AA6853"/>
    <w:rPr>
      <w:rFonts w:ascii="Arial" w:eastAsiaTheme="minorHAnsi" w:hAnsi="Arial" w:cs="Arial"/>
      <w:sz w:val="20"/>
      <w:szCs w:val="20"/>
      <w:lang w:val="en-CA"/>
    </w:rPr>
  </w:style>
  <w:style w:type="character" w:customStyle="1" w:styleId="NoSpacingChar">
    <w:name w:val="No Spacing Char"/>
    <w:basedOn w:val="DefaultParagraphFont"/>
    <w:link w:val="NoSpacing"/>
    <w:uiPriority w:val="1"/>
    <w:rsid w:val="00F17BCD"/>
    <w:rPr>
      <w:sz w:val="20"/>
      <w:szCs w:val="20"/>
    </w:rPr>
  </w:style>
  <w:style w:type="character" w:customStyle="1" w:styleId="Heading5Char">
    <w:name w:val="Heading 5 Char"/>
    <w:basedOn w:val="DefaultParagraphFont"/>
    <w:link w:val="Heading5"/>
    <w:uiPriority w:val="9"/>
    <w:rsid w:val="00CF1D02"/>
    <w:rPr>
      <w:rFonts w:ascii="Arial" w:eastAsia="Arial" w:hAnsi="Arial" w:cs="Arial"/>
      <w:b/>
    </w:rPr>
  </w:style>
  <w:style w:type="character" w:customStyle="1" w:styleId="Heading6Char">
    <w:name w:val="Heading 6 Char"/>
    <w:basedOn w:val="DefaultParagraphFont"/>
    <w:link w:val="Heading6"/>
    <w:uiPriority w:val="9"/>
    <w:rsid w:val="00CF1D02"/>
    <w:rPr>
      <w:rFonts w:ascii="Arial" w:eastAsia="Arial" w:hAnsi="Arial" w:cs="Arial"/>
      <w:b/>
    </w:rPr>
  </w:style>
  <w:style w:type="character" w:customStyle="1" w:styleId="Heading7Char">
    <w:name w:val="Heading 7 Char"/>
    <w:basedOn w:val="DefaultParagraphFont"/>
    <w:link w:val="Heading7"/>
    <w:uiPriority w:val="9"/>
    <w:semiHidden/>
    <w:rsid w:val="00F17BCD"/>
    <w:rPr>
      <w:caps/>
      <w:color w:val="365F91" w:themeColor="accent1" w:themeShade="BF"/>
      <w:spacing w:val="10"/>
    </w:rPr>
  </w:style>
  <w:style w:type="character" w:customStyle="1" w:styleId="Heading8Char">
    <w:name w:val="Heading 8 Char"/>
    <w:basedOn w:val="DefaultParagraphFont"/>
    <w:link w:val="Heading8"/>
    <w:uiPriority w:val="9"/>
    <w:semiHidden/>
    <w:rsid w:val="00F17BCD"/>
    <w:rPr>
      <w:caps/>
      <w:spacing w:val="10"/>
      <w:sz w:val="18"/>
      <w:szCs w:val="18"/>
    </w:rPr>
  </w:style>
  <w:style w:type="character" w:customStyle="1" w:styleId="Heading9Char">
    <w:name w:val="Heading 9 Char"/>
    <w:basedOn w:val="DefaultParagraphFont"/>
    <w:link w:val="Heading9"/>
    <w:uiPriority w:val="9"/>
    <w:semiHidden/>
    <w:rsid w:val="00F17BCD"/>
    <w:rPr>
      <w:i/>
      <w:caps/>
      <w:spacing w:val="10"/>
      <w:sz w:val="18"/>
      <w:szCs w:val="18"/>
    </w:rPr>
  </w:style>
  <w:style w:type="paragraph" w:styleId="Caption">
    <w:name w:val="caption"/>
    <w:basedOn w:val="Normal"/>
    <w:next w:val="Normal"/>
    <w:uiPriority w:val="35"/>
    <w:unhideWhenUsed/>
    <w:qFormat/>
    <w:rsid w:val="009D4AC8"/>
    <w:pPr>
      <w:keepNext/>
      <w:spacing w:before="360" w:after="200"/>
      <w:jc w:val="center"/>
    </w:pPr>
    <w:rPr>
      <w:b/>
      <w:bCs/>
      <w:sz w:val="22"/>
      <w:szCs w:val="22"/>
    </w:rPr>
  </w:style>
  <w:style w:type="paragraph" w:styleId="Subtitle">
    <w:name w:val="Subtitle"/>
    <w:basedOn w:val="Normal"/>
    <w:next w:val="Normal"/>
    <w:link w:val="SubtitleChar"/>
    <w:uiPriority w:val="11"/>
    <w:qFormat/>
    <w:rsid w:val="00F17BCD"/>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F17BCD"/>
    <w:rPr>
      <w:caps/>
      <w:color w:val="595959" w:themeColor="text1" w:themeTint="A6"/>
      <w:spacing w:val="10"/>
      <w:sz w:val="24"/>
      <w:szCs w:val="24"/>
    </w:rPr>
  </w:style>
  <w:style w:type="paragraph" w:styleId="Quote">
    <w:name w:val="Quote"/>
    <w:basedOn w:val="Normal"/>
    <w:next w:val="Normal"/>
    <w:link w:val="QuoteChar"/>
    <w:uiPriority w:val="29"/>
    <w:qFormat/>
    <w:rsid w:val="00F17BCD"/>
    <w:rPr>
      <w:i/>
      <w:iCs/>
    </w:rPr>
  </w:style>
  <w:style w:type="character" w:customStyle="1" w:styleId="QuoteChar">
    <w:name w:val="Quote Char"/>
    <w:basedOn w:val="DefaultParagraphFont"/>
    <w:link w:val="Quote"/>
    <w:uiPriority w:val="29"/>
    <w:rsid w:val="00F17BCD"/>
    <w:rPr>
      <w:i/>
      <w:iCs/>
      <w:sz w:val="20"/>
      <w:szCs w:val="20"/>
    </w:rPr>
  </w:style>
  <w:style w:type="paragraph" w:styleId="IntenseQuote">
    <w:name w:val="Intense Quote"/>
    <w:basedOn w:val="Normal"/>
    <w:next w:val="Normal"/>
    <w:link w:val="IntenseQuoteChar"/>
    <w:uiPriority w:val="30"/>
    <w:qFormat/>
    <w:rsid w:val="00F17BC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7BCD"/>
    <w:rPr>
      <w:i/>
      <w:iCs/>
      <w:color w:val="4F81BD" w:themeColor="accent1"/>
      <w:sz w:val="20"/>
      <w:szCs w:val="20"/>
    </w:rPr>
  </w:style>
  <w:style w:type="character" w:styleId="IntenseEmphasis">
    <w:name w:val="Intense Emphasis"/>
    <w:uiPriority w:val="21"/>
    <w:qFormat/>
    <w:rsid w:val="00F17BCD"/>
    <w:rPr>
      <w:b/>
      <w:bCs/>
      <w:caps/>
      <w:color w:val="243F60" w:themeColor="accent1" w:themeShade="7F"/>
      <w:spacing w:val="10"/>
    </w:rPr>
  </w:style>
  <w:style w:type="character" w:styleId="SubtleReference">
    <w:name w:val="Subtle Reference"/>
    <w:uiPriority w:val="31"/>
    <w:qFormat/>
    <w:rsid w:val="00F17BCD"/>
    <w:rPr>
      <w:b/>
      <w:bCs/>
      <w:color w:val="4F81BD" w:themeColor="accent1"/>
    </w:rPr>
  </w:style>
  <w:style w:type="character" w:styleId="IntenseReference">
    <w:name w:val="Intense Reference"/>
    <w:uiPriority w:val="32"/>
    <w:qFormat/>
    <w:rsid w:val="00F17BCD"/>
    <w:rPr>
      <w:b/>
      <w:bCs/>
      <w:i/>
      <w:iCs/>
      <w:caps/>
      <w:color w:val="4F81BD" w:themeColor="accent1"/>
    </w:rPr>
  </w:style>
  <w:style w:type="character" w:styleId="BookTitle">
    <w:name w:val="Book Title"/>
    <w:uiPriority w:val="33"/>
    <w:qFormat/>
    <w:rsid w:val="00F17BCD"/>
    <w:rPr>
      <w:b/>
      <w:bCs/>
      <w:i/>
      <w:iCs/>
      <w:spacing w:val="9"/>
    </w:rPr>
  </w:style>
  <w:style w:type="paragraph" w:styleId="TOCHeading">
    <w:name w:val="TOC Heading"/>
    <w:basedOn w:val="Heading1"/>
    <w:next w:val="Normal"/>
    <w:uiPriority w:val="39"/>
    <w:semiHidden/>
    <w:unhideWhenUsed/>
    <w:qFormat/>
    <w:rsid w:val="00F17BCD"/>
    <w:pPr>
      <w:outlineLvl w:val="9"/>
    </w:pPr>
  </w:style>
  <w:style w:type="table" w:customStyle="1" w:styleId="GridTable4-Accent11">
    <w:name w:val="Grid Table 4 - Accent 11"/>
    <w:basedOn w:val="TableNormal"/>
    <w:uiPriority w:val="49"/>
    <w:rsid w:val="001D5BB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2237BC"/>
    <w:pPr>
      <w:spacing w:before="0" w:after="0"/>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2237BC"/>
    <w:rPr>
      <w:rFonts w:ascii="Times New Roman" w:hAnsi="Times New Roman" w:cs="Times New Roman"/>
      <w:sz w:val="24"/>
      <w:szCs w:val="24"/>
    </w:rPr>
  </w:style>
  <w:style w:type="paragraph" w:styleId="Revision">
    <w:name w:val="Revision"/>
    <w:hidden/>
    <w:uiPriority w:val="99"/>
    <w:semiHidden/>
    <w:rsid w:val="00152226"/>
    <w:pPr>
      <w:spacing w:before="0" w:after="0" w:line="240" w:lineRule="auto"/>
    </w:pPr>
    <w:rPr>
      <w:rFonts w:ascii="Arial" w:eastAsia="Arial" w:hAnsi="Arial" w:cs="Arial"/>
      <w:sz w:val="24"/>
      <w:szCs w:val="24"/>
    </w:rPr>
  </w:style>
  <w:style w:type="paragraph" w:customStyle="1" w:styleId="TableHead2">
    <w:name w:val="Table Head 2"/>
    <w:basedOn w:val="Normal"/>
    <w:qFormat/>
    <w:rsid w:val="000A28F0"/>
    <w:rPr>
      <w:rFonts w:eastAsiaTheme="minorEastAsia"/>
      <w:b/>
    </w:rPr>
  </w:style>
  <w:style w:type="character" w:customStyle="1" w:styleId="UnresolvedMention1">
    <w:name w:val="Unresolved Mention1"/>
    <w:basedOn w:val="DefaultParagraphFont"/>
    <w:uiPriority w:val="99"/>
    <w:rsid w:val="00E538C0"/>
    <w:rPr>
      <w:color w:val="605E5C"/>
      <w:shd w:val="clear" w:color="auto" w:fill="E1DFDD"/>
    </w:rPr>
  </w:style>
  <w:style w:type="paragraph" w:customStyle="1" w:styleId="paragraph">
    <w:name w:val="paragraph"/>
    <w:basedOn w:val="Normal"/>
    <w:rsid w:val="00105ACB"/>
    <w:pPr>
      <w:spacing w:before="100" w:beforeAutospacing="1" w:after="100" w:afterAutospacing="1"/>
    </w:pPr>
    <w:rPr>
      <w:rFonts w:ascii="Times New Roman" w:eastAsia="Times New Roman" w:hAnsi="Times New Roman" w:cs="Times New Roman"/>
      <w:lang w:val="en-CA" w:eastAsia="en-CA"/>
    </w:rPr>
  </w:style>
  <w:style w:type="character" w:customStyle="1" w:styleId="normaltextrun">
    <w:name w:val="normaltextrun"/>
    <w:basedOn w:val="DefaultParagraphFont"/>
    <w:rsid w:val="00105ACB"/>
  </w:style>
  <w:style w:type="character" w:customStyle="1" w:styleId="UnresolvedMention2">
    <w:name w:val="Unresolved Mention2"/>
    <w:basedOn w:val="DefaultParagraphFont"/>
    <w:uiPriority w:val="99"/>
    <w:semiHidden/>
    <w:unhideWhenUsed/>
    <w:rsid w:val="00833ADC"/>
    <w:rPr>
      <w:color w:val="605E5C"/>
      <w:shd w:val="clear" w:color="auto" w:fill="E1DFDD"/>
    </w:rPr>
  </w:style>
  <w:style w:type="paragraph" w:styleId="Bibliography">
    <w:name w:val="Bibliography"/>
    <w:basedOn w:val="Normal"/>
    <w:next w:val="Normal"/>
    <w:uiPriority w:val="37"/>
    <w:semiHidden/>
    <w:unhideWhenUsed/>
    <w:rsid w:val="007A1509"/>
  </w:style>
  <w:style w:type="paragraph" w:styleId="BlockText">
    <w:name w:val="Block Text"/>
    <w:basedOn w:val="Normal"/>
    <w:uiPriority w:val="99"/>
    <w:semiHidden/>
    <w:unhideWhenUsed/>
    <w:rsid w:val="007A150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7A1509"/>
  </w:style>
  <w:style w:type="character" w:customStyle="1" w:styleId="BodyTextChar">
    <w:name w:val="Body Text Char"/>
    <w:basedOn w:val="DefaultParagraphFont"/>
    <w:link w:val="BodyText"/>
    <w:uiPriority w:val="99"/>
    <w:semiHidden/>
    <w:rsid w:val="007A1509"/>
    <w:rPr>
      <w:rFonts w:ascii="Arial" w:eastAsia="Arial" w:hAnsi="Arial" w:cs="Arial"/>
      <w:sz w:val="24"/>
      <w:szCs w:val="24"/>
    </w:rPr>
  </w:style>
  <w:style w:type="paragraph" w:styleId="BodyText2">
    <w:name w:val="Body Text 2"/>
    <w:basedOn w:val="Normal"/>
    <w:link w:val="BodyText2Char"/>
    <w:uiPriority w:val="99"/>
    <w:semiHidden/>
    <w:unhideWhenUsed/>
    <w:rsid w:val="007A1509"/>
    <w:pPr>
      <w:spacing w:line="480" w:lineRule="auto"/>
    </w:pPr>
  </w:style>
  <w:style w:type="character" w:customStyle="1" w:styleId="BodyText2Char">
    <w:name w:val="Body Text 2 Char"/>
    <w:basedOn w:val="DefaultParagraphFont"/>
    <w:link w:val="BodyText2"/>
    <w:uiPriority w:val="99"/>
    <w:semiHidden/>
    <w:rsid w:val="007A1509"/>
    <w:rPr>
      <w:rFonts w:ascii="Arial" w:eastAsia="Arial" w:hAnsi="Arial" w:cs="Arial"/>
      <w:sz w:val="24"/>
      <w:szCs w:val="24"/>
    </w:rPr>
  </w:style>
  <w:style w:type="paragraph" w:styleId="BodyText3">
    <w:name w:val="Body Text 3"/>
    <w:basedOn w:val="Normal"/>
    <w:link w:val="BodyText3Char"/>
    <w:uiPriority w:val="99"/>
    <w:semiHidden/>
    <w:unhideWhenUsed/>
    <w:rsid w:val="007A1509"/>
    <w:rPr>
      <w:sz w:val="16"/>
      <w:szCs w:val="16"/>
    </w:rPr>
  </w:style>
  <w:style w:type="character" w:customStyle="1" w:styleId="BodyText3Char">
    <w:name w:val="Body Text 3 Char"/>
    <w:basedOn w:val="DefaultParagraphFont"/>
    <w:link w:val="BodyText3"/>
    <w:uiPriority w:val="99"/>
    <w:semiHidden/>
    <w:rsid w:val="007A1509"/>
    <w:rPr>
      <w:rFonts w:ascii="Arial" w:eastAsia="Arial" w:hAnsi="Arial" w:cs="Arial"/>
      <w:sz w:val="16"/>
      <w:szCs w:val="16"/>
    </w:rPr>
  </w:style>
  <w:style w:type="paragraph" w:styleId="BodyTextFirstIndent">
    <w:name w:val="Body Text First Indent"/>
    <w:basedOn w:val="BodyText"/>
    <w:link w:val="BodyTextFirstIndentChar"/>
    <w:uiPriority w:val="99"/>
    <w:semiHidden/>
    <w:unhideWhenUsed/>
    <w:rsid w:val="007A1509"/>
    <w:pPr>
      <w:ind w:firstLine="360"/>
    </w:pPr>
  </w:style>
  <w:style w:type="character" w:customStyle="1" w:styleId="BodyTextFirstIndentChar">
    <w:name w:val="Body Text First Indent Char"/>
    <w:basedOn w:val="BodyTextChar"/>
    <w:link w:val="BodyTextFirstIndent"/>
    <w:uiPriority w:val="99"/>
    <w:semiHidden/>
    <w:rsid w:val="007A1509"/>
    <w:rPr>
      <w:rFonts w:ascii="Arial" w:eastAsia="Arial" w:hAnsi="Arial" w:cs="Arial"/>
      <w:sz w:val="24"/>
      <w:szCs w:val="24"/>
    </w:rPr>
  </w:style>
  <w:style w:type="paragraph" w:styleId="BodyTextIndent">
    <w:name w:val="Body Text Indent"/>
    <w:basedOn w:val="Normal"/>
    <w:link w:val="BodyTextIndentChar"/>
    <w:uiPriority w:val="99"/>
    <w:semiHidden/>
    <w:unhideWhenUsed/>
    <w:rsid w:val="007A1509"/>
    <w:pPr>
      <w:ind w:left="283"/>
    </w:pPr>
  </w:style>
  <w:style w:type="character" w:customStyle="1" w:styleId="BodyTextIndentChar">
    <w:name w:val="Body Text Indent Char"/>
    <w:basedOn w:val="DefaultParagraphFont"/>
    <w:link w:val="BodyTextIndent"/>
    <w:uiPriority w:val="99"/>
    <w:semiHidden/>
    <w:rsid w:val="007A1509"/>
    <w:rPr>
      <w:rFonts w:ascii="Arial" w:eastAsia="Arial" w:hAnsi="Arial" w:cs="Arial"/>
      <w:sz w:val="24"/>
      <w:szCs w:val="24"/>
    </w:rPr>
  </w:style>
  <w:style w:type="paragraph" w:styleId="BodyTextFirstIndent2">
    <w:name w:val="Body Text First Indent 2"/>
    <w:basedOn w:val="BodyTextIndent"/>
    <w:link w:val="BodyTextFirstIndent2Char"/>
    <w:uiPriority w:val="99"/>
    <w:semiHidden/>
    <w:unhideWhenUsed/>
    <w:rsid w:val="007A1509"/>
    <w:pPr>
      <w:ind w:left="360" w:firstLine="360"/>
    </w:pPr>
  </w:style>
  <w:style w:type="character" w:customStyle="1" w:styleId="BodyTextFirstIndent2Char">
    <w:name w:val="Body Text First Indent 2 Char"/>
    <w:basedOn w:val="BodyTextIndentChar"/>
    <w:link w:val="BodyTextFirstIndent2"/>
    <w:uiPriority w:val="99"/>
    <w:semiHidden/>
    <w:rsid w:val="007A1509"/>
    <w:rPr>
      <w:rFonts w:ascii="Arial" w:eastAsia="Arial" w:hAnsi="Arial" w:cs="Arial"/>
      <w:sz w:val="24"/>
      <w:szCs w:val="24"/>
    </w:rPr>
  </w:style>
  <w:style w:type="paragraph" w:styleId="BodyTextIndent2">
    <w:name w:val="Body Text Indent 2"/>
    <w:basedOn w:val="Normal"/>
    <w:link w:val="BodyTextIndent2Char"/>
    <w:uiPriority w:val="99"/>
    <w:semiHidden/>
    <w:unhideWhenUsed/>
    <w:rsid w:val="007A1509"/>
    <w:pPr>
      <w:spacing w:line="480" w:lineRule="auto"/>
      <w:ind w:left="283"/>
    </w:pPr>
  </w:style>
  <w:style w:type="character" w:customStyle="1" w:styleId="BodyTextIndent2Char">
    <w:name w:val="Body Text Indent 2 Char"/>
    <w:basedOn w:val="DefaultParagraphFont"/>
    <w:link w:val="BodyTextIndent2"/>
    <w:uiPriority w:val="99"/>
    <w:semiHidden/>
    <w:rsid w:val="007A1509"/>
    <w:rPr>
      <w:rFonts w:ascii="Arial" w:eastAsia="Arial" w:hAnsi="Arial" w:cs="Arial"/>
      <w:sz w:val="24"/>
      <w:szCs w:val="24"/>
    </w:rPr>
  </w:style>
  <w:style w:type="paragraph" w:styleId="BodyTextIndent3">
    <w:name w:val="Body Text Indent 3"/>
    <w:basedOn w:val="Normal"/>
    <w:link w:val="BodyTextIndent3Char"/>
    <w:uiPriority w:val="99"/>
    <w:semiHidden/>
    <w:unhideWhenUsed/>
    <w:rsid w:val="007A1509"/>
    <w:pPr>
      <w:ind w:left="283"/>
    </w:pPr>
    <w:rPr>
      <w:sz w:val="16"/>
      <w:szCs w:val="16"/>
    </w:rPr>
  </w:style>
  <w:style w:type="character" w:customStyle="1" w:styleId="BodyTextIndent3Char">
    <w:name w:val="Body Text Indent 3 Char"/>
    <w:basedOn w:val="DefaultParagraphFont"/>
    <w:link w:val="BodyTextIndent3"/>
    <w:uiPriority w:val="99"/>
    <w:semiHidden/>
    <w:rsid w:val="007A1509"/>
    <w:rPr>
      <w:rFonts w:ascii="Arial" w:eastAsia="Arial" w:hAnsi="Arial" w:cs="Arial"/>
      <w:sz w:val="16"/>
      <w:szCs w:val="16"/>
    </w:rPr>
  </w:style>
  <w:style w:type="paragraph" w:styleId="Closing">
    <w:name w:val="Closing"/>
    <w:basedOn w:val="Normal"/>
    <w:link w:val="ClosingChar"/>
    <w:uiPriority w:val="99"/>
    <w:semiHidden/>
    <w:unhideWhenUsed/>
    <w:rsid w:val="007A1509"/>
    <w:pPr>
      <w:spacing w:before="0" w:after="0"/>
      <w:ind w:left="4252"/>
    </w:pPr>
  </w:style>
  <w:style w:type="character" w:customStyle="1" w:styleId="ClosingChar">
    <w:name w:val="Closing Char"/>
    <w:basedOn w:val="DefaultParagraphFont"/>
    <w:link w:val="Closing"/>
    <w:uiPriority w:val="99"/>
    <w:semiHidden/>
    <w:rsid w:val="007A1509"/>
    <w:rPr>
      <w:rFonts w:ascii="Arial" w:eastAsia="Arial" w:hAnsi="Arial" w:cs="Arial"/>
      <w:sz w:val="24"/>
      <w:szCs w:val="24"/>
    </w:rPr>
  </w:style>
  <w:style w:type="paragraph" w:styleId="Date">
    <w:name w:val="Date"/>
    <w:basedOn w:val="Normal"/>
    <w:next w:val="Normal"/>
    <w:link w:val="DateChar"/>
    <w:uiPriority w:val="99"/>
    <w:semiHidden/>
    <w:unhideWhenUsed/>
    <w:rsid w:val="007A1509"/>
  </w:style>
  <w:style w:type="character" w:customStyle="1" w:styleId="DateChar">
    <w:name w:val="Date Char"/>
    <w:basedOn w:val="DefaultParagraphFont"/>
    <w:link w:val="Date"/>
    <w:uiPriority w:val="99"/>
    <w:semiHidden/>
    <w:rsid w:val="007A1509"/>
    <w:rPr>
      <w:rFonts w:ascii="Arial" w:eastAsia="Arial" w:hAnsi="Arial" w:cs="Arial"/>
      <w:sz w:val="24"/>
      <w:szCs w:val="24"/>
    </w:rPr>
  </w:style>
  <w:style w:type="paragraph" w:styleId="E-mailSignature">
    <w:name w:val="E-mail Signature"/>
    <w:basedOn w:val="Normal"/>
    <w:link w:val="E-mailSignatureChar"/>
    <w:uiPriority w:val="99"/>
    <w:semiHidden/>
    <w:unhideWhenUsed/>
    <w:rsid w:val="007A1509"/>
    <w:pPr>
      <w:spacing w:before="0" w:after="0"/>
    </w:pPr>
  </w:style>
  <w:style w:type="character" w:customStyle="1" w:styleId="E-mailSignatureChar">
    <w:name w:val="E-mail Signature Char"/>
    <w:basedOn w:val="DefaultParagraphFont"/>
    <w:link w:val="E-mailSignature"/>
    <w:uiPriority w:val="99"/>
    <w:semiHidden/>
    <w:rsid w:val="007A1509"/>
    <w:rPr>
      <w:rFonts w:ascii="Arial" w:eastAsia="Arial" w:hAnsi="Arial" w:cs="Arial"/>
      <w:sz w:val="24"/>
      <w:szCs w:val="24"/>
    </w:rPr>
  </w:style>
  <w:style w:type="paragraph" w:styleId="EndnoteText">
    <w:name w:val="endnote text"/>
    <w:basedOn w:val="Normal"/>
    <w:link w:val="EndnoteTextChar"/>
    <w:uiPriority w:val="99"/>
    <w:semiHidden/>
    <w:unhideWhenUsed/>
    <w:rsid w:val="007A1509"/>
    <w:pPr>
      <w:spacing w:before="0" w:after="0"/>
    </w:pPr>
    <w:rPr>
      <w:sz w:val="20"/>
      <w:szCs w:val="20"/>
    </w:rPr>
  </w:style>
  <w:style w:type="character" w:customStyle="1" w:styleId="EndnoteTextChar">
    <w:name w:val="Endnote Text Char"/>
    <w:basedOn w:val="DefaultParagraphFont"/>
    <w:link w:val="EndnoteText"/>
    <w:uiPriority w:val="99"/>
    <w:semiHidden/>
    <w:rsid w:val="007A1509"/>
    <w:rPr>
      <w:rFonts w:ascii="Arial" w:eastAsia="Arial" w:hAnsi="Arial" w:cs="Arial"/>
      <w:sz w:val="20"/>
      <w:szCs w:val="20"/>
    </w:rPr>
  </w:style>
  <w:style w:type="paragraph" w:styleId="EnvelopeAddress">
    <w:name w:val="envelope address"/>
    <w:basedOn w:val="Normal"/>
    <w:uiPriority w:val="99"/>
    <w:semiHidden/>
    <w:unhideWhenUsed/>
    <w:rsid w:val="007A1509"/>
    <w:pPr>
      <w:framePr w:w="7920" w:h="1980" w:hRule="exact" w:hSpace="180" w:wrap="auto" w:hAnchor="page" w:xAlign="center" w:yAlign="bottom"/>
      <w:spacing w:before="0"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A1509"/>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7A1509"/>
    <w:pPr>
      <w:spacing w:before="0" w:after="0"/>
    </w:pPr>
    <w:rPr>
      <w:i/>
      <w:iCs/>
    </w:rPr>
  </w:style>
  <w:style w:type="character" w:customStyle="1" w:styleId="HTMLAddressChar">
    <w:name w:val="HTML Address Char"/>
    <w:basedOn w:val="DefaultParagraphFont"/>
    <w:link w:val="HTMLAddress"/>
    <w:uiPriority w:val="99"/>
    <w:semiHidden/>
    <w:rsid w:val="007A1509"/>
    <w:rPr>
      <w:rFonts w:ascii="Arial" w:eastAsia="Arial" w:hAnsi="Arial" w:cs="Arial"/>
      <w:i/>
      <w:iCs/>
      <w:sz w:val="24"/>
      <w:szCs w:val="24"/>
    </w:rPr>
  </w:style>
  <w:style w:type="paragraph" w:styleId="HTMLPreformatted">
    <w:name w:val="HTML Preformatted"/>
    <w:basedOn w:val="Normal"/>
    <w:link w:val="HTMLPreformattedChar"/>
    <w:uiPriority w:val="99"/>
    <w:semiHidden/>
    <w:unhideWhenUsed/>
    <w:rsid w:val="007A150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A1509"/>
    <w:rPr>
      <w:rFonts w:ascii="Consolas" w:eastAsia="Arial" w:hAnsi="Consolas" w:cs="Arial"/>
      <w:sz w:val="20"/>
      <w:szCs w:val="20"/>
    </w:rPr>
  </w:style>
  <w:style w:type="paragraph" w:styleId="Index1">
    <w:name w:val="index 1"/>
    <w:basedOn w:val="Normal"/>
    <w:next w:val="Normal"/>
    <w:autoRedefine/>
    <w:uiPriority w:val="99"/>
    <w:semiHidden/>
    <w:unhideWhenUsed/>
    <w:rsid w:val="007A1509"/>
    <w:pPr>
      <w:spacing w:before="0" w:after="0"/>
      <w:ind w:left="240" w:hanging="240"/>
    </w:pPr>
  </w:style>
  <w:style w:type="paragraph" w:styleId="Index2">
    <w:name w:val="index 2"/>
    <w:basedOn w:val="Normal"/>
    <w:next w:val="Normal"/>
    <w:autoRedefine/>
    <w:uiPriority w:val="99"/>
    <w:semiHidden/>
    <w:unhideWhenUsed/>
    <w:rsid w:val="007A1509"/>
    <w:pPr>
      <w:spacing w:before="0" w:after="0"/>
      <w:ind w:left="480" w:hanging="240"/>
    </w:pPr>
  </w:style>
  <w:style w:type="paragraph" w:styleId="Index3">
    <w:name w:val="index 3"/>
    <w:basedOn w:val="Normal"/>
    <w:next w:val="Normal"/>
    <w:autoRedefine/>
    <w:uiPriority w:val="99"/>
    <w:semiHidden/>
    <w:unhideWhenUsed/>
    <w:rsid w:val="007A1509"/>
    <w:pPr>
      <w:spacing w:before="0" w:after="0"/>
      <w:ind w:left="720" w:hanging="240"/>
    </w:pPr>
  </w:style>
  <w:style w:type="paragraph" w:styleId="Index4">
    <w:name w:val="index 4"/>
    <w:basedOn w:val="Normal"/>
    <w:next w:val="Normal"/>
    <w:autoRedefine/>
    <w:uiPriority w:val="99"/>
    <w:semiHidden/>
    <w:unhideWhenUsed/>
    <w:rsid w:val="007A1509"/>
    <w:pPr>
      <w:spacing w:before="0" w:after="0"/>
      <w:ind w:left="960" w:hanging="240"/>
    </w:pPr>
  </w:style>
  <w:style w:type="paragraph" w:styleId="Index5">
    <w:name w:val="index 5"/>
    <w:basedOn w:val="Normal"/>
    <w:next w:val="Normal"/>
    <w:autoRedefine/>
    <w:uiPriority w:val="99"/>
    <w:semiHidden/>
    <w:unhideWhenUsed/>
    <w:rsid w:val="007A1509"/>
    <w:pPr>
      <w:spacing w:before="0" w:after="0"/>
      <w:ind w:left="1200" w:hanging="240"/>
    </w:pPr>
  </w:style>
  <w:style w:type="paragraph" w:styleId="Index6">
    <w:name w:val="index 6"/>
    <w:basedOn w:val="Normal"/>
    <w:next w:val="Normal"/>
    <w:autoRedefine/>
    <w:uiPriority w:val="99"/>
    <w:semiHidden/>
    <w:unhideWhenUsed/>
    <w:rsid w:val="007A1509"/>
    <w:pPr>
      <w:spacing w:before="0" w:after="0"/>
      <w:ind w:left="1440" w:hanging="240"/>
    </w:pPr>
  </w:style>
  <w:style w:type="paragraph" w:styleId="Index7">
    <w:name w:val="index 7"/>
    <w:basedOn w:val="Normal"/>
    <w:next w:val="Normal"/>
    <w:autoRedefine/>
    <w:uiPriority w:val="99"/>
    <w:semiHidden/>
    <w:unhideWhenUsed/>
    <w:rsid w:val="007A1509"/>
    <w:pPr>
      <w:spacing w:before="0" w:after="0"/>
      <w:ind w:left="1680" w:hanging="240"/>
    </w:pPr>
  </w:style>
  <w:style w:type="paragraph" w:styleId="Index8">
    <w:name w:val="index 8"/>
    <w:basedOn w:val="Normal"/>
    <w:next w:val="Normal"/>
    <w:autoRedefine/>
    <w:uiPriority w:val="99"/>
    <w:semiHidden/>
    <w:unhideWhenUsed/>
    <w:rsid w:val="007A1509"/>
    <w:pPr>
      <w:spacing w:before="0" w:after="0"/>
      <w:ind w:left="1920" w:hanging="240"/>
    </w:pPr>
  </w:style>
  <w:style w:type="paragraph" w:styleId="Index9">
    <w:name w:val="index 9"/>
    <w:basedOn w:val="Normal"/>
    <w:next w:val="Normal"/>
    <w:autoRedefine/>
    <w:uiPriority w:val="99"/>
    <w:semiHidden/>
    <w:unhideWhenUsed/>
    <w:rsid w:val="007A1509"/>
    <w:pPr>
      <w:spacing w:before="0" w:after="0"/>
      <w:ind w:left="2160" w:hanging="240"/>
    </w:pPr>
  </w:style>
  <w:style w:type="paragraph" w:styleId="IndexHeading">
    <w:name w:val="index heading"/>
    <w:basedOn w:val="Normal"/>
    <w:next w:val="Index1"/>
    <w:uiPriority w:val="99"/>
    <w:semiHidden/>
    <w:unhideWhenUsed/>
    <w:rsid w:val="007A1509"/>
    <w:rPr>
      <w:rFonts w:asciiTheme="majorHAnsi" w:eastAsiaTheme="majorEastAsia" w:hAnsiTheme="majorHAnsi" w:cstheme="majorBidi"/>
      <w:b/>
      <w:bCs/>
    </w:rPr>
  </w:style>
  <w:style w:type="paragraph" w:styleId="List">
    <w:name w:val="List"/>
    <w:basedOn w:val="Normal"/>
    <w:uiPriority w:val="99"/>
    <w:semiHidden/>
    <w:unhideWhenUsed/>
    <w:rsid w:val="007A1509"/>
    <w:pPr>
      <w:ind w:left="283" w:hanging="283"/>
      <w:contextualSpacing/>
    </w:pPr>
  </w:style>
  <w:style w:type="paragraph" w:styleId="List2">
    <w:name w:val="List 2"/>
    <w:basedOn w:val="Normal"/>
    <w:uiPriority w:val="99"/>
    <w:semiHidden/>
    <w:unhideWhenUsed/>
    <w:rsid w:val="007A1509"/>
    <w:pPr>
      <w:ind w:left="566" w:hanging="283"/>
      <w:contextualSpacing/>
    </w:pPr>
  </w:style>
  <w:style w:type="paragraph" w:styleId="List3">
    <w:name w:val="List 3"/>
    <w:basedOn w:val="Normal"/>
    <w:uiPriority w:val="99"/>
    <w:semiHidden/>
    <w:unhideWhenUsed/>
    <w:rsid w:val="007A1509"/>
    <w:pPr>
      <w:ind w:left="849" w:hanging="283"/>
      <w:contextualSpacing/>
    </w:pPr>
  </w:style>
  <w:style w:type="paragraph" w:styleId="List4">
    <w:name w:val="List 4"/>
    <w:basedOn w:val="Normal"/>
    <w:uiPriority w:val="99"/>
    <w:semiHidden/>
    <w:unhideWhenUsed/>
    <w:rsid w:val="007A1509"/>
    <w:pPr>
      <w:ind w:left="1132" w:hanging="283"/>
      <w:contextualSpacing/>
    </w:pPr>
  </w:style>
  <w:style w:type="paragraph" w:styleId="List5">
    <w:name w:val="List 5"/>
    <w:basedOn w:val="Normal"/>
    <w:uiPriority w:val="99"/>
    <w:semiHidden/>
    <w:unhideWhenUsed/>
    <w:rsid w:val="007A1509"/>
    <w:pPr>
      <w:ind w:left="1415" w:hanging="283"/>
      <w:contextualSpacing/>
    </w:pPr>
  </w:style>
  <w:style w:type="paragraph" w:styleId="ListBullet">
    <w:name w:val="List Bullet"/>
    <w:basedOn w:val="Normal"/>
    <w:uiPriority w:val="99"/>
    <w:semiHidden/>
    <w:unhideWhenUsed/>
    <w:rsid w:val="007A1509"/>
    <w:pPr>
      <w:numPr>
        <w:numId w:val="24"/>
      </w:numPr>
      <w:contextualSpacing/>
    </w:pPr>
  </w:style>
  <w:style w:type="paragraph" w:styleId="ListBullet2">
    <w:name w:val="List Bullet 2"/>
    <w:basedOn w:val="Normal"/>
    <w:uiPriority w:val="99"/>
    <w:semiHidden/>
    <w:unhideWhenUsed/>
    <w:rsid w:val="007A1509"/>
    <w:pPr>
      <w:numPr>
        <w:numId w:val="25"/>
      </w:numPr>
      <w:contextualSpacing/>
    </w:pPr>
  </w:style>
  <w:style w:type="paragraph" w:styleId="ListBullet3">
    <w:name w:val="List Bullet 3"/>
    <w:basedOn w:val="Normal"/>
    <w:uiPriority w:val="99"/>
    <w:semiHidden/>
    <w:unhideWhenUsed/>
    <w:rsid w:val="007A1509"/>
    <w:pPr>
      <w:numPr>
        <w:numId w:val="26"/>
      </w:numPr>
      <w:contextualSpacing/>
    </w:pPr>
  </w:style>
  <w:style w:type="paragraph" w:styleId="ListBullet4">
    <w:name w:val="List Bullet 4"/>
    <w:basedOn w:val="Normal"/>
    <w:uiPriority w:val="99"/>
    <w:semiHidden/>
    <w:unhideWhenUsed/>
    <w:rsid w:val="007A1509"/>
    <w:pPr>
      <w:numPr>
        <w:numId w:val="27"/>
      </w:numPr>
      <w:contextualSpacing/>
    </w:pPr>
  </w:style>
  <w:style w:type="paragraph" w:styleId="ListBullet5">
    <w:name w:val="List Bullet 5"/>
    <w:basedOn w:val="Normal"/>
    <w:uiPriority w:val="99"/>
    <w:semiHidden/>
    <w:unhideWhenUsed/>
    <w:rsid w:val="007A1509"/>
    <w:pPr>
      <w:numPr>
        <w:numId w:val="28"/>
      </w:numPr>
      <w:contextualSpacing/>
    </w:pPr>
  </w:style>
  <w:style w:type="paragraph" w:styleId="ListContinue">
    <w:name w:val="List Continue"/>
    <w:basedOn w:val="Normal"/>
    <w:uiPriority w:val="99"/>
    <w:semiHidden/>
    <w:unhideWhenUsed/>
    <w:rsid w:val="007A1509"/>
    <w:pPr>
      <w:ind w:left="283"/>
      <w:contextualSpacing/>
    </w:pPr>
  </w:style>
  <w:style w:type="paragraph" w:styleId="ListContinue2">
    <w:name w:val="List Continue 2"/>
    <w:basedOn w:val="Normal"/>
    <w:uiPriority w:val="99"/>
    <w:semiHidden/>
    <w:unhideWhenUsed/>
    <w:rsid w:val="007A1509"/>
    <w:pPr>
      <w:ind w:left="566"/>
      <w:contextualSpacing/>
    </w:pPr>
  </w:style>
  <w:style w:type="paragraph" w:styleId="ListContinue3">
    <w:name w:val="List Continue 3"/>
    <w:basedOn w:val="Normal"/>
    <w:uiPriority w:val="99"/>
    <w:semiHidden/>
    <w:unhideWhenUsed/>
    <w:rsid w:val="007A1509"/>
    <w:pPr>
      <w:ind w:left="849"/>
      <w:contextualSpacing/>
    </w:pPr>
  </w:style>
  <w:style w:type="paragraph" w:styleId="ListContinue4">
    <w:name w:val="List Continue 4"/>
    <w:basedOn w:val="Normal"/>
    <w:uiPriority w:val="99"/>
    <w:semiHidden/>
    <w:unhideWhenUsed/>
    <w:rsid w:val="007A1509"/>
    <w:pPr>
      <w:ind w:left="1132"/>
      <w:contextualSpacing/>
    </w:pPr>
  </w:style>
  <w:style w:type="paragraph" w:styleId="ListContinue5">
    <w:name w:val="List Continue 5"/>
    <w:basedOn w:val="Normal"/>
    <w:uiPriority w:val="99"/>
    <w:semiHidden/>
    <w:unhideWhenUsed/>
    <w:rsid w:val="007A1509"/>
    <w:pPr>
      <w:ind w:left="1415"/>
      <w:contextualSpacing/>
    </w:pPr>
  </w:style>
  <w:style w:type="paragraph" w:styleId="ListNumber">
    <w:name w:val="List Number"/>
    <w:basedOn w:val="Normal"/>
    <w:uiPriority w:val="99"/>
    <w:semiHidden/>
    <w:unhideWhenUsed/>
    <w:rsid w:val="007A1509"/>
    <w:pPr>
      <w:numPr>
        <w:numId w:val="29"/>
      </w:numPr>
      <w:contextualSpacing/>
    </w:pPr>
  </w:style>
  <w:style w:type="paragraph" w:styleId="ListNumber2">
    <w:name w:val="List Number 2"/>
    <w:basedOn w:val="Normal"/>
    <w:uiPriority w:val="99"/>
    <w:semiHidden/>
    <w:unhideWhenUsed/>
    <w:rsid w:val="007A1509"/>
    <w:pPr>
      <w:numPr>
        <w:numId w:val="30"/>
      </w:numPr>
      <w:contextualSpacing/>
    </w:pPr>
  </w:style>
  <w:style w:type="paragraph" w:styleId="ListNumber3">
    <w:name w:val="List Number 3"/>
    <w:basedOn w:val="Normal"/>
    <w:uiPriority w:val="99"/>
    <w:semiHidden/>
    <w:unhideWhenUsed/>
    <w:rsid w:val="007A1509"/>
    <w:pPr>
      <w:numPr>
        <w:numId w:val="31"/>
      </w:numPr>
      <w:contextualSpacing/>
    </w:pPr>
  </w:style>
  <w:style w:type="paragraph" w:styleId="ListNumber4">
    <w:name w:val="List Number 4"/>
    <w:basedOn w:val="Normal"/>
    <w:uiPriority w:val="99"/>
    <w:semiHidden/>
    <w:unhideWhenUsed/>
    <w:rsid w:val="007A1509"/>
    <w:pPr>
      <w:numPr>
        <w:numId w:val="32"/>
      </w:numPr>
      <w:contextualSpacing/>
    </w:pPr>
  </w:style>
  <w:style w:type="paragraph" w:styleId="ListNumber5">
    <w:name w:val="List Number 5"/>
    <w:basedOn w:val="Normal"/>
    <w:uiPriority w:val="99"/>
    <w:semiHidden/>
    <w:unhideWhenUsed/>
    <w:rsid w:val="007A1509"/>
    <w:pPr>
      <w:numPr>
        <w:numId w:val="33"/>
      </w:numPr>
      <w:contextualSpacing/>
    </w:pPr>
  </w:style>
  <w:style w:type="paragraph" w:styleId="MacroText">
    <w:name w:val="macro"/>
    <w:link w:val="MacroTextChar"/>
    <w:uiPriority w:val="99"/>
    <w:semiHidden/>
    <w:unhideWhenUsed/>
    <w:rsid w:val="007A1509"/>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w:hAnsi="Consolas" w:cs="Arial"/>
      <w:sz w:val="20"/>
      <w:szCs w:val="20"/>
    </w:rPr>
  </w:style>
  <w:style w:type="character" w:customStyle="1" w:styleId="MacroTextChar">
    <w:name w:val="Macro Text Char"/>
    <w:basedOn w:val="DefaultParagraphFont"/>
    <w:link w:val="MacroText"/>
    <w:uiPriority w:val="99"/>
    <w:semiHidden/>
    <w:rsid w:val="007A1509"/>
    <w:rPr>
      <w:rFonts w:ascii="Consolas" w:eastAsia="Arial" w:hAnsi="Consolas" w:cs="Arial"/>
      <w:sz w:val="20"/>
      <w:szCs w:val="20"/>
    </w:rPr>
  </w:style>
  <w:style w:type="paragraph" w:styleId="MessageHeader">
    <w:name w:val="Message Header"/>
    <w:basedOn w:val="Normal"/>
    <w:link w:val="MessageHeaderChar"/>
    <w:uiPriority w:val="99"/>
    <w:semiHidden/>
    <w:unhideWhenUsed/>
    <w:rsid w:val="007A150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A150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7A1509"/>
    <w:pPr>
      <w:ind w:left="720"/>
    </w:pPr>
  </w:style>
  <w:style w:type="paragraph" w:styleId="NoteHeading">
    <w:name w:val="Note Heading"/>
    <w:basedOn w:val="Normal"/>
    <w:next w:val="Normal"/>
    <w:link w:val="NoteHeadingChar"/>
    <w:uiPriority w:val="99"/>
    <w:semiHidden/>
    <w:unhideWhenUsed/>
    <w:rsid w:val="007A1509"/>
    <w:pPr>
      <w:spacing w:before="0" w:after="0"/>
    </w:pPr>
  </w:style>
  <w:style w:type="character" w:customStyle="1" w:styleId="NoteHeadingChar">
    <w:name w:val="Note Heading Char"/>
    <w:basedOn w:val="DefaultParagraphFont"/>
    <w:link w:val="NoteHeading"/>
    <w:uiPriority w:val="99"/>
    <w:semiHidden/>
    <w:rsid w:val="007A1509"/>
    <w:rPr>
      <w:rFonts w:ascii="Arial" w:eastAsia="Arial" w:hAnsi="Arial" w:cs="Arial"/>
      <w:sz w:val="24"/>
      <w:szCs w:val="24"/>
    </w:rPr>
  </w:style>
  <w:style w:type="paragraph" w:styleId="PlainText">
    <w:name w:val="Plain Text"/>
    <w:basedOn w:val="Normal"/>
    <w:link w:val="PlainTextChar"/>
    <w:uiPriority w:val="99"/>
    <w:semiHidden/>
    <w:unhideWhenUsed/>
    <w:rsid w:val="007A1509"/>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7A1509"/>
    <w:rPr>
      <w:rFonts w:ascii="Consolas" w:eastAsia="Arial" w:hAnsi="Consolas" w:cs="Arial"/>
      <w:sz w:val="21"/>
      <w:szCs w:val="21"/>
    </w:rPr>
  </w:style>
  <w:style w:type="paragraph" w:styleId="Salutation">
    <w:name w:val="Salutation"/>
    <w:basedOn w:val="Normal"/>
    <w:next w:val="Normal"/>
    <w:link w:val="SalutationChar"/>
    <w:uiPriority w:val="99"/>
    <w:semiHidden/>
    <w:unhideWhenUsed/>
    <w:rsid w:val="007A1509"/>
  </w:style>
  <w:style w:type="character" w:customStyle="1" w:styleId="SalutationChar">
    <w:name w:val="Salutation Char"/>
    <w:basedOn w:val="DefaultParagraphFont"/>
    <w:link w:val="Salutation"/>
    <w:uiPriority w:val="99"/>
    <w:semiHidden/>
    <w:rsid w:val="007A1509"/>
    <w:rPr>
      <w:rFonts w:ascii="Arial" w:eastAsia="Arial" w:hAnsi="Arial" w:cs="Arial"/>
      <w:sz w:val="24"/>
      <w:szCs w:val="24"/>
    </w:rPr>
  </w:style>
  <w:style w:type="paragraph" w:styleId="Signature">
    <w:name w:val="Signature"/>
    <w:basedOn w:val="Normal"/>
    <w:link w:val="SignatureChar"/>
    <w:uiPriority w:val="99"/>
    <w:semiHidden/>
    <w:unhideWhenUsed/>
    <w:rsid w:val="007A1509"/>
    <w:pPr>
      <w:spacing w:before="0" w:after="0"/>
      <w:ind w:left="4252"/>
    </w:pPr>
  </w:style>
  <w:style w:type="character" w:customStyle="1" w:styleId="SignatureChar">
    <w:name w:val="Signature Char"/>
    <w:basedOn w:val="DefaultParagraphFont"/>
    <w:link w:val="Signature"/>
    <w:uiPriority w:val="99"/>
    <w:semiHidden/>
    <w:rsid w:val="007A1509"/>
    <w:rPr>
      <w:rFonts w:ascii="Arial" w:eastAsia="Arial" w:hAnsi="Arial" w:cs="Arial"/>
      <w:sz w:val="24"/>
      <w:szCs w:val="24"/>
    </w:rPr>
  </w:style>
  <w:style w:type="paragraph" w:styleId="TableofAuthorities">
    <w:name w:val="table of authorities"/>
    <w:basedOn w:val="Normal"/>
    <w:next w:val="Normal"/>
    <w:uiPriority w:val="99"/>
    <w:semiHidden/>
    <w:unhideWhenUsed/>
    <w:rsid w:val="007A1509"/>
    <w:pPr>
      <w:spacing w:after="0"/>
      <w:ind w:left="240" w:hanging="240"/>
    </w:pPr>
  </w:style>
  <w:style w:type="paragraph" w:styleId="TableofFigures">
    <w:name w:val="table of figures"/>
    <w:basedOn w:val="Normal"/>
    <w:next w:val="Normal"/>
    <w:uiPriority w:val="99"/>
    <w:semiHidden/>
    <w:unhideWhenUsed/>
    <w:rsid w:val="007A1509"/>
    <w:pPr>
      <w:spacing w:after="0"/>
    </w:pPr>
  </w:style>
  <w:style w:type="paragraph" w:styleId="TOAHeading">
    <w:name w:val="toa heading"/>
    <w:basedOn w:val="Normal"/>
    <w:next w:val="Normal"/>
    <w:uiPriority w:val="99"/>
    <w:semiHidden/>
    <w:unhideWhenUsed/>
    <w:rsid w:val="007A1509"/>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7A1509"/>
    <w:pPr>
      <w:spacing w:after="100"/>
    </w:pPr>
  </w:style>
  <w:style w:type="paragraph" w:styleId="TOC2">
    <w:name w:val="toc 2"/>
    <w:basedOn w:val="Normal"/>
    <w:next w:val="Normal"/>
    <w:autoRedefine/>
    <w:uiPriority w:val="39"/>
    <w:semiHidden/>
    <w:unhideWhenUsed/>
    <w:rsid w:val="007A1509"/>
    <w:pPr>
      <w:spacing w:after="100"/>
      <w:ind w:left="240"/>
    </w:pPr>
  </w:style>
  <w:style w:type="paragraph" w:styleId="TOC3">
    <w:name w:val="toc 3"/>
    <w:basedOn w:val="Normal"/>
    <w:next w:val="Normal"/>
    <w:autoRedefine/>
    <w:uiPriority w:val="39"/>
    <w:semiHidden/>
    <w:unhideWhenUsed/>
    <w:rsid w:val="007A1509"/>
    <w:pPr>
      <w:spacing w:after="100"/>
      <w:ind w:left="480"/>
    </w:pPr>
  </w:style>
  <w:style w:type="paragraph" w:styleId="TOC4">
    <w:name w:val="toc 4"/>
    <w:basedOn w:val="Normal"/>
    <w:next w:val="Normal"/>
    <w:autoRedefine/>
    <w:uiPriority w:val="39"/>
    <w:semiHidden/>
    <w:unhideWhenUsed/>
    <w:rsid w:val="007A1509"/>
    <w:pPr>
      <w:spacing w:after="100"/>
      <w:ind w:left="720"/>
    </w:pPr>
  </w:style>
  <w:style w:type="paragraph" w:styleId="TOC5">
    <w:name w:val="toc 5"/>
    <w:basedOn w:val="Normal"/>
    <w:next w:val="Normal"/>
    <w:autoRedefine/>
    <w:uiPriority w:val="39"/>
    <w:semiHidden/>
    <w:unhideWhenUsed/>
    <w:rsid w:val="007A1509"/>
    <w:pPr>
      <w:spacing w:after="100"/>
      <w:ind w:left="960"/>
    </w:pPr>
  </w:style>
  <w:style w:type="paragraph" w:styleId="TOC6">
    <w:name w:val="toc 6"/>
    <w:basedOn w:val="Normal"/>
    <w:next w:val="Normal"/>
    <w:autoRedefine/>
    <w:uiPriority w:val="39"/>
    <w:semiHidden/>
    <w:unhideWhenUsed/>
    <w:rsid w:val="007A1509"/>
    <w:pPr>
      <w:spacing w:after="100"/>
      <w:ind w:left="1200"/>
    </w:pPr>
  </w:style>
  <w:style w:type="paragraph" w:styleId="TOC7">
    <w:name w:val="toc 7"/>
    <w:basedOn w:val="Normal"/>
    <w:next w:val="Normal"/>
    <w:autoRedefine/>
    <w:uiPriority w:val="39"/>
    <w:semiHidden/>
    <w:unhideWhenUsed/>
    <w:rsid w:val="007A1509"/>
    <w:pPr>
      <w:spacing w:after="100"/>
      <w:ind w:left="1440"/>
    </w:pPr>
  </w:style>
  <w:style w:type="paragraph" w:styleId="TOC8">
    <w:name w:val="toc 8"/>
    <w:basedOn w:val="Normal"/>
    <w:next w:val="Normal"/>
    <w:autoRedefine/>
    <w:uiPriority w:val="39"/>
    <w:semiHidden/>
    <w:unhideWhenUsed/>
    <w:rsid w:val="007A1509"/>
    <w:pPr>
      <w:spacing w:after="100"/>
      <w:ind w:left="1680"/>
    </w:pPr>
  </w:style>
  <w:style w:type="paragraph" w:styleId="TOC9">
    <w:name w:val="toc 9"/>
    <w:basedOn w:val="Normal"/>
    <w:next w:val="Normal"/>
    <w:autoRedefine/>
    <w:uiPriority w:val="39"/>
    <w:semiHidden/>
    <w:unhideWhenUsed/>
    <w:rsid w:val="007A1509"/>
    <w:pPr>
      <w:spacing w:after="100"/>
      <w:ind w:left="1920"/>
    </w:pPr>
  </w:style>
  <w:style w:type="paragraph" w:customStyle="1" w:styleId="Numbered">
    <w:name w:val="Numbered"/>
    <w:basedOn w:val="ListParagraph"/>
    <w:link w:val="NumberedChar"/>
    <w:qFormat/>
    <w:rsid w:val="007008E5"/>
    <w:pPr>
      <w:numPr>
        <w:numId w:val="37"/>
      </w:numPr>
      <w:spacing w:after="280" w:line="276" w:lineRule="auto"/>
      <w:contextualSpacing/>
    </w:pPr>
    <w:rPr>
      <w:rFonts w:ascii="Open Sans" w:eastAsiaTheme="minorHAnsi" w:hAnsi="Open Sans" w:cstheme="minorBidi"/>
      <w:sz w:val="22"/>
      <w:szCs w:val="22"/>
    </w:rPr>
  </w:style>
  <w:style w:type="character" w:customStyle="1" w:styleId="NumberedChar">
    <w:name w:val="Numbered Char"/>
    <w:basedOn w:val="DefaultParagraphFont"/>
    <w:link w:val="Numbered"/>
    <w:rsid w:val="007008E5"/>
    <w:rPr>
      <w:rFonts w:ascii="Open Sans" w:eastAsiaTheme="minorHAnsi" w:hAnsi="Open Sans"/>
    </w:rPr>
  </w:style>
  <w:style w:type="character" w:customStyle="1" w:styleId="UnresolvedMention3">
    <w:name w:val="Unresolved Mention3"/>
    <w:basedOn w:val="DefaultParagraphFont"/>
    <w:uiPriority w:val="99"/>
    <w:semiHidden/>
    <w:unhideWhenUsed/>
    <w:rsid w:val="00CA5B8D"/>
    <w:rPr>
      <w:color w:val="605E5C"/>
      <w:shd w:val="clear" w:color="auto" w:fill="E1DFDD"/>
    </w:rPr>
  </w:style>
  <w:style w:type="character" w:customStyle="1" w:styleId="contentpasted0">
    <w:name w:val="contentpasted0"/>
    <w:basedOn w:val="DefaultParagraphFont"/>
    <w:rsid w:val="00CA5B8D"/>
  </w:style>
  <w:style w:type="character" w:styleId="UnresolvedMention">
    <w:name w:val="Unresolved Mention"/>
    <w:basedOn w:val="DefaultParagraphFont"/>
    <w:uiPriority w:val="99"/>
    <w:semiHidden/>
    <w:unhideWhenUsed/>
    <w:rsid w:val="00EA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107481">
      <w:bodyDiv w:val="1"/>
      <w:marLeft w:val="0"/>
      <w:marRight w:val="0"/>
      <w:marTop w:val="0"/>
      <w:marBottom w:val="0"/>
      <w:divBdr>
        <w:top w:val="none" w:sz="0" w:space="0" w:color="auto"/>
        <w:left w:val="none" w:sz="0" w:space="0" w:color="auto"/>
        <w:bottom w:val="none" w:sz="0" w:space="0" w:color="auto"/>
        <w:right w:val="none" w:sz="0" w:space="0" w:color="auto"/>
      </w:divBdr>
      <w:divsChild>
        <w:div w:id="1128552044">
          <w:marLeft w:val="0"/>
          <w:marRight w:val="0"/>
          <w:marTop w:val="0"/>
          <w:marBottom w:val="0"/>
          <w:divBdr>
            <w:top w:val="none" w:sz="0" w:space="0" w:color="auto"/>
            <w:left w:val="none" w:sz="0" w:space="0" w:color="auto"/>
            <w:bottom w:val="none" w:sz="0" w:space="0" w:color="auto"/>
            <w:right w:val="none" w:sz="0" w:space="0" w:color="auto"/>
          </w:divBdr>
        </w:div>
      </w:divsChild>
    </w:div>
    <w:div w:id="42759673">
      <w:bodyDiv w:val="1"/>
      <w:marLeft w:val="0"/>
      <w:marRight w:val="0"/>
      <w:marTop w:val="0"/>
      <w:marBottom w:val="0"/>
      <w:divBdr>
        <w:top w:val="none" w:sz="0" w:space="0" w:color="auto"/>
        <w:left w:val="none" w:sz="0" w:space="0" w:color="auto"/>
        <w:bottom w:val="none" w:sz="0" w:space="0" w:color="auto"/>
        <w:right w:val="none" w:sz="0" w:space="0" w:color="auto"/>
      </w:divBdr>
      <w:divsChild>
        <w:div w:id="1640647118">
          <w:marLeft w:val="0"/>
          <w:marRight w:val="0"/>
          <w:marTop w:val="0"/>
          <w:marBottom w:val="0"/>
          <w:divBdr>
            <w:top w:val="none" w:sz="0" w:space="0" w:color="auto"/>
            <w:left w:val="none" w:sz="0" w:space="0" w:color="auto"/>
            <w:bottom w:val="none" w:sz="0" w:space="0" w:color="auto"/>
            <w:right w:val="none" w:sz="0" w:space="0" w:color="auto"/>
          </w:divBdr>
        </w:div>
      </w:divsChild>
    </w:div>
    <w:div w:id="53041595">
      <w:bodyDiv w:val="1"/>
      <w:marLeft w:val="0"/>
      <w:marRight w:val="0"/>
      <w:marTop w:val="0"/>
      <w:marBottom w:val="0"/>
      <w:divBdr>
        <w:top w:val="none" w:sz="0" w:space="0" w:color="auto"/>
        <w:left w:val="none" w:sz="0" w:space="0" w:color="auto"/>
        <w:bottom w:val="none" w:sz="0" w:space="0" w:color="auto"/>
        <w:right w:val="none" w:sz="0" w:space="0" w:color="auto"/>
      </w:divBdr>
    </w:div>
    <w:div w:id="62217957">
      <w:bodyDiv w:val="1"/>
      <w:marLeft w:val="0"/>
      <w:marRight w:val="0"/>
      <w:marTop w:val="0"/>
      <w:marBottom w:val="0"/>
      <w:divBdr>
        <w:top w:val="none" w:sz="0" w:space="0" w:color="auto"/>
        <w:left w:val="none" w:sz="0" w:space="0" w:color="auto"/>
        <w:bottom w:val="none" w:sz="0" w:space="0" w:color="auto"/>
        <w:right w:val="none" w:sz="0" w:space="0" w:color="auto"/>
      </w:divBdr>
    </w:div>
    <w:div w:id="67579766">
      <w:bodyDiv w:val="1"/>
      <w:marLeft w:val="0"/>
      <w:marRight w:val="0"/>
      <w:marTop w:val="0"/>
      <w:marBottom w:val="0"/>
      <w:divBdr>
        <w:top w:val="none" w:sz="0" w:space="0" w:color="auto"/>
        <w:left w:val="none" w:sz="0" w:space="0" w:color="auto"/>
        <w:bottom w:val="none" w:sz="0" w:space="0" w:color="auto"/>
        <w:right w:val="none" w:sz="0" w:space="0" w:color="auto"/>
      </w:divBdr>
    </w:div>
    <w:div w:id="80226931">
      <w:bodyDiv w:val="1"/>
      <w:marLeft w:val="0"/>
      <w:marRight w:val="0"/>
      <w:marTop w:val="0"/>
      <w:marBottom w:val="0"/>
      <w:divBdr>
        <w:top w:val="none" w:sz="0" w:space="0" w:color="auto"/>
        <w:left w:val="none" w:sz="0" w:space="0" w:color="auto"/>
        <w:bottom w:val="none" w:sz="0" w:space="0" w:color="auto"/>
        <w:right w:val="none" w:sz="0" w:space="0" w:color="auto"/>
      </w:divBdr>
    </w:div>
    <w:div w:id="113064735">
      <w:bodyDiv w:val="1"/>
      <w:marLeft w:val="0"/>
      <w:marRight w:val="0"/>
      <w:marTop w:val="0"/>
      <w:marBottom w:val="0"/>
      <w:divBdr>
        <w:top w:val="none" w:sz="0" w:space="0" w:color="auto"/>
        <w:left w:val="none" w:sz="0" w:space="0" w:color="auto"/>
        <w:bottom w:val="none" w:sz="0" w:space="0" w:color="auto"/>
        <w:right w:val="none" w:sz="0" w:space="0" w:color="auto"/>
      </w:divBdr>
    </w:div>
    <w:div w:id="113134864">
      <w:bodyDiv w:val="1"/>
      <w:marLeft w:val="0"/>
      <w:marRight w:val="0"/>
      <w:marTop w:val="0"/>
      <w:marBottom w:val="0"/>
      <w:divBdr>
        <w:top w:val="none" w:sz="0" w:space="0" w:color="auto"/>
        <w:left w:val="none" w:sz="0" w:space="0" w:color="auto"/>
        <w:bottom w:val="none" w:sz="0" w:space="0" w:color="auto"/>
        <w:right w:val="none" w:sz="0" w:space="0" w:color="auto"/>
      </w:divBdr>
    </w:div>
    <w:div w:id="160660892">
      <w:bodyDiv w:val="1"/>
      <w:marLeft w:val="0"/>
      <w:marRight w:val="0"/>
      <w:marTop w:val="0"/>
      <w:marBottom w:val="0"/>
      <w:divBdr>
        <w:top w:val="none" w:sz="0" w:space="0" w:color="auto"/>
        <w:left w:val="none" w:sz="0" w:space="0" w:color="auto"/>
        <w:bottom w:val="none" w:sz="0" w:space="0" w:color="auto"/>
        <w:right w:val="none" w:sz="0" w:space="0" w:color="auto"/>
      </w:divBdr>
      <w:divsChild>
        <w:div w:id="20060662">
          <w:marLeft w:val="1166"/>
          <w:marRight w:val="0"/>
          <w:marTop w:val="0"/>
          <w:marBottom w:val="0"/>
          <w:divBdr>
            <w:top w:val="none" w:sz="0" w:space="0" w:color="auto"/>
            <w:left w:val="none" w:sz="0" w:space="0" w:color="auto"/>
            <w:bottom w:val="none" w:sz="0" w:space="0" w:color="auto"/>
            <w:right w:val="none" w:sz="0" w:space="0" w:color="auto"/>
          </w:divBdr>
        </w:div>
        <w:div w:id="100564762">
          <w:marLeft w:val="1800"/>
          <w:marRight w:val="0"/>
          <w:marTop w:val="0"/>
          <w:marBottom w:val="0"/>
          <w:divBdr>
            <w:top w:val="none" w:sz="0" w:space="0" w:color="auto"/>
            <w:left w:val="none" w:sz="0" w:space="0" w:color="auto"/>
            <w:bottom w:val="none" w:sz="0" w:space="0" w:color="auto"/>
            <w:right w:val="none" w:sz="0" w:space="0" w:color="auto"/>
          </w:divBdr>
        </w:div>
        <w:div w:id="221260591">
          <w:marLeft w:val="1166"/>
          <w:marRight w:val="0"/>
          <w:marTop w:val="0"/>
          <w:marBottom w:val="0"/>
          <w:divBdr>
            <w:top w:val="none" w:sz="0" w:space="0" w:color="auto"/>
            <w:left w:val="none" w:sz="0" w:space="0" w:color="auto"/>
            <w:bottom w:val="none" w:sz="0" w:space="0" w:color="auto"/>
            <w:right w:val="none" w:sz="0" w:space="0" w:color="auto"/>
          </w:divBdr>
        </w:div>
        <w:div w:id="332152815">
          <w:marLeft w:val="1800"/>
          <w:marRight w:val="0"/>
          <w:marTop w:val="0"/>
          <w:marBottom w:val="0"/>
          <w:divBdr>
            <w:top w:val="none" w:sz="0" w:space="0" w:color="auto"/>
            <w:left w:val="none" w:sz="0" w:space="0" w:color="auto"/>
            <w:bottom w:val="none" w:sz="0" w:space="0" w:color="auto"/>
            <w:right w:val="none" w:sz="0" w:space="0" w:color="auto"/>
          </w:divBdr>
        </w:div>
        <w:div w:id="523979490">
          <w:marLeft w:val="1166"/>
          <w:marRight w:val="0"/>
          <w:marTop w:val="0"/>
          <w:marBottom w:val="0"/>
          <w:divBdr>
            <w:top w:val="none" w:sz="0" w:space="0" w:color="auto"/>
            <w:left w:val="none" w:sz="0" w:space="0" w:color="auto"/>
            <w:bottom w:val="none" w:sz="0" w:space="0" w:color="auto"/>
            <w:right w:val="none" w:sz="0" w:space="0" w:color="auto"/>
          </w:divBdr>
        </w:div>
        <w:div w:id="533924917">
          <w:marLeft w:val="547"/>
          <w:marRight w:val="0"/>
          <w:marTop w:val="0"/>
          <w:marBottom w:val="0"/>
          <w:divBdr>
            <w:top w:val="none" w:sz="0" w:space="0" w:color="auto"/>
            <w:left w:val="none" w:sz="0" w:space="0" w:color="auto"/>
            <w:bottom w:val="none" w:sz="0" w:space="0" w:color="auto"/>
            <w:right w:val="none" w:sz="0" w:space="0" w:color="auto"/>
          </w:divBdr>
        </w:div>
        <w:div w:id="691959710">
          <w:marLeft w:val="1166"/>
          <w:marRight w:val="0"/>
          <w:marTop w:val="0"/>
          <w:marBottom w:val="0"/>
          <w:divBdr>
            <w:top w:val="none" w:sz="0" w:space="0" w:color="auto"/>
            <w:left w:val="none" w:sz="0" w:space="0" w:color="auto"/>
            <w:bottom w:val="none" w:sz="0" w:space="0" w:color="auto"/>
            <w:right w:val="none" w:sz="0" w:space="0" w:color="auto"/>
          </w:divBdr>
        </w:div>
        <w:div w:id="770317539">
          <w:marLeft w:val="1800"/>
          <w:marRight w:val="0"/>
          <w:marTop w:val="0"/>
          <w:marBottom w:val="0"/>
          <w:divBdr>
            <w:top w:val="none" w:sz="0" w:space="0" w:color="auto"/>
            <w:left w:val="none" w:sz="0" w:space="0" w:color="auto"/>
            <w:bottom w:val="none" w:sz="0" w:space="0" w:color="auto"/>
            <w:right w:val="none" w:sz="0" w:space="0" w:color="auto"/>
          </w:divBdr>
        </w:div>
        <w:div w:id="896818024">
          <w:marLeft w:val="1166"/>
          <w:marRight w:val="0"/>
          <w:marTop w:val="0"/>
          <w:marBottom w:val="0"/>
          <w:divBdr>
            <w:top w:val="none" w:sz="0" w:space="0" w:color="auto"/>
            <w:left w:val="none" w:sz="0" w:space="0" w:color="auto"/>
            <w:bottom w:val="none" w:sz="0" w:space="0" w:color="auto"/>
            <w:right w:val="none" w:sz="0" w:space="0" w:color="auto"/>
          </w:divBdr>
        </w:div>
        <w:div w:id="1187211623">
          <w:marLeft w:val="1166"/>
          <w:marRight w:val="0"/>
          <w:marTop w:val="0"/>
          <w:marBottom w:val="0"/>
          <w:divBdr>
            <w:top w:val="none" w:sz="0" w:space="0" w:color="auto"/>
            <w:left w:val="none" w:sz="0" w:space="0" w:color="auto"/>
            <w:bottom w:val="none" w:sz="0" w:space="0" w:color="auto"/>
            <w:right w:val="none" w:sz="0" w:space="0" w:color="auto"/>
          </w:divBdr>
        </w:div>
        <w:div w:id="1223524251">
          <w:marLeft w:val="1166"/>
          <w:marRight w:val="0"/>
          <w:marTop w:val="0"/>
          <w:marBottom w:val="0"/>
          <w:divBdr>
            <w:top w:val="none" w:sz="0" w:space="0" w:color="auto"/>
            <w:left w:val="none" w:sz="0" w:space="0" w:color="auto"/>
            <w:bottom w:val="none" w:sz="0" w:space="0" w:color="auto"/>
            <w:right w:val="none" w:sz="0" w:space="0" w:color="auto"/>
          </w:divBdr>
        </w:div>
        <w:div w:id="1337732593">
          <w:marLeft w:val="1166"/>
          <w:marRight w:val="0"/>
          <w:marTop w:val="0"/>
          <w:marBottom w:val="0"/>
          <w:divBdr>
            <w:top w:val="none" w:sz="0" w:space="0" w:color="auto"/>
            <w:left w:val="none" w:sz="0" w:space="0" w:color="auto"/>
            <w:bottom w:val="none" w:sz="0" w:space="0" w:color="auto"/>
            <w:right w:val="none" w:sz="0" w:space="0" w:color="auto"/>
          </w:divBdr>
        </w:div>
        <w:div w:id="1353217352">
          <w:marLeft w:val="1166"/>
          <w:marRight w:val="0"/>
          <w:marTop w:val="0"/>
          <w:marBottom w:val="0"/>
          <w:divBdr>
            <w:top w:val="none" w:sz="0" w:space="0" w:color="auto"/>
            <w:left w:val="none" w:sz="0" w:space="0" w:color="auto"/>
            <w:bottom w:val="none" w:sz="0" w:space="0" w:color="auto"/>
            <w:right w:val="none" w:sz="0" w:space="0" w:color="auto"/>
          </w:divBdr>
        </w:div>
        <w:div w:id="1356418453">
          <w:marLeft w:val="547"/>
          <w:marRight w:val="0"/>
          <w:marTop w:val="0"/>
          <w:marBottom w:val="0"/>
          <w:divBdr>
            <w:top w:val="none" w:sz="0" w:space="0" w:color="auto"/>
            <w:left w:val="none" w:sz="0" w:space="0" w:color="auto"/>
            <w:bottom w:val="none" w:sz="0" w:space="0" w:color="auto"/>
            <w:right w:val="none" w:sz="0" w:space="0" w:color="auto"/>
          </w:divBdr>
        </w:div>
        <w:div w:id="1407458468">
          <w:marLeft w:val="1800"/>
          <w:marRight w:val="0"/>
          <w:marTop w:val="0"/>
          <w:marBottom w:val="0"/>
          <w:divBdr>
            <w:top w:val="none" w:sz="0" w:space="0" w:color="auto"/>
            <w:left w:val="none" w:sz="0" w:space="0" w:color="auto"/>
            <w:bottom w:val="none" w:sz="0" w:space="0" w:color="auto"/>
            <w:right w:val="none" w:sz="0" w:space="0" w:color="auto"/>
          </w:divBdr>
        </w:div>
        <w:div w:id="1468354564">
          <w:marLeft w:val="547"/>
          <w:marRight w:val="0"/>
          <w:marTop w:val="0"/>
          <w:marBottom w:val="0"/>
          <w:divBdr>
            <w:top w:val="none" w:sz="0" w:space="0" w:color="auto"/>
            <w:left w:val="none" w:sz="0" w:space="0" w:color="auto"/>
            <w:bottom w:val="none" w:sz="0" w:space="0" w:color="auto"/>
            <w:right w:val="none" w:sz="0" w:space="0" w:color="auto"/>
          </w:divBdr>
        </w:div>
        <w:div w:id="1616713139">
          <w:marLeft w:val="1166"/>
          <w:marRight w:val="0"/>
          <w:marTop w:val="0"/>
          <w:marBottom w:val="0"/>
          <w:divBdr>
            <w:top w:val="none" w:sz="0" w:space="0" w:color="auto"/>
            <w:left w:val="none" w:sz="0" w:space="0" w:color="auto"/>
            <w:bottom w:val="none" w:sz="0" w:space="0" w:color="auto"/>
            <w:right w:val="none" w:sz="0" w:space="0" w:color="auto"/>
          </w:divBdr>
        </w:div>
        <w:div w:id="1766227575">
          <w:marLeft w:val="1800"/>
          <w:marRight w:val="0"/>
          <w:marTop w:val="0"/>
          <w:marBottom w:val="0"/>
          <w:divBdr>
            <w:top w:val="none" w:sz="0" w:space="0" w:color="auto"/>
            <w:left w:val="none" w:sz="0" w:space="0" w:color="auto"/>
            <w:bottom w:val="none" w:sz="0" w:space="0" w:color="auto"/>
            <w:right w:val="none" w:sz="0" w:space="0" w:color="auto"/>
          </w:divBdr>
        </w:div>
        <w:div w:id="1886022843">
          <w:marLeft w:val="1800"/>
          <w:marRight w:val="0"/>
          <w:marTop w:val="0"/>
          <w:marBottom w:val="0"/>
          <w:divBdr>
            <w:top w:val="none" w:sz="0" w:space="0" w:color="auto"/>
            <w:left w:val="none" w:sz="0" w:space="0" w:color="auto"/>
            <w:bottom w:val="none" w:sz="0" w:space="0" w:color="auto"/>
            <w:right w:val="none" w:sz="0" w:space="0" w:color="auto"/>
          </w:divBdr>
        </w:div>
        <w:div w:id="1927494582">
          <w:marLeft w:val="547"/>
          <w:marRight w:val="0"/>
          <w:marTop w:val="0"/>
          <w:marBottom w:val="0"/>
          <w:divBdr>
            <w:top w:val="none" w:sz="0" w:space="0" w:color="auto"/>
            <w:left w:val="none" w:sz="0" w:space="0" w:color="auto"/>
            <w:bottom w:val="none" w:sz="0" w:space="0" w:color="auto"/>
            <w:right w:val="none" w:sz="0" w:space="0" w:color="auto"/>
          </w:divBdr>
        </w:div>
        <w:div w:id="2127849511">
          <w:marLeft w:val="1166"/>
          <w:marRight w:val="0"/>
          <w:marTop w:val="0"/>
          <w:marBottom w:val="0"/>
          <w:divBdr>
            <w:top w:val="none" w:sz="0" w:space="0" w:color="auto"/>
            <w:left w:val="none" w:sz="0" w:space="0" w:color="auto"/>
            <w:bottom w:val="none" w:sz="0" w:space="0" w:color="auto"/>
            <w:right w:val="none" w:sz="0" w:space="0" w:color="auto"/>
          </w:divBdr>
        </w:div>
      </w:divsChild>
    </w:div>
    <w:div w:id="170874270">
      <w:bodyDiv w:val="1"/>
      <w:marLeft w:val="0"/>
      <w:marRight w:val="0"/>
      <w:marTop w:val="0"/>
      <w:marBottom w:val="0"/>
      <w:divBdr>
        <w:top w:val="none" w:sz="0" w:space="0" w:color="auto"/>
        <w:left w:val="none" w:sz="0" w:space="0" w:color="auto"/>
        <w:bottom w:val="none" w:sz="0" w:space="0" w:color="auto"/>
        <w:right w:val="none" w:sz="0" w:space="0" w:color="auto"/>
      </w:divBdr>
    </w:div>
    <w:div w:id="197666559">
      <w:bodyDiv w:val="1"/>
      <w:marLeft w:val="0"/>
      <w:marRight w:val="0"/>
      <w:marTop w:val="0"/>
      <w:marBottom w:val="0"/>
      <w:divBdr>
        <w:top w:val="none" w:sz="0" w:space="0" w:color="auto"/>
        <w:left w:val="none" w:sz="0" w:space="0" w:color="auto"/>
        <w:bottom w:val="none" w:sz="0" w:space="0" w:color="auto"/>
        <w:right w:val="none" w:sz="0" w:space="0" w:color="auto"/>
      </w:divBdr>
    </w:div>
    <w:div w:id="201209576">
      <w:bodyDiv w:val="1"/>
      <w:marLeft w:val="0"/>
      <w:marRight w:val="0"/>
      <w:marTop w:val="0"/>
      <w:marBottom w:val="0"/>
      <w:divBdr>
        <w:top w:val="none" w:sz="0" w:space="0" w:color="auto"/>
        <w:left w:val="none" w:sz="0" w:space="0" w:color="auto"/>
        <w:bottom w:val="none" w:sz="0" w:space="0" w:color="auto"/>
        <w:right w:val="none" w:sz="0" w:space="0" w:color="auto"/>
      </w:divBdr>
    </w:div>
    <w:div w:id="262614866">
      <w:bodyDiv w:val="1"/>
      <w:marLeft w:val="0"/>
      <w:marRight w:val="0"/>
      <w:marTop w:val="0"/>
      <w:marBottom w:val="0"/>
      <w:divBdr>
        <w:top w:val="none" w:sz="0" w:space="0" w:color="auto"/>
        <w:left w:val="none" w:sz="0" w:space="0" w:color="auto"/>
        <w:bottom w:val="none" w:sz="0" w:space="0" w:color="auto"/>
        <w:right w:val="none" w:sz="0" w:space="0" w:color="auto"/>
      </w:divBdr>
      <w:divsChild>
        <w:div w:id="389426279">
          <w:marLeft w:val="0"/>
          <w:marRight w:val="0"/>
          <w:marTop w:val="0"/>
          <w:marBottom w:val="0"/>
          <w:divBdr>
            <w:top w:val="none" w:sz="0" w:space="0" w:color="auto"/>
            <w:left w:val="none" w:sz="0" w:space="0" w:color="auto"/>
            <w:bottom w:val="none" w:sz="0" w:space="0" w:color="auto"/>
            <w:right w:val="none" w:sz="0" w:space="0" w:color="auto"/>
          </w:divBdr>
        </w:div>
        <w:div w:id="1692217423">
          <w:marLeft w:val="0"/>
          <w:marRight w:val="0"/>
          <w:marTop w:val="0"/>
          <w:marBottom w:val="0"/>
          <w:divBdr>
            <w:top w:val="none" w:sz="0" w:space="0" w:color="auto"/>
            <w:left w:val="none" w:sz="0" w:space="0" w:color="auto"/>
            <w:bottom w:val="none" w:sz="0" w:space="0" w:color="auto"/>
            <w:right w:val="none" w:sz="0" w:space="0" w:color="auto"/>
          </w:divBdr>
        </w:div>
        <w:div w:id="1767992601">
          <w:marLeft w:val="0"/>
          <w:marRight w:val="0"/>
          <w:marTop w:val="0"/>
          <w:marBottom w:val="0"/>
          <w:divBdr>
            <w:top w:val="none" w:sz="0" w:space="0" w:color="auto"/>
            <w:left w:val="none" w:sz="0" w:space="0" w:color="auto"/>
            <w:bottom w:val="none" w:sz="0" w:space="0" w:color="auto"/>
            <w:right w:val="none" w:sz="0" w:space="0" w:color="auto"/>
          </w:divBdr>
        </w:div>
        <w:div w:id="1988706015">
          <w:marLeft w:val="0"/>
          <w:marRight w:val="0"/>
          <w:marTop w:val="0"/>
          <w:marBottom w:val="0"/>
          <w:divBdr>
            <w:top w:val="none" w:sz="0" w:space="0" w:color="auto"/>
            <w:left w:val="none" w:sz="0" w:space="0" w:color="auto"/>
            <w:bottom w:val="none" w:sz="0" w:space="0" w:color="auto"/>
            <w:right w:val="none" w:sz="0" w:space="0" w:color="auto"/>
          </w:divBdr>
        </w:div>
        <w:div w:id="2097551611">
          <w:marLeft w:val="0"/>
          <w:marRight w:val="0"/>
          <w:marTop w:val="0"/>
          <w:marBottom w:val="0"/>
          <w:divBdr>
            <w:top w:val="none" w:sz="0" w:space="0" w:color="auto"/>
            <w:left w:val="none" w:sz="0" w:space="0" w:color="auto"/>
            <w:bottom w:val="none" w:sz="0" w:space="0" w:color="auto"/>
            <w:right w:val="none" w:sz="0" w:space="0" w:color="auto"/>
          </w:divBdr>
        </w:div>
      </w:divsChild>
    </w:div>
    <w:div w:id="307784184">
      <w:bodyDiv w:val="1"/>
      <w:marLeft w:val="0"/>
      <w:marRight w:val="0"/>
      <w:marTop w:val="0"/>
      <w:marBottom w:val="0"/>
      <w:divBdr>
        <w:top w:val="none" w:sz="0" w:space="0" w:color="auto"/>
        <w:left w:val="none" w:sz="0" w:space="0" w:color="auto"/>
        <w:bottom w:val="none" w:sz="0" w:space="0" w:color="auto"/>
        <w:right w:val="none" w:sz="0" w:space="0" w:color="auto"/>
      </w:divBdr>
    </w:div>
    <w:div w:id="354305149">
      <w:bodyDiv w:val="1"/>
      <w:marLeft w:val="0"/>
      <w:marRight w:val="0"/>
      <w:marTop w:val="0"/>
      <w:marBottom w:val="0"/>
      <w:divBdr>
        <w:top w:val="none" w:sz="0" w:space="0" w:color="auto"/>
        <w:left w:val="none" w:sz="0" w:space="0" w:color="auto"/>
        <w:bottom w:val="none" w:sz="0" w:space="0" w:color="auto"/>
        <w:right w:val="none" w:sz="0" w:space="0" w:color="auto"/>
      </w:divBdr>
    </w:div>
    <w:div w:id="400911530">
      <w:bodyDiv w:val="1"/>
      <w:marLeft w:val="0"/>
      <w:marRight w:val="0"/>
      <w:marTop w:val="0"/>
      <w:marBottom w:val="0"/>
      <w:divBdr>
        <w:top w:val="none" w:sz="0" w:space="0" w:color="auto"/>
        <w:left w:val="none" w:sz="0" w:space="0" w:color="auto"/>
        <w:bottom w:val="none" w:sz="0" w:space="0" w:color="auto"/>
        <w:right w:val="none" w:sz="0" w:space="0" w:color="auto"/>
      </w:divBdr>
      <w:divsChild>
        <w:div w:id="366413840">
          <w:marLeft w:val="0"/>
          <w:marRight w:val="0"/>
          <w:marTop w:val="0"/>
          <w:marBottom w:val="0"/>
          <w:divBdr>
            <w:top w:val="none" w:sz="0" w:space="0" w:color="auto"/>
            <w:left w:val="none" w:sz="0" w:space="0" w:color="auto"/>
            <w:bottom w:val="none" w:sz="0" w:space="0" w:color="auto"/>
            <w:right w:val="none" w:sz="0" w:space="0" w:color="auto"/>
          </w:divBdr>
        </w:div>
        <w:div w:id="712119949">
          <w:marLeft w:val="0"/>
          <w:marRight w:val="0"/>
          <w:marTop w:val="0"/>
          <w:marBottom w:val="0"/>
          <w:divBdr>
            <w:top w:val="none" w:sz="0" w:space="0" w:color="auto"/>
            <w:left w:val="none" w:sz="0" w:space="0" w:color="auto"/>
            <w:bottom w:val="none" w:sz="0" w:space="0" w:color="auto"/>
            <w:right w:val="none" w:sz="0" w:space="0" w:color="auto"/>
          </w:divBdr>
        </w:div>
        <w:div w:id="894663382">
          <w:marLeft w:val="0"/>
          <w:marRight w:val="0"/>
          <w:marTop w:val="0"/>
          <w:marBottom w:val="0"/>
          <w:divBdr>
            <w:top w:val="none" w:sz="0" w:space="0" w:color="auto"/>
            <w:left w:val="none" w:sz="0" w:space="0" w:color="auto"/>
            <w:bottom w:val="none" w:sz="0" w:space="0" w:color="auto"/>
            <w:right w:val="none" w:sz="0" w:space="0" w:color="auto"/>
          </w:divBdr>
        </w:div>
        <w:div w:id="1337852757">
          <w:marLeft w:val="0"/>
          <w:marRight w:val="0"/>
          <w:marTop w:val="0"/>
          <w:marBottom w:val="0"/>
          <w:divBdr>
            <w:top w:val="none" w:sz="0" w:space="0" w:color="auto"/>
            <w:left w:val="none" w:sz="0" w:space="0" w:color="auto"/>
            <w:bottom w:val="none" w:sz="0" w:space="0" w:color="auto"/>
            <w:right w:val="none" w:sz="0" w:space="0" w:color="auto"/>
          </w:divBdr>
        </w:div>
        <w:div w:id="1798379505">
          <w:marLeft w:val="0"/>
          <w:marRight w:val="0"/>
          <w:marTop w:val="0"/>
          <w:marBottom w:val="0"/>
          <w:divBdr>
            <w:top w:val="none" w:sz="0" w:space="0" w:color="auto"/>
            <w:left w:val="none" w:sz="0" w:space="0" w:color="auto"/>
            <w:bottom w:val="none" w:sz="0" w:space="0" w:color="auto"/>
            <w:right w:val="none" w:sz="0" w:space="0" w:color="auto"/>
          </w:divBdr>
        </w:div>
      </w:divsChild>
    </w:div>
    <w:div w:id="413630275">
      <w:bodyDiv w:val="1"/>
      <w:marLeft w:val="0"/>
      <w:marRight w:val="0"/>
      <w:marTop w:val="0"/>
      <w:marBottom w:val="0"/>
      <w:divBdr>
        <w:top w:val="none" w:sz="0" w:space="0" w:color="auto"/>
        <w:left w:val="none" w:sz="0" w:space="0" w:color="auto"/>
        <w:bottom w:val="none" w:sz="0" w:space="0" w:color="auto"/>
        <w:right w:val="none" w:sz="0" w:space="0" w:color="auto"/>
      </w:divBdr>
      <w:divsChild>
        <w:div w:id="367224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130530">
          <w:marLeft w:val="0"/>
          <w:marRight w:val="0"/>
          <w:marTop w:val="0"/>
          <w:marBottom w:val="0"/>
          <w:divBdr>
            <w:top w:val="none" w:sz="0" w:space="0" w:color="auto"/>
            <w:left w:val="none" w:sz="0" w:space="0" w:color="auto"/>
            <w:bottom w:val="none" w:sz="0" w:space="0" w:color="auto"/>
            <w:right w:val="none" w:sz="0" w:space="0" w:color="auto"/>
          </w:divBdr>
        </w:div>
      </w:divsChild>
    </w:div>
    <w:div w:id="467209888">
      <w:bodyDiv w:val="1"/>
      <w:marLeft w:val="0"/>
      <w:marRight w:val="0"/>
      <w:marTop w:val="0"/>
      <w:marBottom w:val="0"/>
      <w:divBdr>
        <w:top w:val="none" w:sz="0" w:space="0" w:color="auto"/>
        <w:left w:val="none" w:sz="0" w:space="0" w:color="auto"/>
        <w:bottom w:val="none" w:sz="0" w:space="0" w:color="auto"/>
        <w:right w:val="none" w:sz="0" w:space="0" w:color="auto"/>
      </w:divBdr>
      <w:divsChild>
        <w:div w:id="1731609465">
          <w:marLeft w:val="0"/>
          <w:marRight w:val="0"/>
          <w:marTop w:val="0"/>
          <w:marBottom w:val="0"/>
          <w:divBdr>
            <w:top w:val="none" w:sz="0" w:space="0" w:color="auto"/>
            <w:left w:val="none" w:sz="0" w:space="0" w:color="auto"/>
            <w:bottom w:val="none" w:sz="0" w:space="0" w:color="auto"/>
            <w:right w:val="none" w:sz="0" w:space="0" w:color="auto"/>
          </w:divBdr>
        </w:div>
      </w:divsChild>
    </w:div>
    <w:div w:id="514342283">
      <w:bodyDiv w:val="1"/>
      <w:marLeft w:val="0"/>
      <w:marRight w:val="0"/>
      <w:marTop w:val="0"/>
      <w:marBottom w:val="0"/>
      <w:divBdr>
        <w:top w:val="none" w:sz="0" w:space="0" w:color="auto"/>
        <w:left w:val="none" w:sz="0" w:space="0" w:color="auto"/>
        <w:bottom w:val="none" w:sz="0" w:space="0" w:color="auto"/>
        <w:right w:val="none" w:sz="0" w:space="0" w:color="auto"/>
      </w:divBdr>
    </w:div>
    <w:div w:id="574049175">
      <w:bodyDiv w:val="1"/>
      <w:marLeft w:val="0"/>
      <w:marRight w:val="0"/>
      <w:marTop w:val="0"/>
      <w:marBottom w:val="0"/>
      <w:divBdr>
        <w:top w:val="none" w:sz="0" w:space="0" w:color="auto"/>
        <w:left w:val="none" w:sz="0" w:space="0" w:color="auto"/>
        <w:bottom w:val="none" w:sz="0" w:space="0" w:color="auto"/>
        <w:right w:val="none" w:sz="0" w:space="0" w:color="auto"/>
      </w:divBdr>
    </w:div>
    <w:div w:id="587693595">
      <w:bodyDiv w:val="1"/>
      <w:marLeft w:val="0"/>
      <w:marRight w:val="0"/>
      <w:marTop w:val="0"/>
      <w:marBottom w:val="0"/>
      <w:divBdr>
        <w:top w:val="none" w:sz="0" w:space="0" w:color="auto"/>
        <w:left w:val="none" w:sz="0" w:space="0" w:color="auto"/>
        <w:bottom w:val="none" w:sz="0" w:space="0" w:color="auto"/>
        <w:right w:val="none" w:sz="0" w:space="0" w:color="auto"/>
      </w:divBdr>
    </w:div>
    <w:div w:id="600727800">
      <w:bodyDiv w:val="1"/>
      <w:marLeft w:val="0"/>
      <w:marRight w:val="0"/>
      <w:marTop w:val="0"/>
      <w:marBottom w:val="0"/>
      <w:divBdr>
        <w:top w:val="none" w:sz="0" w:space="0" w:color="auto"/>
        <w:left w:val="none" w:sz="0" w:space="0" w:color="auto"/>
        <w:bottom w:val="none" w:sz="0" w:space="0" w:color="auto"/>
        <w:right w:val="none" w:sz="0" w:space="0" w:color="auto"/>
      </w:divBdr>
    </w:div>
    <w:div w:id="624770617">
      <w:bodyDiv w:val="1"/>
      <w:marLeft w:val="0"/>
      <w:marRight w:val="0"/>
      <w:marTop w:val="0"/>
      <w:marBottom w:val="0"/>
      <w:divBdr>
        <w:top w:val="none" w:sz="0" w:space="0" w:color="auto"/>
        <w:left w:val="none" w:sz="0" w:space="0" w:color="auto"/>
        <w:bottom w:val="none" w:sz="0" w:space="0" w:color="auto"/>
        <w:right w:val="none" w:sz="0" w:space="0" w:color="auto"/>
      </w:divBdr>
    </w:div>
    <w:div w:id="684480903">
      <w:bodyDiv w:val="1"/>
      <w:marLeft w:val="0"/>
      <w:marRight w:val="0"/>
      <w:marTop w:val="0"/>
      <w:marBottom w:val="0"/>
      <w:divBdr>
        <w:top w:val="none" w:sz="0" w:space="0" w:color="auto"/>
        <w:left w:val="none" w:sz="0" w:space="0" w:color="auto"/>
        <w:bottom w:val="none" w:sz="0" w:space="0" w:color="auto"/>
        <w:right w:val="none" w:sz="0" w:space="0" w:color="auto"/>
      </w:divBdr>
      <w:divsChild>
        <w:div w:id="994189105">
          <w:marLeft w:val="0"/>
          <w:marRight w:val="0"/>
          <w:marTop w:val="0"/>
          <w:marBottom w:val="0"/>
          <w:divBdr>
            <w:top w:val="none" w:sz="0" w:space="0" w:color="auto"/>
            <w:left w:val="none" w:sz="0" w:space="0" w:color="auto"/>
            <w:bottom w:val="none" w:sz="0" w:space="0" w:color="auto"/>
            <w:right w:val="none" w:sz="0" w:space="0" w:color="auto"/>
          </w:divBdr>
        </w:div>
      </w:divsChild>
    </w:div>
    <w:div w:id="693841977">
      <w:bodyDiv w:val="1"/>
      <w:marLeft w:val="0"/>
      <w:marRight w:val="0"/>
      <w:marTop w:val="0"/>
      <w:marBottom w:val="0"/>
      <w:divBdr>
        <w:top w:val="none" w:sz="0" w:space="0" w:color="auto"/>
        <w:left w:val="none" w:sz="0" w:space="0" w:color="auto"/>
        <w:bottom w:val="none" w:sz="0" w:space="0" w:color="auto"/>
        <w:right w:val="none" w:sz="0" w:space="0" w:color="auto"/>
      </w:divBdr>
    </w:div>
    <w:div w:id="703797851">
      <w:bodyDiv w:val="1"/>
      <w:marLeft w:val="0"/>
      <w:marRight w:val="0"/>
      <w:marTop w:val="0"/>
      <w:marBottom w:val="0"/>
      <w:divBdr>
        <w:top w:val="none" w:sz="0" w:space="0" w:color="auto"/>
        <w:left w:val="none" w:sz="0" w:space="0" w:color="auto"/>
        <w:bottom w:val="none" w:sz="0" w:space="0" w:color="auto"/>
        <w:right w:val="none" w:sz="0" w:space="0" w:color="auto"/>
      </w:divBdr>
    </w:div>
    <w:div w:id="803157124">
      <w:bodyDiv w:val="1"/>
      <w:marLeft w:val="0"/>
      <w:marRight w:val="0"/>
      <w:marTop w:val="0"/>
      <w:marBottom w:val="0"/>
      <w:divBdr>
        <w:top w:val="none" w:sz="0" w:space="0" w:color="auto"/>
        <w:left w:val="none" w:sz="0" w:space="0" w:color="auto"/>
        <w:bottom w:val="none" w:sz="0" w:space="0" w:color="auto"/>
        <w:right w:val="none" w:sz="0" w:space="0" w:color="auto"/>
      </w:divBdr>
    </w:div>
    <w:div w:id="857159450">
      <w:bodyDiv w:val="1"/>
      <w:marLeft w:val="0"/>
      <w:marRight w:val="0"/>
      <w:marTop w:val="0"/>
      <w:marBottom w:val="0"/>
      <w:divBdr>
        <w:top w:val="none" w:sz="0" w:space="0" w:color="auto"/>
        <w:left w:val="none" w:sz="0" w:space="0" w:color="auto"/>
        <w:bottom w:val="none" w:sz="0" w:space="0" w:color="auto"/>
        <w:right w:val="none" w:sz="0" w:space="0" w:color="auto"/>
      </w:divBdr>
      <w:divsChild>
        <w:div w:id="1443962026">
          <w:marLeft w:val="0"/>
          <w:marRight w:val="0"/>
          <w:marTop w:val="0"/>
          <w:marBottom w:val="0"/>
          <w:divBdr>
            <w:top w:val="none" w:sz="0" w:space="0" w:color="auto"/>
            <w:left w:val="none" w:sz="0" w:space="0" w:color="auto"/>
            <w:bottom w:val="none" w:sz="0" w:space="0" w:color="auto"/>
            <w:right w:val="none" w:sz="0" w:space="0" w:color="auto"/>
          </w:divBdr>
        </w:div>
      </w:divsChild>
    </w:div>
    <w:div w:id="899948293">
      <w:bodyDiv w:val="1"/>
      <w:marLeft w:val="0"/>
      <w:marRight w:val="0"/>
      <w:marTop w:val="0"/>
      <w:marBottom w:val="0"/>
      <w:divBdr>
        <w:top w:val="none" w:sz="0" w:space="0" w:color="auto"/>
        <w:left w:val="none" w:sz="0" w:space="0" w:color="auto"/>
        <w:bottom w:val="none" w:sz="0" w:space="0" w:color="auto"/>
        <w:right w:val="none" w:sz="0" w:space="0" w:color="auto"/>
      </w:divBdr>
      <w:divsChild>
        <w:div w:id="326566043">
          <w:marLeft w:val="0"/>
          <w:marRight w:val="0"/>
          <w:marTop w:val="0"/>
          <w:marBottom w:val="0"/>
          <w:divBdr>
            <w:top w:val="none" w:sz="0" w:space="0" w:color="auto"/>
            <w:left w:val="none" w:sz="0" w:space="0" w:color="auto"/>
            <w:bottom w:val="none" w:sz="0" w:space="0" w:color="auto"/>
            <w:right w:val="none" w:sz="0" w:space="0" w:color="auto"/>
          </w:divBdr>
        </w:div>
        <w:div w:id="1165121536">
          <w:marLeft w:val="0"/>
          <w:marRight w:val="0"/>
          <w:marTop w:val="0"/>
          <w:marBottom w:val="0"/>
          <w:divBdr>
            <w:top w:val="none" w:sz="0" w:space="0" w:color="auto"/>
            <w:left w:val="none" w:sz="0" w:space="0" w:color="auto"/>
            <w:bottom w:val="none" w:sz="0" w:space="0" w:color="auto"/>
            <w:right w:val="none" w:sz="0" w:space="0" w:color="auto"/>
          </w:divBdr>
        </w:div>
        <w:div w:id="1406411520">
          <w:marLeft w:val="0"/>
          <w:marRight w:val="0"/>
          <w:marTop w:val="0"/>
          <w:marBottom w:val="0"/>
          <w:divBdr>
            <w:top w:val="none" w:sz="0" w:space="0" w:color="auto"/>
            <w:left w:val="none" w:sz="0" w:space="0" w:color="auto"/>
            <w:bottom w:val="none" w:sz="0" w:space="0" w:color="auto"/>
            <w:right w:val="none" w:sz="0" w:space="0" w:color="auto"/>
          </w:divBdr>
        </w:div>
      </w:divsChild>
    </w:div>
    <w:div w:id="938411957">
      <w:bodyDiv w:val="1"/>
      <w:marLeft w:val="0"/>
      <w:marRight w:val="0"/>
      <w:marTop w:val="0"/>
      <w:marBottom w:val="0"/>
      <w:divBdr>
        <w:top w:val="none" w:sz="0" w:space="0" w:color="auto"/>
        <w:left w:val="none" w:sz="0" w:space="0" w:color="auto"/>
        <w:bottom w:val="none" w:sz="0" w:space="0" w:color="auto"/>
        <w:right w:val="none" w:sz="0" w:space="0" w:color="auto"/>
      </w:divBdr>
    </w:div>
    <w:div w:id="1040545323">
      <w:bodyDiv w:val="1"/>
      <w:marLeft w:val="0"/>
      <w:marRight w:val="0"/>
      <w:marTop w:val="0"/>
      <w:marBottom w:val="0"/>
      <w:divBdr>
        <w:top w:val="none" w:sz="0" w:space="0" w:color="auto"/>
        <w:left w:val="none" w:sz="0" w:space="0" w:color="auto"/>
        <w:bottom w:val="none" w:sz="0" w:space="0" w:color="auto"/>
        <w:right w:val="none" w:sz="0" w:space="0" w:color="auto"/>
      </w:divBdr>
      <w:divsChild>
        <w:div w:id="1851409337">
          <w:marLeft w:val="0"/>
          <w:marRight w:val="0"/>
          <w:marTop w:val="0"/>
          <w:marBottom w:val="0"/>
          <w:divBdr>
            <w:top w:val="none" w:sz="0" w:space="0" w:color="auto"/>
            <w:left w:val="none" w:sz="0" w:space="0" w:color="auto"/>
            <w:bottom w:val="none" w:sz="0" w:space="0" w:color="auto"/>
            <w:right w:val="none" w:sz="0" w:space="0" w:color="auto"/>
          </w:divBdr>
        </w:div>
      </w:divsChild>
    </w:div>
    <w:div w:id="1068108536">
      <w:bodyDiv w:val="1"/>
      <w:marLeft w:val="0"/>
      <w:marRight w:val="0"/>
      <w:marTop w:val="0"/>
      <w:marBottom w:val="0"/>
      <w:divBdr>
        <w:top w:val="none" w:sz="0" w:space="0" w:color="auto"/>
        <w:left w:val="none" w:sz="0" w:space="0" w:color="auto"/>
        <w:bottom w:val="none" w:sz="0" w:space="0" w:color="auto"/>
        <w:right w:val="none" w:sz="0" w:space="0" w:color="auto"/>
      </w:divBdr>
    </w:div>
    <w:div w:id="1094085457">
      <w:bodyDiv w:val="1"/>
      <w:marLeft w:val="0"/>
      <w:marRight w:val="0"/>
      <w:marTop w:val="0"/>
      <w:marBottom w:val="0"/>
      <w:divBdr>
        <w:top w:val="none" w:sz="0" w:space="0" w:color="auto"/>
        <w:left w:val="none" w:sz="0" w:space="0" w:color="auto"/>
        <w:bottom w:val="none" w:sz="0" w:space="0" w:color="auto"/>
        <w:right w:val="none" w:sz="0" w:space="0" w:color="auto"/>
      </w:divBdr>
      <w:divsChild>
        <w:div w:id="130440655">
          <w:marLeft w:val="547"/>
          <w:marRight w:val="0"/>
          <w:marTop w:val="0"/>
          <w:marBottom w:val="0"/>
          <w:divBdr>
            <w:top w:val="none" w:sz="0" w:space="0" w:color="auto"/>
            <w:left w:val="none" w:sz="0" w:space="0" w:color="auto"/>
            <w:bottom w:val="none" w:sz="0" w:space="0" w:color="auto"/>
            <w:right w:val="none" w:sz="0" w:space="0" w:color="auto"/>
          </w:divBdr>
        </w:div>
        <w:div w:id="242643186">
          <w:marLeft w:val="1166"/>
          <w:marRight w:val="0"/>
          <w:marTop w:val="0"/>
          <w:marBottom w:val="0"/>
          <w:divBdr>
            <w:top w:val="none" w:sz="0" w:space="0" w:color="auto"/>
            <w:left w:val="none" w:sz="0" w:space="0" w:color="auto"/>
            <w:bottom w:val="none" w:sz="0" w:space="0" w:color="auto"/>
            <w:right w:val="none" w:sz="0" w:space="0" w:color="auto"/>
          </w:divBdr>
        </w:div>
        <w:div w:id="430320913">
          <w:marLeft w:val="1800"/>
          <w:marRight w:val="0"/>
          <w:marTop w:val="0"/>
          <w:marBottom w:val="0"/>
          <w:divBdr>
            <w:top w:val="none" w:sz="0" w:space="0" w:color="auto"/>
            <w:left w:val="none" w:sz="0" w:space="0" w:color="auto"/>
            <w:bottom w:val="none" w:sz="0" w:space="0" w:color="auto"/>
            <w:right w:val="none" w:sz="0" w:space="0" w:color="auto"/>
          </w:divBdr>
        </w:div>
        <w:div w:id="541133822">
          <w:marLeft w:val="547"/>
          <w:marRight w:val="0"/>
          <w:marTop w:val="0"/>
          <w:marBottom w:val="0"/>
          <w:divBdr>
            <w:top w:val="none" w:sz="0" w:space="0" w:color="auto"/>
            <w:left w:val="none" w:sz="0" w:space="0" w:color="auto"/>
            <w:bottom w:val="none" w:sz="0" w:space="0" w:color="auto"/>
            <w:right w:val="none" w:sz="0" w:space="0" w:color="auto"/>
          </w:divBdr>
        </w:div>
        <w:div w:id="560284974">
          <w:marLeft w:val="547"/>
          <w:marRight w:val="0"/>
          <w:marTop w:val="0"/>
          <w:marBottom w:val="0"/>
          <w:divBdr>
            <w:top w:val="none" w:sz="0" w:space="0" w:color="auto"/>
            <w:left w:val="none" w:sz="0" w:space="0" w:color="auto"/>
            <w:bottom w:val="none" w:sz="0" w:space="0" w:color="auto"/>
            <w:right w:val="none" w:sz="0" w:space="0" w:color="auto"/>
          </w:divBdr>
        </w:div>
        <w:div w:id="799148894">
          <w:marLeft w:val="1800"/>
          <w:marRight w:val="0"/>
          <w:marTop w:val="0"/>
          <w:marBottom w:val="0"/>
          <w:divBdr>
            <w:top w:val="none" w:sz="0" w:space="0" w:color="auto"/>
            <w:left w:val="none" w:sz="0" w:space="0" w:color="auto"/>
            <w:bottom w:val="none" w:sz="0" w:space="0" w:color="auto"/>
            <w:right w:val="none" w:sz="0" w:space="0" w:color="auto"/>
          </w:divBdr>
        </w:div>
        <w:div w:id="893346871">
          <w:marLeft w:val="1166"/>
          <w:marRight w:val="0"/>
          <w:marTop w:val="0"/>
          <w:marBottom w:val="0"/>
          <w:divBdr>
            <w:top w:val="none" w:sz="0" w:space="0" w:color="auto"/>
            <w:left w:val="none" w:sz="0" w:space="0" w:color="auto"/>
            <w:bottom w:val="none" w:sz="0" w:space="0" w:color="auto"/>
            <w:right w:val="none" w:sz="0" w:space="0" w:color="auto"/>
          </w:divBdr>
        </w:div>
        <w:div w:id="921182592">
          <w:marLeft w:val="1166"/>
          <w:marRight w:val="0"/>
          <w:marTop w:val="0"/>
          <w:marBottom w:val="0"/>
          <w:divBdr>
            <w:top w:val="none" w:sz="0" w:space="0" w:color="auto"/>
            <w:left w:val="none" w:sz="0" w:space="0" w:color="auto"/>
            <w:bottom w:val="none" w:sz="0" w:space="0" w:color="auto"/>
            <w:right w:val="none" w:sz="0" w:space="0" w:color="auto"/>
          </w:divBdr>
        </w:div>
        <w:div w:id="1173377104">
          <w:marLeft w:val="1166"/>
          <w:marRight w:val="0"/>
          <w:marTop w:val="0"/>
          <w:marBottom w:val="0"/>
          <w:divBdr>
            <w:top w:val="none" w:sz="0" w:space="0" w:color="auto"/>
            <w:left w:val="none" w:sz="0" w:space="0" w:color="auto"/>
            <w:bottom w:val="none" w:sz="0" w:space="0" w:color="auto"/>
            <w:right w:val="none" w:sz="0" w:space="0" w:color="auto"/>
          </w:divBdr>
        </w:div>
        <w:div w:id="1231650027">
          <w:marLeft w:val="1166"/>
          <w:marRight w:val="0"/>
          <w:marTop w:val="0"/>
          <w:marBottom w:val="0"/>
          <w:divBdr>
            <w:top w:val="none" w:sz="0" w:space="0" w:color="auto"/>
            <w:left w:val="none" w:sz="0" w:space="0" w:color="auto"/>
            <w:bottom w:val="none" w:sz="0" w:space="0" w:color="auto"/>
            <w:right w:val="none" w:sz="0" w:space="0" w:color="auto"/>
          </w:divBdr>
        </w:div>
        <w:div w:id="1312976249">
          <w:marLeft w:val="1166"/>
          <w:marRight w:val="0"/>
          <w:marTop w:val="0"/>
          <w:marBottom w:val="0"/>
          <w:divBdr>
            <w:top w:val="none" w:sz="0" w:space="0" w:color="auto"/>
            <w:left w:val="none" w:sz="0" w:space="0" w:color="auto"/>
            <w:bottom w:val="none" w:sz="0" w:space="0" w:color="auto"/>
            <w:right w:val="none" w:sz="0" w:space="0" w:color="auto"/>
          </w:divBdr>
        </w:div>
        <w:div w:id="1376663643">
          <w:marLeft w:val="1166"/>
          <w:marRight w:val="0"/>
          <w:marTop w:val="0"/>
          <w:marBottom w:val="0"/>
          <w:divBdr>
            <w:top w:val="none" w:sz="0" w:space="0" w:color="auto"/>
            <w:left w:val="none" w:sz="0" w:space="0" w:color="auto"/>
            <w:bottom w:val="none" w:sz="0" w:space="0" w:color="auto"/>
            <w:right w:val="none" w:sz="0" w:space="0" w:color="auto"/>
          </w:divBdr>
        </w:div>
        <w:div w:id="1423258376">
          <w:marLeft w:val="547"/>
          <w:marRight w:val="0"/>
          <w:marTop w:val="0"/>
          <w:marBottom w:val="0"/>
          <w:divBdr>
            <w:top w:val="none" w:sz="0" w:space="0" w:color="auto"/>
            <w:left w:val="none" w:sz="0" w:space="0" w:color="auto"/>
            <w:bottom w:val="none" w:sz="0" w:space="0" w:color="auto"/>
            <w:right w:val="none" w:sz="0" w:space="0" w:color="auto"/>
          </w:divBdr>
        </w:div>
        <w:div w:id="1525486136">
          <w:marLeft w:val="1166"/>
          <w:marRight w:val="0"/>
          <w:marTop w:val="0"/>
          <w:marBottom w:val="0"/>
          <w:divBdr>
            <w:top w:val="none" w:sz="0" w:space="0" w:color="auto"/>
            <w:left w:val="none" w:sz="0" w:space="0" w:color="auto"/>
            <w:bottom w:val="none" w:sz="0" w:space="0" w:color="auto"/>
            <w:right w:val="none" w:sz="0" w:space="0" w:color="auto"/>
          </w:divBdr>
        </w:div>
        <w:div w:id="1529416114">
          <w:marLeft w:val="1166"/>
          <w:marRight w:val="0"/>
          <w:marTop w:val="0"/>
          <w:marBottom w:val="0"/>
          <w:divBdr>
            <w:top w:val="none" w:sz="0" w:space="0" w:color="auto"/>
            <w:left w:val="none" w:sz="0" w:space="0" w:color="auto"/>
            <w:bottom w:val="none" w:sz="0" w:space="0" w:color="auto"/>
            <w:right w:val="none" w:sz="0" w:space="0" w:color="auto"/>
          </w:divBdr>
        </w:div>
        <w:div w:id="1555970896">
          <w:marLeft w:val="1166"/>
          <w:marRight w:val="0"/>
          <w:marTop w:val="0"/>
          <w:marBottom w:val="0"/>
          <w:divBdr>
            <w:top w:val="none" w:sz="0" w:space="0" w:color="auto"/>
            <w:left w:val="none" w:sz="0" w:space="0" w:color="auto"/>
            <w:bottom w:val="none" w:sz="0" w:space="0" w:color="auto"/>
            <w:right w:val="none" w:sz="0" w:space="0" w:color="auto"/>
          </w:divBdr>
        </w:div>
        <w:div w:id="1655335940">
          <w:marLeft w:val="547"/>
          <w:marRight w:val="0"/>
          <w:marTop w:val="0"/>
          <w:marBottom w:val="0"/>
          <w:divBdr>
            <w:top w:val="none" w:sz="0" w:space="0" w:color="auto"/>
            <w:left w:val="none" w:sz="0" w:space="0" w:color="auto"/>
            <w:bottom w:val="none" w:sz="0" w:space="0" w:color="auto"/>
            <w:right w:val="none" w:sz="0" w:space="0" w:color="auto"/>
          </w:divBdr>
        </w:div>
        <w:div w:id="1703826671">
          <w:marLeft w:val="1800"/>
          <w:marRight w:val="0"/>
          <w:marTop w:val="0"/>
          <w:marBottom w:val="0"/>
          <w:divBdr>
            <w:top w:val="none" w:sz="0" w:space="0" w:color="auto"/>
            <w:left w:val="none" w:sz="0" w:space="0" w:color="auto"/>
            <w:bottom w:val="none" w:sz="0" w:space="0" w:color="auto"/>
            <w:right w:val="none" w:sz="0" w:space="0" w:color="auto"/>
          </w:divBdr>
        </w:div>
        <w:div w:id="1778677766">
          <w:marLeft w:val="1800"/>
          <w:marRight w:val="0"/>
          <w:marTop w:val="0"/>
          <w:marBottom w:val="0"/>
          <w:divBdr>
            <w:top w:val="none" w:sz="0" w:space="0" w:color="auto"/>
            <w:left w:val="none" w:sz="0" w:space="0" w:color="auto"/>
            <w:bottom w:val="none" w:sz="0" w:space="0" w:color="auto"/>
            <w:right w:val="none" w:sz="0" w:space="0" w:color="auto"/>
          </w:divBdr>
        </w:div>
        <w:div w:id="1786583772">
          <w:marLeft w:val="1800"/>
          <w:marRight w:val="0"/>
          <w:marTop w:val="0"/>
          <w:marBottom w:val="0"/>
          <w:divBdr>
            <w:top w:val="none" w:sz="0" w:space="0" w:color="auto"/>
            <w:left w:val="none" w:sz="0" w:space="0" w:color="auto"/>
            <w:bottom w:val="none" w:sz="0" w:space="0" w:color="auto"/>
            <w:right w:val="none" w:sz="0" w:space="0" w:color="auto"/>
          </w:divBdr>
        </w:div>
        <w:div w:id="1837843452">
          <w:marLeft w:val="1800"/>
          <w:marRight w:val="0"/>
          <w:marTop w:val="0"/>
          <w:marBottom w:val="0"/>
          <w:divBdr>
            <w:top w:val="none" w:sz="0" w:space="0" w:color="auto"/>
            <w:left w:val="none" w:sz="0" w:space="0" w:color="auto"/>
            <w:bottom w:val="none" w:sz="0" w:space="0" w:color="auto"/>
            <w:right w:val="none" w:sz="0" w:space="0" w:color="auto"/>
          </w:divBdr>
        </w:div>
        <w:div w:id="1904637229">
          <w:marLeft w:val="547"/>
          <w:marRight w:val="0"/>
          <w:marTop w:val="0"/>
          <w:marBottom w:val="0"/>
          <w:divBdr>
            <w:top w:val="none" w:sz="0" w:space="0" w:color="auto"/>
            <w:left w:val="none" w:sz="0" w:space="0" w:color="auto"/>
            <w:bottom w:val="none" w:sz="0" w:space="0" w:color="auto"/>
            <w:right w:val="none" w:sz="0" w:space="0" w:color="auto"/>
          </w:divBdr>
        </w:div>
        <w:div w:id="2075157531">
          <w:marLeft w:val="1166"/>
          <w:marRight w:val="0"/>
          <w:marTop w:val="0"/>
          <w:marBottom w:val="0"/>
          <w:divBdr>
            <w:top w:val="none" w:sz="0" w:space="0" w:color="auto"/>
            <w:left w:val="none" w:sz="0" w:space="0" w:color="auto"/>
            <w:bottom w:val="none" w:sz="0" w:space="0" w:color="auto"/>
            <w:right w:val="none" w:sz="0" w:space="0" w:color="auto"/>
          </w:divBdr>
        </w:div>
      </w:divsChild>
    </w:div>
    <w:div w:id="1105923781">
      <w:bodyDiv w:val="1"/>
      <w:marLeft w:val="0"/>
      <w:marRight w:val="0"/>
      <w:marTop w:val="0"/>
      <w:marBottom w:val="0"/>
      <w:divBdr>
        <w:top w:val="none" w:sz="0" w:space="0" w:color="auto"/>
        <w:left w:val="none" w:sz="0" w:space="0" w:color="auto"/>
        <w:bottom w:val="none" w:sz="0" w:space="0" w:color="auto"/>
        <w:right w:val="none" w:sz="0" w:space="0" w:color="auto"/>
      </w:divBdr>
    </w:div>
    <w:div w:id="1160579991">
      <w:bodyDiv w:val="1"/>
      <w:marLeft w:val="0"/>
      <w:marRight w:val="0"/>
      <w:marTop w:val="0"/>
      <w:marBottom w:val="0"/>
      <w:divBdr>
        <w:top w:val="none" w:sz="0" w:space="0" w:color="auto"/>
        <w:left w:val="none" w:sz="0" w:space="0" w:color="auto"/>
        <w:bottom w:val="none" w:sz="0" w:space="0" w:color="auto"/>
        <w:right w:val="none" w:sz="0" w:space="0" w:color="auto"/>
      </w:divBdr>
    </w:div>
    <w:div w:id="1206484088">
      <w:bodyDiv w:val="1"/>
      <w:marLeft w:val="0"/>
      <w:marRight w:val="0"/>
      <w:marTop w:val="0"/>
      <w:marBottom w:val="0"/>
      <w:divBdr>
        <w:top w:val="none" w:sz="0" w:space="0" w:color="auto"/>
        <w:left w:val="none" w:sz="0" w:space="0" w:color="auto"/>
        <w:bottom w:val="none" w:sz="0" w:space="0" w:color="auto"/>
        <w:right w:val="none" w:sz="0" w:space="0" w:color="auto"/>
      </w:divBdr>
      <w:divsChild>
        <w:div w:id="568344502">
          <w:marLeft w:val="0"/>
          <w:marRight w:val="0"/>
          <w:marTop w:val="0"/>
          <w:marBottom w:val="0"/>
          <w:divBdr>
            <w:top w:val="none" w:sz="0" w:space="0" w:color="auto"/>
            <w:left w:val="none" w:sz="0" w:space="0" w:color="auto"/>
            <w:bottom w:val="none" w:sz="0" w:space="0" w:color="auto"/>
            <w:right w:val="none" w:sz="0" w:space="0" w:color="auto"/>
          </w:divBdr>
        </w:div>
      </w:divsChild>
    </w:div>
    <w:div w:id="1262690602">
      <w:bodyDiv w:val="1"/>
      <w:marLeft w:val="0"/>
      <w:marRight w:val="0"/>
      <w:marTop w:val="0"/>
      <w:marBottom w:val="0"/>
      <w:divBdr>
        <w:top w:val="none" w:sz="0" w:space="0" w:color="auto"/>
        <w:left w:val="none" w:sz="0" w:space="0" w:color="auto"/>
        <w:bottom w:val="none" w:sz="0" w:space="0" w:color="auto"/>
        <w:right w:val="none" w:sz="0" w:space="0" w:color="auto"/>
      </w:divBdr>
    </w:div>
    <w:div w:id="1279146537">
      <w:bodyDiv w:val="1"/>
      <w:marLeft w:val="0"/>
      <w:marRight w:val="0"/>
      <w:marTop w:val="0"/>
      <w:marBottom w:val="0"/>
      <w:divBdr>
        <w:top w:val="none" w:sz="0" w:space="0" w:color="auto"/>
        <w:left w:val="none" w:sz="0" w:space="0" w:color="auto"/>
        <w:bottom w:val="none" w:sz="0" w:space="0" w:color="auto"/>
        <w:right w:val="none" w:sz="0" w:space="0" w:color="auto"/>
      </w:divBdr>
    </w:div>
    <w:div w:id="1283683475">
      <w:bodyDiv w:val="1"/>
      <w:marLeft w:val="0"/>
      <w:marRight w:val="0"/>
      <w:marTop w:val="0"/>
      <w:marBottom w:val="0"/>
      <w:divBdr>
        <w:top w:val="none" w:sz="0" w:space="0" w:color="auto"/>
        <w:left w:val="none" w:sz="0" w:space="0" w:color="auto"/>
        <w:bottom w:val="none" w:sz="0" w:space="0" w:color="auto"/>
        <w:right w:val="none" w:sz="0" w:space="0" w:color="auto"/>
      </w:divBdr>
    </w:div>
    <w:div w:id="1310523445">
      <w:bodyDiv w:val="1"/>
      <w:marLeft w:val="0"/>
      <w:marRight w:val="0"/>
      <w:marTop w:val="0"/>
      <w:marBottom w:val="0"/>
      <w:divBdr>
        <w:top w:val="none" w:sz="0" w:space="0" w:color="auto"/>
        <w:left w:val="none" w:sz="0" w:space="0" w:color="auto"/>
        <w:bottom w:val="none" w:sz="0" w:space="0" w:color="auto"/>
        <w:right w:val="none" w:sz="0" w:space="0" w:color="auto"/>
      </w:divBdr>
    </w:div>
    <w:div w:id="1327242130">
      <w:bodyDiv w:val="1"/>
      <w:marLeft w:val="0"/>
      <w:marRight w:val="0"/>
      <w:marTop w:val="0"/>
      <w:marBottom w:val="0"/>
      <w:divBdr>
        <w:top w:val="none" w:sz="0" w:space="0" w:color="auto"/>
        <w:left w:val="none" w:sz="0" w:space="0" w:color="auto"/>
        <w:bottom w:val="none" w:sz="0" w:space="0" w:color="auto"/>
        <w:right w:val="none" w:sz="0" w:space="0" w:color="auto"/>
      </w:divBdr>
    </w:div>
    <w:div w:id="1397049964">
      <w:bodyDiv w:val="1"/>
      <w:marLeft w:val="0"/>
      <w:marRight w:val="0"/>
      <w:marTop w:val="0"/>
      <w:marBottom w:val="0"/>
      <w:divBdr>
        <w:top w:val="none" w:sz="0" w:space="0" w:color="auto"/>
        <w:left w:val="none" w:sz="0" w:space="0" w:color="auto"/>
        <w:bottom w:val="none" w:sz="0" w:space="0" w:color="auto"/>
        <w:right w:val="none" w:sz="0" w:space="0" w:color="auto"/>
      </w:divBdr>
    </w:div>
    <w:div w:id="1400714674">
      <w:bodyDiv w:val="1"/>
      <w:marLeft w:val="0"/>
      <w:marRight w:val="0"/>
      <w:marTop w:val="0"/>
      <w:marBottom w:val="0"/>
      <w:divBdr>
        <w:top w:val="none" w:sz="0" w:space="0" w:color="auto"/>
        <w:left w:val="none" w:sz="0" w:space="0" w:color="auto"/>
        <w:bottom w:val="none" w:sz="0" w:space="0" w:color="auto"/>
        <w:right w:val="none" w:sz="0" w:space="0" w:color="auto"/>
      </w:divBdr>
    </w:div>
    <w:div w:id="1475487834">
      <w:bodyDiv w:val="1"/>
      <w:marLeft w:val="0"/>
      <w:marRight w:val="0"/>
      <w:marTop w:val="0"/>
      <w:marBottom w:val="0"/>
      <w:divBdr>
        <w:top w:val="none" w:sz="0" w:space="0" w:color="auto"/>
        <w:left w:val="none" w:sz="0" w:space="0" w:color="auto"/>
        <w:bottom w:val="none" w:sz="0" w:space="0" w:color="auto"/>
        <w:right w:val="none" w:sz="0" w:space="0" w:color="auto"/>
      </w:divBdr>
      <w:divsChild>
        <w:div w:id="522401454">
          <w:marLeft w:val="0"/>
          <w:marRight w:val="0"/>
          <w:marTop w:val="0"/>
          <w:marBottom w:val="0"/>
          <w:divBdr>
            <w:top w:val="none" w:sz="0" w:space="0" w:color="auto"/>
            <w:left w:val="none" w:sz="0" w:space="0" w:color="auto"/>
            <w:bottom w:val="none" w:sz="0" w:space="0" w:color="auto"/>
            <w:right w:val="none" w:sz="0" w:space="0" w:color="auto"/>
          </w:divBdr>
        </w:div>
      </w:divsChild>
    </w:div>
    <w:div w:id="1482574165">
      <w:bodyDiv w:val="1"/>
      <w:marLeft w:val="0"/>
      <w:marRight w:val="0"/>
      <w:marTop w:val="0"/>
      <w:marBottom w:val="0"/>
      <w:divBdr>
        <w:top w:val="none" w:sz="0" w:space="0" w:color="auto"/>
        <w:left w:val="none" w:sz="0" w:space="0" w:color="auto"/>
        <w:bottom w:val="none" w:sz="0" w:space="0" w:color="auto"/>
        <w:right w:val="none" w:sz="0" w:space="0" w:color="auto"/>
      </w:divBdr>
    </w:div>
    <w:div w:id="1486118072">
      <w:bodyDiv w:val="1"/>
      <w:marLeft w:val="0"/>
      <w:marRight w:val="0"/>
      <w:marTop w:val="0"/>
      <w:marBottom w:val="0"/>
      <w:divBdr>
        <w:top w:val="none" w:sz="0" w:space="0" w:color="auto"/>
        <w:left w:val="none" w:sz="0" w:space="0" w:color="auto"/>
        <w:bottom w:val="none" w:sz="0" w:space="0" w:color="auto"/>
        <w:right w:val="none" w:sz="0" w:space="0" w:color="auto"/>
      </w:divBdr>
    </w:div>
    <w:div w:id="1502282756">
      <w:bodyDiv w:val="1"/>
      <w:marLeft w:val="0"/>
      <w:marRight w:val="0"/>
      <w:marTop w:val="0"/>
      <w:marBottom w:val="0"/>
      <w:divBdr>
        <w:top w:val="none" w:sz="0" w:space="0" w:color="auto"/>
        <w:left w:val="none" w:sz="0" w:space="0" w:color="auto"/>
        <w:bottom w:val="none" w:sz="0" w:space="0" w:color="auto"/>
        <w:right w:val="none" w:sz="0" w:space="0" w:color="auto"/>
      </w:divBdr>
    </w:div>
    <w:div w:id="1535075028">
      <w:bodyDiv w:val="1"/>
      <w:marLeft w:val="0"/>
      <w:marRight w:val="0"/>
      <w:marTop w:val="0"/>
      <w:marBottom w:val="0"/>
      <w:divBdr>
        <w:top w:val="none" w:sz="0" w:space="0" w:color="auto"/>
        <w:left w:val="none" w:sz="0" w:space="0" w:color="auto"/>
        <w:bottom w:val="none" w:sz="0" w:space="0" w:color="auto"/>
        <w:right w:val="none" w:sz="0" w:space="0" w:color="auto"/>
      </w:divBdr>
    </w:div>
    <w:div w:id="1572887646">
      <w:bodyDiv w:val="1"/>
      <w:marLeft w:val="0"/>
      <w:marRight w:val="0"/>
      <w:marTop w:val="0"/>
      <w:marBottom w:val="0"/>
      <w:divBdr>
        <w:top w:val="none" w:sz="0" w:space="0" w:color="auto"/>
        <w:left w:val="none" w:sz="0" w:space="0" w:color="auto"/>
        <w:bottom w:val="none" w:sz="0" w:space="0" w:color="auto"/>
        <w:right w:val="none" w:sz="0" w:space="0" w:color="auto"/>
      </w:divBdr>
    </w:div>
    <w:div w:id="1627278245">
      <w:bodyDiv w:val="1"/>
      <w:marLeft w:val="0"/>
      <w:marRight w:val="0"/>
      <w:marTop w:val="0"/>
      <w:marBottom w:val="0"/>
      <w:divBdr>
        <w:top w:val="none" w:sz="0" w:space="0" w:color="auto"/>
        <w:left w:val="none" w:sz="0" w:space="0" w:color="auto"/>
        <w:bottom w:val="none" w:sz="0" w:space="0" w:color="auto"/>
        <w:right w:val="none" w:sz="0" w:space="0" w:color="auto"/>
      </w:divBdr>
    </w:div>
    <w:div w:id="1640913628">
      <w:bodyDiv w:val="1"/>
      <w:marLeft w:val="0"/>
      <w:marRight w:val="0"/>
      <w:marTop w:val="0"/>
      <w:marBottom w:val="0"/>
      <w:divBdr>
        <w:top w:val="none" w:sz="0" w:space="0" w:color="auto"/>
        <w:left w:val="none" w:sz="0" w:space="0" w:color="auto"/>
        <w:bottom w:val="none" w:sz="0" w:space="0" w:color="auto"/>
        <w:right w:val="none" w:sz="0" w:space="0" w:color="auto"/>
      </w:divBdr>
    </w:div>
    <w:div w:id="1650281459">
      <w:bodyDiv w:val="1"/>
      <w:marLeft w:val="0"/>
      <w:marRight w:val="0"/>
      <w:marTop w:val="0"/>
      <w:marBottom w:val="0"/>
      <w:divBdr>
        <w:top w:val="none" w:sz="0" w:space="0" w:color="auto"/>
        <w:left w:val="none" w:sz="0" w:space="0" w:color="auto"/>
        <w:bottom w:val="none" w:sz="0" w:space="0" w:color="auto"/>
        <w:right w:val="none" w:sz="0" w:space="0" w:color="auto"/>
      </w:divBdr>
    </w:div>
    <w:div w:id="1665208808">
      <w:bodyDiv w:val="1"/>
      <w:marLeft w:val="0"/>
      <w:marRight w:val="0"/>
      <w:marTop w:val="0"/>
      <w:marBottom w:val="0"/>
      <w:divBdr>
        <w:top w:val="none" w:sz="0" w:space="0" w:color="auto"/>
        <w:left w:val="none" w:sz="0" w:space="0" w:color="auto"/>
        <w:bottom w:val="none" w:sz="0" w:space="0" w:color="auto"/>
        <w:right w:val="none" w:sz="0" w:space="0" w:color="auto"/>
      </w:divBdr>
    </w:div>
    <w:div w:id="1669753200">
      <w:bodyDiv w:val="1"/>
      <w:marLeft w:val="0"/>
      <w:marRight w:val="0"/>
      <w:marTop w:val="0"/>
      <w:marBottom w:val="0"/>
      <w:divBdr>
        <w:top w:val="none" w:sz="0" w:space="0" w:color="auto"/>
        <w:left w:val="none" w:sz="0" w:space="0" w:color="auto"/>
        <w:bottom w:val="none" w:sz="0" w:space="0" w:color="auto"/>
        <w:right w:val="none" w:sz="0" w:space="0" w:color="auto"/>
      </w:divBdr>
    </w:div>
    <w:div w:id="1670597222">
      <w:bodyDiv w:val="1"/>
      <w:marLeft w:val="0"/>
      <w:marRight w:val="0"/>
      <w:marTop w:val="0"/>
      <w:marBottom w:val="0"/>
      <w:divBdr>
        <w:top w:val="none" w:sz="0" w:space="0" w:color="auto"/>
        <w:left w:val="none" w:sz="0" w:space="0" w:color="auto"/>
        <w:bottom w:val="none" w:sz="0" w:space="0" w:color="auto"/>
        <w:right w:val="none" w:sz="0" w:space="0" w:color="auto"/>
      </w:divBdr>
    </w:div>
    <w:div w:id="1772046308">
      <w:bodyDiv w:val="1"/>
      <w:marLeft w:val="0"/>
      <w:marRight w:val="0"/>
      <w:marTop w:val="0"/>
      <w:marBottom w:val="0"/>
      <w:divBdr>
        <w:top w:val="none" w:sz="0" w:space="0" w:color="auto"/>
        <w:left w:val="none" w:sz="0" w:space="0" w:color="auto"/>
        <w:bottom w:val="none" w:sz="0" w:space="0" w:color="auto"/>
        <w:right w:val="none" w:sz="0" w:space="0" w:color="auto"/>
      </w:divBdr>
    </w:div>
    <w:div w:id="1805390398">
      <w:bodyDiv w:val="1"/>
      <w:marLeft w:val="0"/>
      <w:marRight w:val="0"/>
      <w:marTop w:val="0"/>
      <w:marBottom w:val="0"/>
      <w:divBdr>
        <w:top w:val="none" w:sz="0" w:space="0" w:color="auto"/>
        <w:left w:val="none" w:sz="0" w:space="0" w:color="auto"/>
        <w:bottom w:val="none" w:sz="0" w:space="0" w:color="auto"/>
        <w:right w:val="none" w:sz="0" w:space="0" w:color="auto"/>
      </w:divBdr>
    </w:div>
    <w:div w:id="1902212198">
      <w:bodyDiv w:val="1"/>
      <w:marLeft w:val="0"/>
      <w:marRight w:val="0"/>
      <w:marTop w:val="0"/>
      <w:marBottom w:val="0"/>
      <w:divBdr>
        <w:top w:val="none" w:sz="0" w:space="0" w:color="auto"/>
        <w:left w:val="none" w:sz="0" w:space="0" w:color="auto"/>
        <w:bottom w:val="none" w:sz="0" w:space="0" w:color="auto"/>
        <w:right w:val="none" w:sz="0" w:space="0" w:color="auto"/>
      </w:divBdr>
      <w:divsChild>
        <w:div w:id="764500785">
          <w:marLeft w:val="0"/>
          <w:marRight w:val="0"/>
          <w:marTop w:val="0"/>
          <w:marBottom w:val="0"/>
          <w:divBdr>
            <w:top w:val="none" w:sz="0" w:space="0" w:color="auto"/>
            <w:left w:val="none" w:sz="0" w:space="0" w:color="auto"/>
            <w:bottom w:val="none" w:sz="0" w:space="0" w:color="auto"/>
            <w:right w:val="none" w:sz="0" w:space="0" w:color="auto"/>
          </w:divBdr>
        </w:div>
        <w:div w:id="1702903440">
          <w:marLeft w:val="0"/>
          <w:marRight w:val="0"/>
          <w:marTop w:val="0"/>
          <w:marBottom w:val="0"/>
          <w:divBdr>
            <w:top w:val="none" w:sz="0" w:space="0" w:color="auto"/>
            <w:left w:val="none" w:sz="0" w:space="0" w:color="auto"/>
            <w:bottom w:val="none" w:sz="0" w:space="0" w:color="auto"/>
            <w:right w:val="none" w:sz="0" w:space="0" w:color="auto"/>
          </w:divBdr>
        </w:div>
        <w:div w:id="2065249717">
          <w:marLeft w:val="0"/>
          <w:marRight w:val="0"/>
          <w:marTop w:val="0"/>
          <w:marBottom w:val="0"/>
          <w:divBdr>
            <w:top w:val="none" w:sz="0" w:space="0" w:color="auto"/>
            <w:left w:val="none" w:sz="0" w:space="0" w:color="auto"/>
            <w:bottom w:val="none" w:sz="0" w:space="0" w:color="auto"/>
            <w:right w:val="none" w:sz="0" w:space="0" w:color="auto"/>
          </w:divBdr>
        </w:div>
      </w:divsChild>
    </w:div>
    <w:div w:id="1940214061">
      <w:bodyDiv w:val="1"/>
      <w:marLeft w:val="0"/>
      <w:marRight w:val="0"/>
      <w:marTop w:val="0"/>
      <w:marBottom w:val="0"/>
      <w:divBdr>
        <w:top w:val="none" w:sz="0" w:space="0" w:color="auto"/>
        <w:left w:val="none" w:sz="0" w:space="0" w:color="auto"/>
        <w:bottom w:val="none" w:sz="0" w:space="0" w:color="auto"/>
        <w:right w:val="none" w:sz="0" w:space="0" w:color="auto"/>
      </w:divBdr>
      <w:divsChild>
        <w:div w:id="1632176632">
          <w:marLeft w:val="0"/>
          <w:marRight w:val="0"/>
          <w:marTop w:val="0"/>
          <w:marBottom w:val="0"/>
          <w:divBdr>
            <w:top w:val="none" w:sz="0" w:space="0" w:color="auto"/>
            <w:left w:val="none" w:sz="0" w:space="0" w:color="auto"/>
            <w:bottom w:val="none" w:sz="0" w:space="0" w:color="auto"/>
            <w:right w:val="none" w:sz="0" w:space="0" w:color="auto"/>
          </w:divBdr>
        </w:div>
      </w:divsChild>
    </w:div>
    <w:div w:id="1942755443">
      <w:bodyDiv w:val="1"/>
      <w:marLeft w:val="0"/>
      <w:marRight w:val="0"/>
      <w:marTop w:val="0"/>
      <w:marBottom w:val="0"/>
      <w:divBdr>
        <w:top w:val="none" w:sz="0" w:space="0" w:color="auto"/>
        <w:left w:val="none" w:sz="0" w:space="0" w:color="auto"/>
        <w:bottom w:val="none" w:sz="0" w:space="0" w:color="auto"/>
        <w:right w:val="none" w:sz="0" w:space="0" w:color="auto"/>
      </w:divBdr>
    </w:div>
    <w:div w:id="1957522343">
      <w:bodyDiv w:val="1"/>
      <w:marLeft w:val="0"/>
      <w:marRight w:val="0"/>
      <w:marTop w:val="0"/>
      <w:marBottom w:val="0"/>
      <w:divBdr>
        <w:top w:val="none" w:sz="0" w:space="0" w:color="auto"/>
        <w:left w:val="none" w:sz="0" w:space="0" w:color="auto"/>
        <w:bottom w:val="none" w:sz="0" w:space="0" w:color="auto"/>
        <w:right w:val="none" w:sz="0" w:space="0" w:color="auto"/>
      </w:divBdr>
    </w:div>
    <w:div w:id="2019456600">
      <w:bodyDiv w:val="1"/>
      <w:marLeft w:val="0"/>
      <w:marRight w:val="0"/>
      <w:marTop w:val="0"/>
      <w:marBottom w:val="0"/>
      <w:divBdr>
        <w:top w:val="none" w:sz="0" w:space="0" w:color="auto"/>
        <w:left w:val="none" w:sz="0" w:space="0" w:color="auto"/>
        <w:bottom w:val="none" w:sz="0" w:space="0" w:color="auto"/>
        <w:right w:val="none" w:sz="0" w:space="0" w:color="auto"/>
      </w:divBdr>
    </w:div>
    <w:div w:id="2093038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4918">
          <w:marLeft w:val="0"/>
          <w:marRight w:val="0"/>
          <w:marTop w:val="0"/>
          <w:marBottom w:val="0"/>
          <w:divBdr>
            <w:top w:val="none" w:sz="0" w:space="0" w:color="auto"/>
            <w:left w:val="none" w:sz="0" w:space="0" w:color="auto"/>
            <w:bottom w:val="none" w:sz="0" w:space="0" w:color="auto"/>
            <w:right w:val="none" w:sz="0" w:space="0" w:color="auto"/>
          </w:divBdr>
        </w:div>
        <w:div w:id="1967850222">
          <w:marLeft w:val="0"/>
          <w:marRight w:val="0"/>
          <w:marTop w:val="0"/>
          <w:marBottom w:val="0"/>
          <w:divBdr>
            <w:top w:val="none" w:sz="0" w:space="0" w:color="auto"/>
            <w:left w:val="none" w:sz="0" w:space="0" w:color="auto"/>
            <w:bottom w:val="none" w:sz="0" w:space="0" w:color="auto"/>
            <w:right w:val="none" w:sz="0" w:space="0" w:color="auto"/>
          </w:divBdr>
        </w:div>
      </w:divsChild>
    </w:div>
    <w:div w:id="2106878391">
      <w:bodyDiv w:val="1"/>
      <w:marLeft w:val="0"/>
      <w:marRight w:val="0"/>
      <w:marTop w:val="0"/>
      <w:marBottom w:val="0"/>
      <w:divBdr>
        <w:top w:val="none" w:sz="0" w:space="0" w:color="auto"/>
        <w:left w:val="none" w:sz="0" w:space="0" w:color="auto"/>
        <w:bottom w:val="none" w:sz="0" w:space="0" w:color="auto"/>
        <w:right w:val="none" w:sz="0" w:space="0" w:color="auto"/>
      </w:divBdr>
      <w:divsChild>
        <w:div w:id="1282151599">
          <w:marLeft w:val="0"/>
          <w:marRight w:val="0"/>
          <w:marTop w:val="0"/>
          <w:marBottom w:val="0"/>
          <w:divBdr>
            <w:top w:val="none" w:sz="0" w:space="0" w:color="auto"/>
            <w:left w:val="none" w:sz="0" w:space="0" w:color="auto"/>
            <w:bottom w:val="none" w:sz="0" w:space="0" w:color="auto"/>
            <w:right w:val="none" w:sz="0" w:space="0" w:color="auto"/>
          </w:divBdr>
        </w:div>
        <w:div w:id="1546717080">
          <w:marLeft w:val="0"/>
          <w:marRight w:val="0"/>
          <w:marTop w:val="0"/>
          <w:marBottom w:val="0"/>
          <w:divBdr>
            <w:top w:val="none" w:sz="0" w:space="0" w:color="auto"/>
            <w:left w:val="none" w:sz="0" w:space="0" w:color="auto"/>
            <w:bottom w:val="none" w:sz="0" w:space="0" w:color="auto"/>
            <w:right w:val="none" w:sz="0" w:space="0" w:color="auto"/>
          </w:divBdr>
        </w:div>
      </w:divsChild>
    </w:div>
    <w:div w:id="2142453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okstore.uoguelph.ca/" TargetMode="External"/><Relationship Id="rId18" Type="http://schemas.openxmlformats.org/officeDocument/2006/relationships/hyperlink" Target="http://www.respondus.com/lockdown/download.php?id=273932365" TargetMode="External"/><Relationship Id="rId26" Type="http://schemas.openxmlformats.org/officeDocument/2006/relationships/hyperlink" Target="http://courselink.uoguelph.ca/d2l/tools/system_check/systemcheck.asp?ou=6605" TargetMode="External"/><Relationship Id="rId39" Type="http://schemas.openxmlformats.org/officeDocument/2006/relationships/hyperlink" Target="https://wellness.uoguelph.ca/accessibility/" TargetMode="External"/><Relationship Id="rId21" Type="http://schemas.openxmlformats.org/officeDocument/2006/relationships/hyperlink" Target="https://news.uoguelph.ca/2023/03/university-of-guelph-statement-on-artificial-intelligence-systems-chatgpt-academic-integrity/" TargetMode="External"/><Relationship Id="rId34" Type="http://schemas.openxmlformats.org/officeDocument/2006/relationships/hyperlink" Target="https://www.uoguelph.ca/continuing-studies/academic-policies/" TargetMode="External"/><Relationship Id="rId42" Type="http://schemas.openxmlformats.org/officeDocument/2006/relationships/hyperlink" Target="https://wellness.uoguelph.ca/navigator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ib.uoguelph.ca/find/course-reserves-ares" TargetMode="External"/><Relationship Id="rId29" Type="http://schemas.openxmlformats.org/officeDocument/2006/relationships/hyperlink" Target="https://support.courselink.uoguelph.ca/students/courselink/tools/content/zo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ses.opened.uoguelph.ca/portal/logon.do?method=load" TargetMode="External"/><Relationship Id="rId32" Type="http://schemas.openxmlformats.org/officeDocument/2006/relationships/hyperlink" Target="https://www.lib.uoguelph.ca/about/policies/fair-dealing-policy" TargetMode="External"/><Relationship Id="rId37" Type="http://schemas.openxmlformats.org/officeDocument/2006/relationships/hyperlink" Target="https://calendar.uoguelph.ca" TargetMode="External"/><Relationship Id="rId40" Type="http://schemas.openxmlformats.org/officeDocument/2006/relationships/hyperlink" Target="https://calendar.uoguelph.ca/undergraduate-calendar/undergraduate-degree-regulations-procedures/academic-accommodation-religious-obligation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ourselink.uoguelph.ca/" TargetMode="External"/><Relationship Id="rId23" Type="http://schemas.openxmlformats.org/officeDocument/2006/relationships/hyperlink" Target="https://courses.scs.uoguelph.ca/portal/logon.do?method=load" TargetMode="External"/><Relationship Id="rId28" Type="http://schemas.openxmlformats.org/officeDocument/2006/relationships/hyperlink" Target="https://support.courselink.uoguelph.ca/contact" TargetMode="External"/><Relationship Id="rId36" Type="http://schemas.openxmlformats.org/officeDocument/2006/relationships/hyperlink" Target="mailto:scs-counsellor@uoguelph.ca" TargetMode="External"/><Relationship Id="rId10" Type="http://schemas.openxmlformats.org/officeDocument/2006/relationships/endnotes" Target="endnotes.xml"/><Relationship Id="rId19" Type="http://schemas.openxmlformats.org/officeDocument/2006/relationships/hyperlink" Target="mailto:courselink@uoguelph.ca" TargetMode="External"/><Relationship Id="rId31" Type="http://schemas.openxmlformats.org/officeDocument/2006/relationships/hyperlink" Target="https://ithelp.uoguelph.ca/policy/acceptable-use-policy" TargetMode="External"/><Relationship Id="rId44" Type="http://schemas.openxmlformats.org/officeDocument/2006/relationships/hyperlink" Target="https://calendar.uoguelph.ca/undergraduate-calendar/undergraduate-degree-regulations-procedures/academic-consideration-appeals-peti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okstore.uoguelph.ca/" TargetMode="External"/><Relationship Id="rId22" Type="http://schemas.openxmlformats.org/officeDocument/2006/relationships/hyperlink" Target="https://www.uoguelph.ca/webadvisor" TargetMode="External"/><Relationship Id="rId27" Type="http://schemas.openxmlformats.org/officeDocument/2006/relationships/hyperlink" Target="https://www.uoguelph.ca/continuing-studies/technical-requirements/" TargetMode="External"/><Relationship Id="rId30" Type="http://schemas.openxmlformats.org/officeDocument/2006/relationships/hyperlink" Target="mailto:courselink@uoguelph.ca" TargetMode="External"/><Relationship Id="rId35" Type="http://schemas.openxmlformats.org/officeDocument/2006/relationships/hyperlink" Target="https://www.uoguelph.ca/continuing-studies/withdrawals-refunds-transfers/" TargetMode="External"/><Relationship Id="rId43" Type="http://schemas.openxmlformats.org/officeDocument/2006/relationships/hyperlink" Target="https://calendar.uoguelph.ca/"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bookstore.coop/" TargetMode="External"/><Relationship Id="rId17" Type="http://schemas.openxmlformats.org/officeDocument/2006/relationships/hyperlink" Target="mailto:libres2@uoguelph.ca" TargetMode="External"/><Relationship Id="rId25" Type="http://schemas.openxmlformats.org/officeDocument/2006/relationships/hyperlink" Target="https://www.uoguelph.ca/continuing-studies/technical-requirements/" TargetMode="External"/><Relationship Id="rId33" Type="http://schemas.openxmlformats.org/officeDocument/2006/relationships/hyperlink" Target="https://www.uoguelph.ca/diversity-human-rights/human-rights-policy-and-procedures" TargetMode="External"/><Relationship Id="rId38" Type="http://schemas.openxmlformats.org/officeDocument/2006/relationships/hyperlink" Target="https://calendar.uoguelph.ca/undergraduate-calendar/undergraduate-degree-regulations-procedures/academic-misconduct/" TargetMode="External"/><Relationship Id="rId46" Type="http://schemas.openxmlformats.org/officeDocument/2006/relationships/footer" Target="footer1.xml"/><Relationship Id="rId20" Type="http://schemas.openxmlformats.org/officeDocument/2006/relationships/hyperlink" Target="https://www.uoguelph.ca/webadvisor" TargetMode="External"/><Relationship Id="rId41" Type="http://schemas.openxmlformats.org/officeDocument/2006/relationships/hyperlink" Target="https://calendar.uoguelph.ca/undergraduate-calendar/undergraduate-degree-regulations-procedures/dropping-cour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ing\Desktop\OutlineTemplate_DE_F17_June-21-2017.dotx" TargetMode="External"/></Relationships>
</file>

<file path=word/theme/theme1.xml><?xml version="1.0" encoding="utf-8"?>
<a:theme xmlns:a="http://schemas.openxmlformats.org/drawingml/2006/main" name="EHVR Logic Model_v1">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GB" sz="2400" b="0" i="0" u="none" strike="noStrike" cap="none" normalizeH="0" baseline="0">
            <a:ln>
              <a:noFill/>
            </a:ln>
            <a:solidFill>
              <a:schemeClr val="tx1"/>
            </a:solidFill>
            <a:effectLst/>
            <a:latin typeface="Arial" charset="0"/>
            <a:ea typeface="ＭＳ Ｐゴシック" charset="-128"/>
            <a:cs typeface="ＭＳ Ｐゴシック"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GB" sz="2400" b="0" i="0" u="none" strike="noStrike" cap="none" normalizeH="0" baseline="0">
            <a:ln>
              <a:noFill/>
            </a:ln>
            <a:solidFill>
              <a:schemeClr val="tx1"/>
            </a:solidFill>
            <a:effectLst/>
            <a:latin typeface="Arial" charset="0"/>
            <a:ea typeface="ＭＳ Ｐゴシック" charset="-128"/>
            <a:cs typeface="ＭＳ Ｐゴシック" charset="-128"/>
          </a:defRPr>
        </a:defPPr>
      </a:lstStyle>
    </a:ln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e8545d3f-e9de-4a84-bcad-b4064abd9150">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E36786F4555046A6CA95822111A3FA" ma:contentTypeVersion="11" ma:contentTypeDescription="Create a new document." ma:contentTypeScope="" ma:versionID="96591ac5c7428c1923c76cb220886e55">
  <xsd:schema xmlns:xsd="http://www.w3.org/2001/XMLSchema" xmlns:xs="http://www.w3.org/2001/XMLSchema" xmlns:p="http://schemas.microsoft.com/office/2006/metadata/properties" xmlns:ns2="548b3ddb-2edf-4364-9e32-10270e38e469" xmlns:ns3="e8545d3f-e9de-4a84-bcad-b4064abd9150" targetNamespace="http://schemas.microsoft.com/office/2006/metadata/properties" ma:root="true" ma:fieldsID="4c535306f0dfdd9a333879b362a8bea6" ns2:_="" ns3:_="">
    <xsd:import namespace="548b3ddb-2edf-4364-9e32-10270e38e469"/>
    <xsd:import namespace="e8545d3f-e9de-4a84-bcad-b4064abd91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b3ddb-2edf-4364-9e32-10270e38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45d3f-e9de-4a84-bcad-b4064abd91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14CB2-52E5-485C-A712-5A80649EFD8E}">
  <ds:schemaRefs>
    <ds:schemaRef ds:uri="http://schemas.microsoft.com/sharepoint/v3/contenttype/forms"/>
  </ds:schemaRefs>
</ds:datastoreItem>
</file>

<file path=customXml/itemProps2.xml><?xml version="1.0" encoding="utf-8"?>
<ds:datastoreItem xmlns:ds="http://schemas.openxmlformats.org/officeDocument/2006/customXml" ds:itemID="{A4BA8A32-6891-4665-B7DC-BA8EA647DB02}">
  <ds:schemaRefs>
    <ds:schemaRef ds:uri="http://schemas.openxmlformats.org/officeDocument/2006/bibliography"/>
  </ds:schemaRefs>
</ds:datastoreItem>
</file>

<file path=customXml/itemProps3.xml><?xml version="1.0" encoding="utf-8"?>
<ds:datastoreItem xmlns:ds="http://schemas.openxmlformats.org/officeDocument/2006/customXml" ds:itemID="{93BA670A-119D-44A1-857A-00279DFDC312}">
  <ds:schemaRefs>
    <ds:schemaRef ds:uri="http://schemas.microsoft.com/office/2006/metadata/properties"/>
    <ds:schemaRef ds:uri="http://schemas.microsoft.com/office/infopath/2007/PartnerControls"/>
    <ds:schemaRef ds:uri="e8545d3f-e9de-4a84-bcad-b4064abd9150"/>
  </ds:schemaRefs>
</ds:datastoreItem>
</file>

<file path=customXml/itemProps4.xml><?xml version="1.0" encoding="utf-8"?>
<ds:datastoreItem xmlns:ds="http://schemas.openxmlformats.org/officeDocument/2006/customXml" ds:itemID="{77C5DE92-C73F-497A-B6D1-11924CF5D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b3ddb-2edf-4364-9e32-10270e38e469"/>
    <ds:schemaRef ds:uri="e8545d3f-e9de-4a84-bcad-b4064abd9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C:\Users\ebling\Desktop\OutlineTemplate_DE_F17_June-21-2017.dotx</Template>
  <TotalTime>4</TotalTime>
  <Pages>23</Pages>
  <Words>6547</Words>
  <Characters>37323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ECON1100DE S18 Course Outline</vt:lpstr>
    </vt:vector>
  </TitlesOfParts>
  <Manager/>
  <Company/>
  <LinksUpToDate>false</LinksUpToDate>
  <CharactersWithSpaces>43783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ECON1100DE S18 Course Outline</dc:title>
  <dc:subject/>
  <dc:creator>Christopher Donaldson</dc:creator>
  <cp:keywords/>
  <dc:description/>
  <cp:lastModifiedBy>Mamadou Sadio Diallo</cp:lastModifiedBy>
  <cp:revision>3</cp:revision>
  <cp:lastPrinted>2024-04-08T16:04:00Z</cp:lastPrinted>
  <dcterms:created xsi:type="dcterms:W3CDTF">2026-08-21T19:57:00Z</dcterms:created>
  <dcterms:modified xsi:type="dcterms:W3CDTF">2026-08-21T20:01:00Z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0x01010400916532C5DFEE9F4586B3AC147CBF6C3F00975A456F4501294CA523A6BD90CE6E4B</vt:lpwstr>
  </property>
  <property fmtid="{D5CDD505-2E9C-101B-9397-08002B2CF9AE}" pid="3" name="Order">
    <vt:r8>7758100</vt:r8>
  </property>
  <property fmtid="{D5CDD505-2E9C-101B-9397-08002B2CF9AE}" pid="4" name="xd_Signature">
    <vt:bool>false</vt:bool>
  </property>
  <property fmtid="{D5CDD505-2E9C-101B-9397-08002B2CF9AE}" pid="5" name="xd_ProgID">
    <vt:lpwstr/>
  </property>
  <property fmtid="{D5CDD505-2E9C-101B-9397-08002B2CF9AE}" pid="6" name="Status">
    <vt:lpwstr>Incomplete</vt:lpwstr>
  </property>
  <property fmtid="{D5CDD505-2E9C-101B-9397-08002B2CF9AE}" pid="7" name="ComplianceAssetId">
    <vt:lpwstr/>
  </property>
  <property fmtid="{D5CDD505-2E9C-101B-9397-08002B2CF9AE}" pid="8" name="TemplateUrl">
    <vt:lpwstr/>
  </property>
</Properties>
</file>