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:rsidR="005C61E4" w:rsidRPr="00AA4794" w:rsidRDefault="005C61E4" w:rsidP="00785BAD">
            <w:pPr>
              <w:spacing w:after="160" w:line="312" w:lineRule="auto"/>
              <w:jc w:val="center"/>
            </w:pPr>
            <w:r w:rsidRPr="00AA4794">
              <w:rPr>
                <w:noProof/>
                <w:lang w:val="en-CA" w:eastAsia="en-CA"/>
              </w:rPr>
              <w:drawing>
                <wp:inline distT="0" distB="0" distL="0" distR="0" wp14:anchorId="69FB68CE" wp14:editId="6CF0A340">
                  <wp:extent cx="4572000" cy="4057650"/>
                  <wp:effectExtent l="0" t="9525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72000" cy="405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61E4" w:rsidRPr="00785BAD" w:rsidRDefault="00785BAD" w:rsidP="00785BAD">
            <w:pPr>
              <w:pStyle w:val="Date"/>
              <w:ind w:right="-288"/>
              <w:rPr>
                <w:sz w:val="78"/>
                <w:szCs w:val="78"/>
              </w:rPr>
            </w:pPr>
            <w:r>
              <w:rPr>
                <w:sz w:val="78"/>
                <w:szCs w:val="78"/>
              </w:rPr>
              <w:t>united way</w:t>
            </w:r>
          </w:p>
          <w:p w:rsidR="005C61E4" w:rsidRPr="00AA4794" w:rsidRDefault="00785BAD" w:rsidP="005C61E4">
            <w:pPr>
              <w:pStyle w:val="Title"/>
            </w:pPr>
            <w:r>
              <w:t>Guess the weight to win!</w:t>
            </w:r>
          </w:p>
          <w:p w:rsidR="005C61E4" w:rsidRPr="00AA4794" w:rsidRDefault="000B31A7" w:rsidP="005C61E4">
            <w:pPr>
              <w:pStyle w:val="Heading1"/>
              <w:outlineLvl w:val="0"/>
            </w:pPr>
            <w:r>
              <w:t>United Way</w:t>
            </w:r>
            <w:r w:rsidR="00ED2BE2">
              <w:t xml:space="preserve"> </w:t>
            </w:r>
            <w:proofErr w:type="spellStart"/>
            <w:r w:rsidR="00ED2BE2">
              <w:t>Ayote</w:t>
            </w:r>
            <w:proofErr w:type="spellEnd"/>
            <w:r>
              <w:t xml:space="preserve"> Squash Auction</w:t>
            </w:r>
          </w:p>
          <w:p w:rsidR="005C61E4" w:rsidRPr="00AA4794" w:rsidRDefault="00AB5E6E" w:rsidP="005C61E4">
            <w:pPr>
              <w:spacing w:after="160" w:line="312" w:lineRule="auto"/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0288" behindDoc="0" locked="0" layoutInCell="1" allowOverlap="1" wp14:anchorId="2EC8151E" wp14:editId="4CDEE50F">
                  <wp:simplePos x="0" y="0"/>
                  <wp:positionH relativeFrom="column">
                    <wp:posOffset>2562225</wp:posOffset>
                  </wp:positionH>
                  <wp:positionV relativeFrom="paragraph">
                    <wp:posOffset>678815</wp:posOffset>
                  </wp:positionV>
                  <wp:extent cx="1906078" cy="101917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ofG_Cornerstone_wTagline_blk_cmyk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078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85BAD">
              <w:rPr>
                <w:noProof/>
                <w:lang w:val="en-CA" w:eastAsia="en-CA"/>
              </w:rPr>
              <w:drawing>
                <wp:anchor distT="0" distB="0" distL="114300" distR="114300" simplePos="0" relativeHeight="251659264" behindDoc="0" locked="0" layoutInCell="1" allowOverlap="1" wp14:anchorId="67734198" wp14:editId="4BA84C4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671830</wp:posOffset>
                  </wp:positionV>
                  <wp:extent cx="2450465" cy="950595"/>
                  <wp:effectExtent l="0" t="0" r="6985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W_LOGO_HORIZ_colour_ID-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B31A7">
              <w:t>Each guess is a dollar. Write your contact information on the provided slip and place a dollar (or more!) in the box for our PR United Way Campaign!</w:t>
            </w:r>
          </w:p>
          <w:p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0" w:type="dxa"/>
          </w:tcPr>
          <w:p w:rsidR="005C61E4" w:rsidRDefault="00785BAD" w:rsidP="005C61E4">
            <w:pPr>
              <w:pStyle w:val="Heading2"/>
              <w:outlineLvl w:val="1"/>
            </w:pPr>
            <w:bookmarkStart w:id="0" w:name="_GoBack"/>
            <w:r>
              <w:t>Guess the weight of the</w:t>
            </w:r>
            <w:r w:rsidR="00ED2BE2">
              <w:t xml:space="preserve"> </w:t>
            </w:r>
            <w:proofErr w:type="spellStart"/>
            <w:r w:rsidR="00ED2BE2">
              <w:t>Ayote</w:t>
            </w:r>
            <w:proofErr w:type="spellEnd"/>
            <w:r>
              <w:t xml:space="preserve"> Squash!</w:t>
            </w:r>
            <w:bookmarkEnd w:id="0"/>
          </w:p>
          <w:p w:rsidR="00785BAD" w:rsidRPr="00AA4794" w:rsidRDefault="00785BAD" w:rsidP="005C61E4">
            <w:pPr>
              <w:pStyle w:val="Heading2"/>
              <w:outlineLvl w:val="1"/>
            </w:pPr>
          </w:p>
          <w:p w:rsidR="005C61E4" w:rsidRPr="00AA4794" w:rsidRDefault="00785BAD" w:rsidP="005C61E4">
            <w:pPr>
              <w:pStyle w:val="Heading2"/>
              <w:outlineLvl w:val="1"/>
            </w:pPr>
            <w:r>
              <w:t xml:space="preserve">Located at </w:t>
            </w:r>
            <w:r w:rsidR="00AB5E6E">
              <w:t>Reception</w:t>
            </w:r>
            <w:r>
              <w:t xml:space="preserve"> in Hersey Building</w:t>
            </w:r>
          </w:p>
          <w:p w:rsidR="005C61E4" w:rsidRDefault="00785BAD" w:rsidP="005C61E4">
            <w:pPr>
              <w:pStyle w:val="Heading2"/>
              <w:outlineLvl w:val="1"/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8240" behindDoc="0" locked="0" layoutInCell="1" allowOverlap="1" wp14:anchorId="74FF2B87" wp14:editId="7C35E123">
                  <wp:simplePos x="0" y="0"/>
                  <wp:positionH relativeFrom="column">
                    <wp:posOffset>-435926</wp:posOffset>
                  </wp:positionH>
                  <wp:positionV relativeFrom="paragraph">
                    <wp:posOffset>475934</wp:posOffset>
                  </wp:positionV>
                  <wp:extent cx="3030220" cy="2123123"/>
                  <wp:effectExtent l="0" t="3493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55" b="1998"/>
                          <a:stretch/>
                        </pic:blipFill>
                        <pic:spPr bwMode="auto">
                          <a:xfrm rot="5400000">
                            <a:off x="0" y="0"/>
                            <a:ext cx="3030220" cy="2123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5BAD" w:rsidRDefault="00785BAD" w:rsidP="005C61E4">
            <w:pPr>
              <w:pStyle w:val="Heading2"/>
              <w:outlineLvl w:val="1"/>
            </w:pPr>
          </w:p>
          <w:p w:rsidR="00785BAD" w:rsidRDefault="00785BAD" w:rsidP="005C61E4">
            <w:pPr>
              <w:pStyle w:val="Heading2"/>
              <w:outlineLvl w:val="1"/>
            </w:pPr>
          </w:p>
          <w:p w:rsidR="00785BAD" w:rsidRDefault="00785BAD" w:rsidP="005C61E4">
            <w:pPr>
              <w:pStyle w:val="Heading2"/>
              <w:outlineLvl w:val="1"/>
            </w:pPr>
          </w:p>
          <w:p w:rsidR="00785BAD" w:rsidRDefault="00785BAD" w:rsidP="005C61E4">
            <w:pPr>
              <w:pStyle w:val="Heading2"/>
              <w:outlineLvl w:val="1"/>
            </w:pPr>
          </w:p>
          <w:p w:rsidR="00785BAD" w:rsidRDefault="00785BAD" w:rsidP="005C61E4">
            <w:pPr>
              <w:pStyle w:val="Heading2"/>
              <w:outlineLvl w:val="1"/>
            </w:pPr>
          </w:p>
          <w:p w:rsidR="00785BAD" w:rsidRDefault="00785BAD" w:rsidP="005C61E4">
            <w:pPr>
              <w:pStyle w:val="Heading2"/>
              <w:outlineLvl w:val="1"/>
            </w:pPr>
          </w:p>
          <w:p w:rsidR="00785BAD" w:rsidRPr="00AA4794" w:rsidRDefault="00785BAD" w:rsidP="005C61E4">
            <w:pPr>
              <w:pStyle w:val="Heading2"/>
              <w:outlineLvl w:val="1"/>
            </w:pPr>
          </w:p>
          <w:p w:rsidR="00AA4794" w:rsidRDefault="00785BAD" w:rsidP="005C61E4">
            <w:pPr>
              <w:pStyle w:val="Heading2"/>
              <w:outlineLvl w:val="1"/>
            </w:pPr>
            <w:r>
              <w:t>Just $1 a guess! All proceeds go directly to United Way!</w:t>
            </w:r>
          </w:p>
          <w:p w:rsidR="00AB5E6E" w:rsidRPr="00AA4794" w:rsidRDefault="00AB5E6E" w:rsidP="005C61E4">
            <w:pPr>
              <w:pStyle w:val="Heading2"/>
              <w:outlineLvl w:val="1"/>
            </w:pPr>
            <w:r>
              <w:t>Draw on Nov 2!</w:t>
            </w:r>
          </w:p>
          <w:p w:rsidR="005C61E4" w:rsidRPr="00AA4794" w:rsidRDefault="00785BAD" w:rsidP="005C61E4">
            <w:pPr>
              <w:pStyle w:val="Heading3"/>
              <w:outlineLvl w:val="2"/>
            </w:pPr>
            <w:r>
              <w:t>Located at Hersey Building</w:t>
            </w:r>
          </w:p>
          <w:p w:rsidR="005C61E4" w:rsidRPr="00AA4794" w:rsidRDefault="00A93B0C" w:rsidP="00AB5E6E">
            <w:pPr>
              <w:pStyle w:val="ContactInfo"/>
              <w:spacing w:line="312" w:lineRule="auto"/>
            </w:pPr>
            <w:sdt>
              <w:sdtPr>
                <w:alias w:val="Enter street address, city, st zip code:"/>
                <w:tag w:val="Enter street address, city, st zip code:"/>
                <w:id w:val="857003158"/>
                <w:placeholder>
                  <w:docPart w:val="9D503C6C13E14C3881BEDE80E9E3E0EA"/>
                </w:placeholder>
                <w:text w:multiLine="1"/>
              </w:sdtPr>
              <w:sdtEndPr/>
              <w:sdtContent>
                <w:r w:rsidR="00785BAD">
                  <w:t xml:space="preserve">Near </w:t>
                </w:r>
                <w:r w:rsidR="00AB5E6E">
                  <w:t>Reception</w:t>
                </w:r>
              </w:sdtContent>
            </w:sdt>
          </w:p>
        </w:tc>
      </w:tr>
    </w:tbl>
    <w:p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B0C" w:rsidRDefault="00A93B0C" w:rsidP="005F5D5F">
      <w:pPr>
        <w:spacing w:after="0" w:line="240" w:lineRule="auto"/>
      </w:pPr>
      <w:r>
        <w:separator/>
      </w:r>
    </w:p>
  </w:endnote>
  <w:endnote w:type="continuationSeparator" w:id="0">
    <w:p w:rsidR="00A93B0C" w:rsidRDefault="00A93B0C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B0C" w:rsidRDefault="00A93B0C" w:rsidP="005F5D5F">
      <w:pPr>
        <w:spacing w:after="0" w:line="240" w:lineRule="auto"/>
      </w:pPr>
      <w:r>
        <w:separator/>
      </w:r>
    </w:p>
  </w:footnote>
  <w:footnote w:type="continuationSeparator" w:id="0">
    <w:p w:rsidR="00A93B0C" w:rsidRDefault="00A93B0C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1A7"/>
    <w:rsid w:val="000168C0"/>
    <w:rsid w:val="000427C6"/>
    <w:rsid w:val="00076F31"/>
    <w:rsid w:val="000B31A7"/>
    <w:rsid w:val="000B4C91"/>
    <w:rsid w:val="00171CDD"/>
    <w:rsid w:val="00175521"/>
    <w:rsid w:val="00181FB9"/>
    <w:rsid w:val="00234190"/>
    <w:rsid w:val="00251739"/>
    <w:rsid w:val="00261A78"/>
    <w:rsid w:val="003B6A17"/>
    <w:rsid w:val="00411532"/>
    <w:rsid w:val="00416BD4"/>
    <w:rsid w:val="005222EE"/>
    <w:rsid w:val="00541BB3"/>
    <w:rsid w:val="00544732"/>
    <w:rsid w:val="005C61E4"/>
    <w:rsid w:val="005F5D5F"/>
    <w:rsid w:val="00665EA1"/>
    <w:rsid w:val="006E5B0F"/>
    <w:rsid w:val="00785BAD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A03450"/>
    <w:rsid w:val="00A93B0C"/>
    <w:rsid w:val="00A97C88"/>
    <w:rsid w:val="00AA4794"/>
    <w:rsid w:val="00AB3068"/>
    <w:rsid w:val="00AB58F4"/>
    <w:rsid w:val="00AB5E6E"/>
    <w:rsid w:val="00AF32DC"/>
    <w:rsid w:val="00B46A60"/>
    <w:rsid w:val="00BC6ED1"/>
    <w:rsid w:val="00C57F20"/>
    <w:rsid w:val="00D16845"/>
    <w:rsid w:val="00D56FBE"/>
    <w:rsid w:val="00D751DD"/>
    <w:rsid w:val="00E3564F"/>
    <w:rsid w:val="00EC1838"/>
    <w:rsid w:val="00ED2BE2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uiPriority="11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uiPriority="11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hangas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D503C6C13E14C3881BEDE80E9E3E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598E1-AB44-4A9D-A0B0-DEADEA337FEB}"/>
      </w:docPartPr>
      <w:docPartBody>
        <w:p w:rsidR="00B53205" w:rsidRDefault="00640154">
          <w:pPr>
            <w:pStyle w:val="9D503C6C13E14C3881BEDE80E9E3E0EA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154"/>
    <w:rsid w:val="00640154"/>
    <w:rsid w:val="00B53205"/>
    <w:rsid w:val="00FA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F05F79F7134CF4927A11317263F6AA">
    <w:name w:val="53F05F79F7134CF4927A11317263F6AA"/>
  </w:style>
  <w:style w:type="paragraph" w:customStyle="1" w:styleId="D9F337940A0745659E533310222ACE07">
    <w:name w:val="D9F337940A0745659E533310222ACE07"/>
  </w:style>
  <w:style w:type="paragraph" w:customStyle="1" w:styleId="96BC5F6C3D95401E830CB0978086C00B">
    <w:name w:val="96BC5F6C3D95401E830CB0978086C00B"/>
  </w:style>
  <w:style w:type="paragraph" w:customStyle="1" w:styleId="F970E170830E47BB8CF470293A2E21C9">
    <w:name w:val="F970E170830E47BB8CF470293A2E21C9"/>
  </w:style>
  <w:style w:type="paragraph" w:customStyle="1" w:styleId="BAEAAAB93F3E46E49FAC2FC6C79EEAAD">
    <w:name w:val="BAEAAAB93F3E46E49FAC2FC6C79EEAAD"/>
  </w:style>
  <w:style w:type="paragraph" w:customStyle="1" w:styleId="4F425E6AA1CB48EA8DC63E9251AEA050">
    <w:name w:val="4F425E6AA1CB48EA8DC63E9251AEA050"/>
  </w:style>
  <w:style w:type="paragraph" w:customStyle="1" w:styleId="A62F75BB801F40CAB8CB91D2E4DC0C31">
    <w:name w:val="A62F75BB801F40CAB8CB91D2E4DC0C31"/>
  </w:style>
  <w:style w:type="paragraph" w:customStyle="1" w:styleId="B13EA741FDFA4D99BFD57413DC0A46ED">
    <w:name w:val="B13EA741FDFA4D99BFD57413DC0A46ED"/>
  </w:style>
  <w:style w:type="paragraph" w:customStyle="1" w:styleId="A2E1C08CF827423188182E59F99A38D1">
    <w:name w:val="A2E1C08CF827423188182E59F99A38D1"/>
  </w:style>
  <w:style w:type="paragraph" w:customStyle="1" w:styleId="86A7A44F932A47E8A318C4B24D5BB248">
    <w:name w:val="86A7A44F932A47E8A318C4B24D5BB248"/>
  </w:style>
  <w:style w:type="paragraph" w:customStyle="1" w:styleId="58EC96A01B8E4F5AA5084595A21D200B">
    <w:name w:val="58EC96A01B8E4F5AA5084595A21D200B"/>
  </w:style>
  <w:style w:type="paragraph" w:customStyle="1" w:styleId="62A7720763A2488BACFBED12B568DF09">
    <w:name w:val="62A7720763A2488BACFBED12B568DF09"/>
  </w:style>
  <w:style w:type="paragraph" w:customStyle="1" w:styleId="FEC53D0037414363BEAF1BE1A88A06DF">
    <w:name w:val="FEC53D0037414363BEAF1BE1A88A06DF"/>
  </w:style>
  <w:style w:type="paragraph" w:customStyle="1" w:styleId="28CF6ED781B84FE5B8D7002AEECD65C9">
    <w:name w:val="28CF6ED781B84FE5B8D7002AEECD65C9"/>
  </w:style>
  <w:style w:type="paragraph" w:customStyle="1" w:styleId="9D503C6C13E14C3881BEDE80E9E3E0EA">
    <w:name w:val="9D503C6C13E14C3881BEDE80E9E3E0EA"/>
  </w:style>
  <w:style w:type="paragraph" w:customStyle="1" w:styleId="B02A5E1BB6EF4AEAAC459BF7A01D3324">
    <w:name w:val="B02A5E1BB6EF4AEAAC459BF7A01D3324"/>
  </w:style>
  <w:style w:type="paragraph" w:customStyle="1" w:styleId="A516B2009E084A18A92DFF4FC919954E">
    <w:name w:val="A516B2009E084A18A92DFF4FC919954E"/>
  </w:style>
  <w:style w:type="paragraph" w:customStyle="1" w:styleId="CDF644AECB3F4498B70B76C8D5130638">
    <w:name w:val="CDF644AECB3F4498B70B76C8D513063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F05F79F7134CF4927A11317263F6AA">
    <w:name w:val="53F05F79F7134CF4927A11317263F6AA"/>
  </w:style>
  <w:style w:type="paragraph" w:customStyle="1" w:styleId="D9F337940A0745659E533310222ACE07">
    <w:name w:val="D9F337940A0745659E533310222ACE07"/>
  </w:style>
  <w:style w:type="paragraph" w:customStyle="1" w:styleId="96BC5F6C3D95401E830CB0978086C00B">
    <w:name w:val="96BC5F6C3D95401E830CB0978086C00B"/>
  </w:style>
  <w:style w:type="paragraph" w:customStyle="1" w:styleId="F970E170830E47BB8CF470293A2E21C9">
    <w:name w:val="F970E170830E47BB8CF470293A2E21C9"/>
  </w:style>
  <w:style w:type="paragraph" w:customStyle="1" w:styleId="BAEAAAB93F3E46E49FAC2FC6C79EEAAD">
    <w:name w:val="BAEAAAB93F3E46E49FAC2FC6C79EEAAD"/>
  </w:style>
  <w:style w:type="paragraph" w:customStyle="1" w:styleId="4F425E6AA1CB48EA8DC63E9251AEA050">
    <w:name w:val="4F425E6AA1CB48EA8DC63E9251AEA050"/>
  </w:style>
  <w:style w:type="paragraph" w:customStyle="1" w:styleId="A62F75BB801F40CAB8CB91D2E4DC0C31">
    <w:name w:val="A62F75BB801F40CAB8CB91D2E4DC0C31"/>
  </w:style>
  <w:style w:type="paragraph" w:customStyle="1" w:styleId="B13EA741FDFA4D99BFD57413DC0A46ED">
    <w:name w:val="B13EA741FDFA4D99BFD57413DC0A46ED"/>
  </w:style>
  <w:style w:type="paragraph" w:customStyle="1" w:styleId="A2E1C08CF827423188182E59F99A38D1">
    <w:name w:val="A2E1C08CF827423188182E59F99A38D1"/>
  </w:style>
  <w:style w:type="paragraph" w:customStyle="1" w:styleId="86A7A44F932A47E8A318C4B24D5BB248">
    <w:name w:val="86A7A44F932A47E8A318C4B24D5BB248"/>
  </w:style>
  <w:style w:type="paragraph" w:customStyle="1" w:styleId="58EC96A01B8E4F5AA5084595A21D200B">
    <w:name w:val="58EC96A01B8E4F5AA5084595A21D200B"/>
  </w:style>
  <w:style w:type="paragraph" w:customStyle="1" w:styleId="62A7720763A2488BACFBED12B568DF09">
    <w:name w:val="62A7720763A2488BACFBED12B568DF09"/>
  </w:style>
  <w:style w:type="paragraph" w:customStyle="1" w:styleId="FEC53D0037414363BEAF1BE1A88A06DF">
    <w:name w:val="FEC53D0037414363BEAF1BE1A88A06DF"/>
  </w:style>
  <w:style w:type="paragraph" w:customStyle="1" w:styleId="28CF6ED781B84FE5B8D7002AEECD65C9">
    <w:name w:val="28CF6ED781B84FE5B8D7002AEECD65C9"/>
  </w:style>
  <w:style w:type="paragraph" w:customStyle="1" w:styleId="9D503C6C13E14C3881BEDE80E9E3E0EA">
    <w:name w:val="9D503C6C13E14C3881BEDE80E9E3E0EA"/>
  </w:style>
  <w:style w:type="paragraph" w:customStyle="1" w:styleId="B02A5E1BB6EF4AEAAC459BF7A01D3324">
    <w:name w:val="B02A5E1BB6EF4AEAAC459BF7A01D3324"/>
  </w:style>
  <w:style w:type="paragraph" w:customStyle="1" w:styleId="A516B2009E084A18A92DFF4FC919954E">
    <w:name w:val="A516B2009E084A18A92DFF4FC919954E"/>
  </w:style>
  <w:style w:type="paragraph" w:customStyle="1" w:styleId="CDF644AECB3F4498B70B76C8D5130638">
    <w:name w:val="CDF644AECB3F4498B70B76C8D51306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0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Ghangas</dc:creator>
  <cp:lastModifiedBy>Mallory Earnshaw</cp:lastModifiedBy>
  <cp:revision>2</cp:revision>
  <cp:lastPrinted>2018-10-23T13:45:00Z</cp:lastPrinted>
  <dcterms:created xsi:type="dcterms:W3CDTF">2018-10-25T13:51:00Z</dcterms:created>
  <dcterms:modified xsi:type="dcterms:W3CDTF">2018-10-25T13:51:00Z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